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374" w:rsidRPr="0014733A" w:rsidRDefault="00E659CA" w:rsidP="00B70374">
      <w:r w:rsidRPr="00700726">
        <w:rPr>
          <w:noProof/>
          <w:lang w:eastAsia="en-GB"/>
        </w:rPr>
        <mc:AlternateContent>
          <mc:Choice Requires="wpg">
            <w:drawing>
              <wp:anchor distT="0" distB="0" distL="114300" distR="114300" simplePos="0" relativeHeight="252584448" behindDoc="0" locked="0" layoutInCell="1" allowOverlap="1" wp14:anchorId="649C3D4F" wp14:editId="58E8DF75">
                <wp:simplePos x="0" y="0"/>
                <wp:positionH relativeFrom="column">
                  <wp:posOffset>3425987</wp:posOffset>
                </wp:positionH>
                <wp:positionV relativeFrom="paragraph">
                  <wp:posOffset>51535</wp:posOffset>
                </wp:positionV>
                <wp:extent cx="539750" cy="539750"/>
                <wp:effectExtent l="0" t="0" r="0" b="12700"/>
                <wp:wrapNone/>
                <wp:docPr id="17" name="Group 17"/>
                <wp:cNvGraphicFramePr/>
                <a:graphic xmlns:a="http://schemas.openxmlformats.org/drawingml/2006/main">
                  <a:graphicData uri="http://schemas.microsoft.com/office/word/2010/wordprocessingGroup">
                    <wpg:wgp>
                      <wpg:cNvGrpSpPr/>
                      <wpg:grpSpPr>
                        <a:xfrm>
                          <a:off x="0" y="0"/>
                          <a:ext cx="539750" cy="539750"/>
                          <a:chOff x="0" y="0"/>
                          <a:chExt cx="539750" cy="539750"/>
                        </a:xfrm>
                      </wpg:grpSpPr>
                      <wps:wsp>
                        <wps:cNvPr id="3445" name="Oval 3445"/>
                        <wps:cNvSpPr/>
                        <wps:spPr>
                          <a:xfrm>
                            <a:off x="59377" y="106878"/>
                            <a:ext cx="421444" cy="421088"/>
                          </a:xfrm>
                          <a:prstGeom prst="ellipse">
                            <a:avLst/>
                          </a:prstGeom>
                          <a:solidFill>
                            <a:schemeClr val="bg1">
                              <a:lumMod val="50000"/>
                            </a:schemeClr>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7" name="Text Box 2"/>
                        <wps:cNvSpPr txBox="1">
                          <a:spLocks noChangeArrowheads="1"/>
                        </wps:cNvSpPr>
                        <wps:spPr bwMode="auto">
                          <a:xfrm>
                            <a:off x="0" y="0"/>
                            <a:ext cx="539750" cy="539750"/>
                          </a:xfrm>
                          <a:prstGeom prst="ellipse">
                            <a:avLst/>
                          </a:prstGeom>
                          <a:noFill/>
                          <a:ln w="12700">
                            <a:noFill/>
                            <a:miter lim="800000"/>
                            <a:headEnd/>
                            <a:tailEnd/>
                          </a:ln>
                        </wps:spPr>
                        <wps:txbx>
                          <w:txbxContent>
                            <w:p w:rsidR="00EC76CE" w:rsidRPr="000C2273" w:rsidRDefault="00EC76CE" w:rsidP="00700726">
                              <w:pPr>
                                <w:jc w:val="center"/>
                                <w:rPr>
                                  <w:rFonts w:ascii="Bookman Old Style" w:eastAsia="Adobe Gothic Std B" w:hAnsi="Bookman Old Style"/>
                                  <w:b/>
                                  <w:sz w:val="56"/>
                                </w:rPr>
                              </w:pPr>
                              <w:r>
                                <w:rPr>
                                  <w:rFonts w:ascii="Bookman Old Style" w:eastAsia="Adobe Gothic Std B" w:hAnsi="Bookman Old Style"/>
                                  <w:b/>
                                  <w:sz w:val="56"/>
                                </w:rPr>
                                <w:t>A</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649C3D4F" id="Group 17" o:spid="_x0000_s1026" style="position:absolute;margin-left:269.75pt;margin-top:4.05pt;width:42.5pt;height:42.5pt;z-index:252584448;mso-width-relative:margin"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">
                <v:oval id="Oval 3445" o:spid="_x0000_s1027" style="position:absolute;left:593;top:1068;width:4215;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" fillcolor="#7f7f7f [1612]" strokecolor="black [3213]" strokeweight="2pt">
                  <v:textbox inset="0,0,0,0"/>
                </v:oval>
                <v:oval id="_x0000_s1028"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" filled="f" stroked="f" strokeweight="1pt">
                  <v:stroke joinstyle="miter"/>
                  <v:textbox inset="0,0,0,0">
                    <w:txbxContent>
                      <w:p w:rsidR="00EC76CE" w:rsidRPr="000C2273" w:rsidRDefault="00EC76CE" w:rsidP="00700726">
                        <w:pPr>
                          <w:jc w:val="center"/>
                          <w:rPr>
                            <w:rFonts w:ascii="Bookman Old Style" w:eastAsia="Adobe Gothic Std B" w:hAnsi="Bookman Old Style"/>
                            <w:b/>
                            <w:sz w:val="56"/>
                          </w:rPr>
                        </w:pPr>
                        <w:r>
                          <w:rPr>
                            <w:rFonts w:ascii="Bookman Old Style" w:eastAsia="Adobe Gothic Std B" w:hAnsi="Bookman Old Style"/>
                            <w:b/>
                            <w:sz w:val="56"/>
                          </w:rPr>
                          <w:t>A</w:t>
                        </w:r>
                      </w:p>
                    </w:txbxContent>
                  </v:textbox>
                </v:oval>
              </v:group>
            </w:pict>
          </mc:Fallback>
        </mc:AlternateContent>
      </w:r>
      <w:r>
        <w:rPr>
          <w:rFonts w:ascii="Benguiat Bk BT" w:hAnsi="Benguiat Bk BT"/>
          <w:noProof/>
          <w:sz w:val="36"/>
          <w:szCs w:val="36"/>
          <w:lang w:eastAsia="en-GB"/>
        </w:rPr>
        <mc:AlternateContent>
          <mc:Choice Requires="wpg">
            <w:drawing>
              <wp:anchor distT="0" distB="0" distL="114300" distR="114300" simplePos="0" relativeHeight="252337664" behindDoc="0" locked="0" layoutInCell="1" allowOverlap="1" wp14:anchorId="3554EFBD" wp14:editId="167E062C">
                <wp:simplePos x="0" y="0"/>
                <wp:positionH relativeFrom="margin">
                  <wp:posOffset>22225</wp:posOffset>
                </wp:positionH>
                <wp:positionV relativeFrom="paragraph">
                  <wp:posOffset>10795</wp:posOffset>
                </wp:positionV>
                <wp:extent cx="4097655" cy="4610100"/>
                <wp:effectExtent l="0" t="0" r="0" b="0"/>
                <wp:wrapNone/>
                <wp:docPr id="2484" name="Group 2484"/>
                <wp:cNvGraphicFramePr/>
                <a:graphic xmlns:a="http://schemas.openxmlformats.org/drawingml/2006/main">
                  <a:graphicData uri="http://schemas.microsoft.com/office/word/2010/wordprocessingGroup">
                    <wpg:wgp>
                      <wpg:cNvGrpSpPr/>
                      <wpg:grpSpPr>
                        <a:xfrm>
                          <a:off x="0" y="0"/>
                          <a:ext cx="4097655" cy="4610100"/>
                          <a:chOff x="-227560" y="-275064"/>
                          <a:chExt cx="8538215" cy="3773020"/>
                        </a:xfrm>
                      </wpg:grpSpPr>
                      <wps:wsp>
                        <wps:cNvPr id="3485" name="Text Box 3485"/>
                        <wps:cNvSpPr txBox="1"/>
                        <wps:spPr>
                          <a:xfrm>
                            <a:off x="-169190" y="-275064"/>
                            <a:ext cx="8430305" cy="586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C94DF7" w:rsidRDefault="00EC76CE" w:rsidP="005239DF">
                              <w:pPr>
                                <w:rPr>
                                  <w:rFonts w:ascii="Broadway" w:hAnsi="Broadway"/>
                                  <w:sz w:val="32"/>
                                </w:rPr>
                              </w:pPr>
                              <w:r w:rsidRPr="00C94DF7">
                                <w:rPr>
                                  <w:rFonts w:ascii="Broadway" w:hAnsi="Broadway"/>
                                  <w:sz w:val="32"/>
                                </w:rPr>
                                <w:t xml:space="preserve">Impact on Health </w:t>
                              </w:r>
                              <w:r>
                                <w:rPr>
                                  <w:rFonts w:ascii="Broadway" w:hAnsi="Broadway"/>
                                  <w:sz w:val="32"/>
                                </w:rPr>
                                <w:t>and</w:t>
                              </w:r>
                              <w:r w:rsidRPr="00C94DF7">
                                <w:rPr>
                                  <w:rFonts w:ascii="Broadway" w:hAnsi="Broadway"/>
                                  <w:sz w:val="32"/>
                                </w:rPr>
                                <w:t xml:space="preserve"> Fitness</w:t>
                              </w:r>
                            </w:p>
                            <w:p w:rsidR="00EC76CE" w:rsidRPr="00E659CA" w:rsidRDefault="00EC76CE" w:rsidP="0073292F">
                              <w:pPr>
                                <w:ind w:right="266"/>
                                <w:rPr>
                                  <w:b/>
                                  <w:sz w:val="18"/>
                                </w:rPr>
                              </w:pPr>
                              <w:r w:rsidRPr="00E659CA">
                                <w:rPr>
                                  <w:rFonts w:asciiTheme="minorHAnsi" w:hAnsiTheme="minorHAnsi"/>
                                  <w:b/>
                                  <w:sz w:val="20"/>
                                  <w:szCs w:val="22"/>
                                </w:rPr>
                                <w:t xml:space="preserve">Fill in the table with as many effects of physical activity on </w:t>
                              </w:r>
                              <w:r>
                                <w:rPr>
                                  <w:rFonts w:asciiTheme="minorHAnsi" w:hAnsiTheme="minorHAnsi"/>
                                  <w:b/>
                                  <w:sz w:val="20"/>
                                  <w:szCs w:val="22"/>
                                </w:rPr>
                                <w:br/>
                              </w:r>
                              <w:r w:rsidRPr="00E659CA">
                                <w:rPr>
                                  <w:rFonts w:asciiTheme="minorHAnsi" w:hAnsiTheme="minorHAnsi"/>
                                  <w:b/>
                                  <w:sz w:val="20"/>
                                  <w:szCs w:val="22"/>
                                </w:rPr>
                                <w:t>health and fitness as you can think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6" name="Rectangle 3486"/>
                        <wps:cNvSpPr>
                          <a:spLocks noChangeArrowheads="1"/>
                        </wps:cNvSpPr>
                        <wps:spPr bwMode="auto">
                          <a:xfrm>
                            <a:off x="-227560" y="237635"/>
                            <a:ext cx="8538215" cy="3260321"/>
                          </a:xfrm>
                          <a:prstGeom prst="rect">
                            <a:avLst/>
                          </a:prstGeom>
                          <a:noFill/>
                          <a:ln w="19050" algn="in">
                            <a:noFill/>
                            <a:miter lim="800000"/>
                            <a:headEnd/>
                            <a:tailEnd/>
                          </a:ln>
                          <a:effectLst/>
                          <a:extLst/>
                        </wps:spPr>
                        <wps:txbx>
                          <w:txbxContent>
                            <w:tbl>
                              <w:tblPr>
                                <w:tblStyle w:val="TableGrid"/>
                                <w:tblW w:w="6161" w:type="dxa"/>
                                <w:tblLook w:val="04A0" w:firstRow="1" w:lastRow="0" w:firstColumn="1" w:lastColumn="0" w:noHBand="0" w:noVBand="1"/>
                              </w:tblPr>
                              <w:tblGrid>
                                <w:gridCol w:w="3080"/>
                                <w:gridCol w:w="3081"/>
                              </w:tblGrid>
                              <w:tr w:rsidR="00EC76CE" w:rsidTr="0073292F">
                                <w:trPr>
                                  <w:trHeight w:val="314"/>
                                </w:trPr>
                                <w:tc>
                                  <w:tcPr>
                                    <w:tcW w:w="3080" w:type="dxa"/>
                                    <w:tcBorders>
                                      <w:top w:val="single" w:sz="12" w:space="0" w:color="auto"/>
                                      <w:left w:val="single" w:sz="12" w:space="0" w:color="auto"/>
                                      <w:bottom w:val="single" w:sz="12" w:space="0" w:color="auto"/>
                                      <w:right w:val="single" w:sz="4" w:space="0" w:color="FFFFFF" w:themeColor="background1"/>
                                    </w:tcBorders>
                                    <w:shd w:val="clear" w:color="auto" w:fill="000000" w:themeFill="text1"/>
                                  </w:tcPr>
                                  <w:p w:rsidR="00EC76CE" w:rsidRPr="00CD6DD8" w:rsidRDefault="00EC76CE" w:rsidP="00CD37FD">
                                    <w:pPr>
                                      <w:pStyle w:val="abullets"/>
                                      <w:ind w:left="0" w:firstLine="0"/>
                                      <w:jc w:val="center"/>
                                      <w:rPr>
                                        <w:rFonts w:eastAsia="Calibri"/>
                                        <w:b/>
                                        <w:szCs w:val="22"/>
                                      </w:rPr>
                                    </w:pPr>
                                    <w:r w:rsidRPr="00CD6DD8">
                                      <w:rPr>
                                        <w:rFonts w:eastAsia="Calibri"/>
                                        <w:b/>
                                        <w:szCs w:val="22"/>
                                      </w:rPr>
                                      <w:t>Health</w:t>
                                    </w:r>
                                  </w:p>
                                </w:tc>
                                <w:tc>
                                  <w:tcPr>
                                    <w:tcW w:w="3081" w:type="dxa"/>
                                    <w:tcBorders>
                                      <w:top w:val="single" w:sz="12" w:space="0" w:color="auto"/>
                                      <w:left w:val="single" w:sz="4" w:space="0" w:color="FFFFFF" w:themeColor="background1"/>
                                      <w:bottom w:val="single" w:sz="12" w:space="0" w:color="auto"/>
                                      <w:right w:val="single" w:sz="12" w:space="0" w:color="auto"/>
                                    </w:tcBorders>
                                    <w:shd w:val="clear" w:color="auto" w:fill="000000" w:themeFill="text1"/>
                                  </w:tcPr>
                                  <w:p w:rsidR="00EC76CE" w:rsidRPr="00CD6DD8" w:rsidRDefault="00EC76CE" w:rsidP="00CD37FD">
                                    <w:pPr>
                                      <w:pStyle w:val="abullets"/>
                                      <w:ind w:left="0" w:firstLine="0"/>
                                      <w:jc w:val="center"/>
                                      <w:rPr>
                                        <w:rFonts w:eastAsia="Calibri"/>
                                        <w:b/>
                                        <w:szCs w:val="22"/>
                                      </w:rPr>
                                    </w:pPr>
                                    <w:r w:rsidRPr="00CD6DD8">
                                      <w:rPr>
                                        <w:rFonts w:eastAsia="Calibri"/>
                                        <w:b/>
                                        <w:szCs w:val="22"/>
                                      </w:rPr>
                                      <w:t>Fitness</w:t>
                                    </w:r>
                                  </w:p>
                                </w:tc>
                              </w:tr>
                              <w:tr w:rsidR="00EC76CE" w:rsidTr="00FF0060">
                                <w:trPr>
                                  <w:trHeight w:val="4591"/>
                                </w:trPr>
                                <w:tc>
                                  <w:tcPr>
                                    <w:tcW w:w="3080" w:type="dxa"/>
                                    <w:tcBorders>
                                      <w:top w:val="single" w:sz="12" w:space="0" w:color="auto"/>
                                      <w:left w:val="single" w:sz="12" w:space="0" w:color="auto"/>
                                      <w:bottom w:val="single" w:sz="12" w:space="0" w:color="auto"/>
                                    </w:tcBorders>
                                  </w:tcPr>
                                  <w:p w:rsidR="00EC76CE" w:rsidRPr="00E1043A" w:rsidRDefault="00EC76CE" w:rsidP="000F4910">
                                    <w:pPr>
                                      <w:pStyle w:val="abullets"/>
                                      <w:ind w:left="303" w:hanging="303"/>
                                      <w:rPr>
                                        <w:rFonts w:eastAsia="Calibri"/>
                                        <w:color w:val="000000" w:themeColor="text1"/>
                                        <w:szCs w:val="22"/>
                                      </w:rPr>
                                    </w:pPr>
                                  </w:p>
                                </w:tc>
                                <w:tc>
                                  <w:tcPr>
                                    <w:tcW w:w="3081" w:type="dxa"/>
                                    <w:tcBorders>
                                      <w:top w:val="single" w:sz="12" w:space="0" w:color="auto"/>
                                      <w:bottom w:val="single" w:sz="12" w:space="0" w:color="auto"/>
                                      <w:right w:val="single" w:sz="12" w:space="0" w:color="auto"/>
                                    </w:tcBorders>
                                  </w:tcPr>
                                  <w:p w:rsidR="00EC76CE" w:rsidRPr="00E1043A" w:rsidRDefault="00EC76CE" w:rsidP="000F4910">
                                    <w:pPr>
                                      <w:pStyle w:val="abullets"/>
                                      <w:ind w:left="307" w:hanging="307"/>
                                      <w:rPr>
                                        <w:rFonts w:eastAsia="Calibri"/>
                                        <w:color w:val="000000" w:themeColor="text1"/>
                                        <w:szCs w:val="22"/>
                                      </w:rPr>
                                    </w:pPr>
                                  </w:p>
                                </w:tc>
                              </w:tr>
                            </w:tbl>
                            <w:p w:rsidR="00EC76CE" w:rsidRDefault="00EC76CE" w:rsidP="00E12638">
                              <w:pPr>
                                <w:pStyle w:val="abullets"/>
                                <w:ind w:left="0" w:firstLine="0"/>
                              </w:pPr>
                            </w:p>
                            <w:p w:rsidR="00EC76CE" w:rsidRPr="00C94DF7" w:rsidRDefault="00EC76CE" w:rsidP="005239DF">
                              <w:pPr>
                                <w:pStyle w:val="abullets"/>
                                <w:ind w:left="0" w:firstLine="0"/>
                                <w:rPr>
                                  <w:rFonts w:asciiTheme="minorHAnsi" w:hAnsiTheme="minorHAnsi"/>
                                  <w:b/>
                                  <w:sz w:val="18"/>
                                  <w:szCs w:val="22"/>
                                </w:rPr>
                              </w:pP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54EFBD" id="Group 2484" o:spid="_x0000_s1029" style="position:absolute;margin-left:1.75pt;margin-top:.85pt;width:322.65pt;height:363pt;z-index:252337664;mso-position-horizontal-relative:margin;mso-width-relative:margin;mso-height-relative:margin" coordorigin="-2275,-2750" coordsize="85382,3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">
                <v:shapetype id="_x0000_t202" coordsize="21600,21600" o:spt="202" path="m,l,21600r21600,l21600,xe">
                  <v:stroke joinstyle="miter"/>
                  <v:path gradientshapeok="t" o:connecttype="rect"/>
                </v:shapetype>
                <v:shape id="Text Box 3485" o:spid="_x0000_s1030" type="#_x0000_t202" style="position:absolute;left:-1691;top:-2750;width:84302;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" filled="f" stroked="f" strokeweight=".5pt">
                  <v:textbox>
                    <w:txbxContent>
                      <w:p w:rsidR="00EC76CE" w:rsidRPr="00C94DF7" w:rsidRDefault="00EC76CE" w:rsidP="005239DF">
                        <w:pPr>
                          <w:rPr>
                            <w:rFonts w:ascii="Broadway" w:hAnsi="Broadway"/>
                            <w:sz w:val="32"/>
                          </w:rPr>
                        </w:pPr>
                        <w:r w:rsidRPr="00C94DF7">
                          <w:rPr>
                            <w:rFonts w:ascii="Broadway" w:hAnsi="Broadway"/>
                            <w:sz w:val="32"/>
                          </w:rPr>
                          <w:t xml:space="preserve">Impact on Health </w:t>
                        </w:r>
                        <w:r>
                          <w:rPr>
                            <w:rFonts w:ascii="Broadway" w:hAnsi="Broadway"/>
                            <w:sz w:val="32"/>
                          </w:rPr>
                          <w:t>and</w:t>
                        </w:r>
                        <w:r w:rsidRPr="00C94DF7">
                          <w:rPr>
                            <w:rFonts w:ascii="Broadway" w:hAnsi="Broadway"/>
                            <w:sz w:val="32"/>
                          </w:rPr>
                          <w:t xml:space="preserve"> Fitness</w:t>
                        </w:r>
                      </w:p>
                      <w:p w:rsidR="00EC76CE" w:rsidRPr="00E659CA" w:rsidRDefault="00EC76CE" w:rsidP="0073292F">
                        <w:pPr>
                          <w:ind w:right="266"/>
                          <w:rPr>
                            <w:b/>
                            <w:sz w:val="18"/>
                          </w:rPr>
                        </w:pPr>
                        <w:r w:rsidRPr="00E659CA">
                          <w:rPr>
                            <w:rFonts w:asciiTheme="minorHAnsi" w:hAnsiTheme="minorHAnsi"/>
                            <w:b/>
                            <w:sz w:val="20"/>
                            <w:szCs w:val="22"/>
                          </w:rPr>
                          <w:t xml:space="preserve">Fill in the table with as many effects of physical activity on </w:t>
                        </w:r>
                        <w:r>
                          <w:rPr>
                            <w:rFonts w:asciiTheme="minorHAnsi" w:hAnsiTheme="minorHAnsi"/>
                            <w:b/>
                            <w:sz w:val="20"/>
                            <w:szCs w:val="22"/>
                          </w:rPr>
                          <w:br/>
                        </w:r>
                        <w:r w:rsidRPr="00E659CA">
                          <w:rPr>
                            <w:rFonts w:asciiTheme="minorHAnsi" w:hAnsiTheme="minorHAnsi"/>
                            <w:b/>
                            <w:sz w:val="20"/>
                            <w:szCs w:val="22"/>
                          </w:rPr>
                          <w:t>health and fitness as you can think of.</w:t>
                        </w:r>
                      </w:p>
                    </w:txbxContent>
                  </v:textbox>
                </v:shape>
                <v:rect id="Rectangle 3486" o:spid="_x0000_s1031" style="position:absolute;left:-2275;top:2376;width:85381;height:3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" filled="f" stroked="f" strokeweight="1.5pt" insetpen="t">
                  <v:textbox inset="2.88pt,2.88pt,2.88pt,2.88pt">
                    <w:txbxContent>
                      <w:tbl>
                        <w:tblPr>
                          <w:tblStyle w:val="TableGrid"/>
                          <w:tblW w:w="6161" w:type="dxa"/>
                          <w:tblLook w:val="04A0" w:firstRow="1" w:lastRow="0" w:firstColumn="1" w:lastColumn="0" w:noHBand="0" w:noVBand="1"/>
                        </w:tblPr>
                        <w:tblGrid>
                          <w:gridCol w:w="3080"/>
                          <w:gridCol w:w="3081"/>
                        </w:tblGrid>
                        <w:tr w:rsidR="00EC76CE" w:rsidTr="0073292F">
                          <w:trPr>
                            <w:trHeight w:val="314"/>
                          </w:trPr>
                          <w:tc>
                            <w:tcPr>
                              <w:tcW w:w="3080" w:type="dxa"/>
                              <w:tcBorders>
                                <w:top w:val="single" w:sz="12" w:space="0" w:color="auto"/>
                                <w:left w:val="single" w:sz="12" w:space="0" w:color="auto"/>
                                <w:bottom w:val="single" w:sz="12" w:space="0" w:color="auto"/>
                                <w:right w:val="single" w:sz="4" w:space="0" w:color="FFFFFF" w:themeColor="background1"/>
                              </w:tcBorders>
                              <w:shd w:val="clear" w:color="auto" w:fill="000000" w:themeFill="text1"/>
                            </w:tcPr>
                            <w:p w:rsidR="00EC76CE" w:rsidRPr="00CD6DD8" w:rsidRDefault="00EC76CE" w:rsidP="00CD37FD">
                              <w:pPr>
                                <w:pStyle w:val="abullets"/>
                                <w:ind w:left="0" w:firstLine="0"/>
                                <w:jc w:val="center"/>
                                <w:rPr>
                                  <w:rFonts w:eastAsia="Calibri"/>
                                  <w:b/>
                                  <w:szCs w:val="22"/>
                                </w:rPr>
                              </w:pPr>
                              <w:r w:rsidRPr="00CD6DD8">
                                <w:rPr>
                                  <w:rFonts w:eastAsia="Calibri"/>
                                  <w:b/>
                                  <w:szCs w:val="22"/>
                                </w:rPr>
                                <w:t>Health</w:t>
                              </w:r>
                            </w:p>
                          </w:tc>
                          <w:tc>
                            <w:tcPr>
                              <w:tcW w:w="3081" w:type="dxa"/>
                              <w:tcBorders>
                                <w:top w:val="single" w:sz="12" w:space="0" w:color="auto"/>
                                <w:left w:val="single" w:sz="4" w:space="0" w:color="FFFFFF" w:themeColor="background1"/>
                                <w:bottom w:val="single" w:sz="12" w:space="0" w:color="auto"/>
                                <w:right w:val="single" w:sz="12" w:space="0" w:color="auto"/>
                              </w:tcBorders>
                              <w:shd w:val="clear" w:color="auto" w:fill="000000" w:themeFill="text1"/>
                            </w:tcPr>
                            <w:p w:rsidR="00EC76CE" w:rsidRPr="00CD6DD8" w:rsidRDefault="00EC76CE" w:rsidP="00CD37FD">
                              <w:pPr>
                                <w:pStyle w:val="abullets"/>
                                <w:ind w:left="0" w:firstLine="0"/>
                                <w:jc w:val="center"/>
                                <w:rPr>
                                  <w:rFonts w:eastAsia="Calibri"/>
                                  <w:b/>
                                  <w:szCs w:val="22"/>
                                </w:rPr>
                              </w:pPr>
                              <w:r w:rsidRPr="00CD6DD8">
                                <w:rPr>
                                  <w:rFonts w:eastAsia="Calibri"/>
                                  <w:b/>
                                  <w:szCs w:val="22"/>
                                </w:rPr>
                                <w:t>Fitness</w:t>
                              </w:r>
                            </w:p>
                          </w:tc>
                        </w:tr>
                        <w:tr w:rsidR="00EC76CE" w:rsidTr="00FF0060">
                          <w:trPr>
                            <w:trHeight w:val="4591"/>
                          </w:trPr>
                          <w:tc>
                            <w:tcPr>
                              <w:tcW w:w="3080" w:type="dxa"/>
                              <w:tcBorders>
                                <w:top w:val="single" w:sz="12" w:space="0" w:color="auto"/>
                                <w:left w:val="single" w:sz="12" w:space="0" w:color="auto"/>
                                <w:bottom w:val="single" w:sz="12" w:space="0" w:color="auto"/>
                              </w:tcBorders>
                            </w:tcPr>
                            <w:p w:rsidR="00EC76CE" w:rsidRPr="00E1043A" w:rsidRDefault="00EC76CE" w:rsidP="000F4910">
                              <w:pPr>
                                <w:pStyle w:val="abullets"/>
                                <w:ind w:left="303" w:hanging="303"/>
                                <w:rPr>
                                  <w:rFonts w:eastAsia="Calibri"/>
                                  <w:color w:val="000000" w:themeColor="text1"/>
                                  <w:szCs w:val="22"/>
                                </w:rPr>
                              </w:pPr>
                            </w:p>
                          </w:tc>
                          <w:tc>
                            <w:tcPr>
                              <w:tcW w:w="3081" w:type="dxa"/>
                              <w:tcBorders>
                                <w:top w:val="single" w:sz="12" w:space="0" w:color="auto"/>
                                <w:bottom w:val="single" w:sz="12" w:space="0" w:color="auto"/>
                                <w:right w:val="single" w:sz="12" w:space="0" w:color="auto"/>
                              </w:tcBorders>
                            </w:tcPr>
                            <w:p w:rsidR="00EC76CE" w:rsidRPr="00E1043A" w:rsidRDefault="00EC76CE" w:rsidP="000F4910">
                              <w:pPr>
                                <w:pStyle w:val="abullets"/>
                                <w:ind w:left="307" w:hanging="307"/>
                                <w:rPr>
                                  <w:rFonts w:eastAsia="Calibri"/>
                                  <w:color w:val="000000" w:themeColor="text1"/>
                                  <w:szCs w:val="22"/>
                                </w:rPr>
                              </w:pPr>
                            </w:p>
                          </w:tc>
                        </w:tr>
                      </w:tbl>
                      <w:p w:rsidR="00EC76CE" w:rsidRDefault="00EC76CE" w:rsidP="00E12638">
                        <w:pPr>
                          <w:pStyle w:val="abullets"/>
                          <w:ind w:left="0" w:firstLine="0"/>
                        </w:pPr>
                      </w:p>
                      <w:p w:rsidR="00EC76CE" w:rsidRPr="00C94DF7" w:rsidRDefault="00EC76CE" w:rsidP="005239DF">
                        <w:pPr>
                          <w:pStyle w:val="abullets"/>
                          <w:ind w:left="0" w:firstLine="0"/>
                          <w:rPr>
                            <w:rFonts w:asciiTheme="minorHAnsi" w:hAnsiTheme="minorHAnsi"/>
                            <w:b/>
                            <w:sz w:val="18"/>
                            <w:szCs w:val="22"/>
                          </w:rPr>
                        </w:pPr>
                      </w:p>
                    </w:txbxContent>
                  </v:textbox>
                </v:rect>
                <w10:wrap anchorx="margin"/>
              </v:group>
            </w:pict>
          </mc:Fallback>
        </mc:AlternateContent>
      </w:r>
      <w:r w:rsidR="00E1043A">
        <w:rPr>
          <w:noProof/>
          <w:lang w:eastAsia="en-GB"/>
        </w:rPr>
        <mc:AlternateContent>
          <mc:Choice Requires="wps">
            <w:drawing>
              <wp:anchor distT="0" distB="0" distL="114300" distR="114300" simplePos="0" relativeHeight="252335616" behindDoc="0" locked="0" layoutInCell="1" allowOverlap="1" wp14:anchorId="33A17707" wp14:editId="54600B0D">
                <wp:simplePos x="0" y="0"/>
                <wp:positionH relativeFrom="margin">
                  <wp:posOffset>4164337</wp:posOffset>
                </wp:positionH>
                <wp:positionV relativeFrom="paragraph">
                  <wp:posOffset>-61368</wp:posOffset>
                </wp:positionV>
                <wp:extent cx="6905625" cy="603885"/>
                <wp:effectExtent l="38100" t="38100" r="47625" b="38100"/>
                <wp:wrapNone/>
                <wp:docPr id="303" name="Rounded 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603885"/>
                        </a:xfrm>
                        <a:prstGeom prst="roundRect">
                          <a:avLst>
                            <a:gd name="adj" fmla="val 16667"/>
                          </a:avLst>
                        </a:prstGeom>
                        <a:solidFill>
                          <a:schemeClr val="tx1"/>
                        </a:solidFill>
                        <a:ln w="76200" cmpd="thickThin">
                          <a:solidFill>
                            <a:schemeClr val="bg1"/>
                          </a:solidFill>
                          <a:round/>
                          <a:headEnd/>
                          <a:tailEnd/>
                        </a:ln>
                        <a:effectLst/>
                      </wps:spPr>
                      <wps:txbx>
                        <w:txbxContent>
                          <w:p w:rsidR="00EC76CE" w:rsidRPr="00935B4D" w:rsidRDefault="00EC76CE" w:rsidP="005239DF">
                            <w:pPr>
                              <w:jc w:val="center"/>
                              <w:rPr>
                                <w:rFonts w:ascii="Broadway" w:hAnsi="Broadway"/>
                                <w:b/>
                                <w:color w:val="FFFFFF" w:themeColor="background1"/>
                                <w:sz w:val="56"/>
                              </w:rPr>
                            </w:pPr>
                            <w:r w:rsidRPr="00935B4D">
                              <w:rPr>
                                <w:rFonts w:ascii="Broadway" w:hAnsi="Broadway"/>
                                <w:b/>
                                <w:color w:val="FFFFFF" w:themeColor="background1"/>
                                <w:sz w:val="56"/>
                              </w:rPr>
                              <w:t>THE CARDIOVASCULAR SYSTEM…</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oundrect w14:anchorId="33A17707" id="Rounded Rectangle 139" o:spid="_x0000_s1032" style="position:absolute;margin-left:327.9pt;margin-top:-4.85pt;width:543.75pt;height:47.55pt;z-index:25233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" fillcolor="black [3213]" strokecolor="white [3212]" strokeweight="6pt">
                <v:stroke linestyle="thickThin"/>
                <v:textbox style="mso-fit-shape-to-text:t">
                  <w:txbxContent>
                    <w:p w:rsidR="00EC76CE" w:rsidRPr="00935B4D" w:rsidRDefault="00EC76CE" w:rsidP="005239DF">
                      <w:pPr>
                        <w:jc w:val="center"/>
                        <w:rPr>
                          <w:rFonts w:ascii="Broadway" w:hAnsi="Broadway"/>
                          <w:b/>
                          <w:color w:val="FFFFFF" w:themeColor="background1"/>
                          <w:sz w:val="56"/>
                        </w:rPr>
                      </w:pPr>
                      <w:r w:rsidRPr="00935B4D">
                        <w:rPr>
                          <w:rFonts w:ascii="Broadway" w:hAnsi="Broadway"/>
                          <w:b/>
                          <w:color w:val="FFFFFF" w:themeColor="background1"/>
                          <w:sz w:val="56"/>
                        </w:rPr>
                        <w:t>THE CARDIOVASCULAR SYSTEM…</w:t>
                      </w:r>
                    </w:p>
                  </w:txbxContent>
                </v:textbox>
                <w10:wrap anchorx="margin"/>
              </v:roundrect>
            </w:pict>
          </mc:Fallback>
        </mc:AlternateContent>
      </w:r>
      <w:r w:rsidR="005239DF">
        <w:rPr>
          <w:noProof/>
          <w:lang w:eastAsia="en-GB"/>
        </w:rPr>
        <mc:AlternateContent>
          <mc:Choice Requires="wpg">
            <w:drawing>
              <wp:anchor distT="0" distB="0" distL="114300" distR="114300" simplePos="0" relativeHeight="251562496" behindDoc="0" locked="0" layoutInCell="1" allowOverlap="1" wp14:anchorId="18A00FD3" wp14:editId="4F8BD3D0">
                <wp:simplePos x="0" y="0"/>
                <wp:positionH relativeFrom="margin">
                  <wp:align>right</wp:align>
                </wp:positionH>
                <wp:positionV relativeFrom="paragraph">
                  <wp:posOffset>-64721</wp:posOffset>
                </wp:positionV>
                <wp:extent cx="1087755" cy="434975"/>
                <wp:effectExtent l="0" t="0" r="17145" b="22225"/>
                <wp:wrapNone/>
                <wp:docPr id="239" name="Group 239"/>
                <wp:cNvGraphicFramePr/>
                <a:graphic xmlns:a="http://schemas.openxmlformats.org/drawingml/2006/main">
                  <a:graphicData uri="http://schemas.microsoft.com/office/word/2010/wordprocessingGroup">
                    <wpg:wgp>
                      <wpg:cNvGrpSpPr/>
                      <wpg:grpSpPr>
                        <a:xfrm>
                          <a:off x="0" y="0"/>
                          <a:ext cx="1087755" cy="434975"/>
                          <a:chOff x="0" y="0"/>
                          <a:chExt cx="1088118" cy="434975"/>
                        </a:xfrm>
                      </wpg:grpSpPr>
                      <wps:wsp>
                        <wps:cNvPr id="240" name="Text Box 240"/>
                        <wps:cNvSpPr txBox="1"/>
                        <wps:spPr>
                          <a:xfrm>
                            <a:off x="0" y="47502"/>
                            <a:ext cx="807093" cy="339725"/>
                          </a:xfrm>
                          <a:prstGeom prst="rect">
                            <a:avLst/>
                          </a:prstGeom>
                          <a:solidFill>
                            <a:schemeClr val="tx1"/>
                          </a:solidFill>
                          <a:ln/>
                        </wps:spPr>
                        <wps:style>
                          <a:lnRef idx="2">
                            <a:schemeClr val="dk1"/>
                          </a:lnRef>
                          <a:fillRef idx="1">
                            <a:schemeClr val="lt1"/>
                          </a:fillRef>
                          <a:effectRef idx="0">
                            <a:schemeClr val="dk1"/>
                          </a:effectRef>
                          <a:fontRef idx="minor">
                            <a:schemeClr val="dk1"/>
                          </a:fontRef>
                        </wps:style>
                        <wps:txbx>
                          <w:txbxContent>
                            <w:p w:rsidR="00EC76CE" w:rsidRPr="00E84FE2" w:rsidRDefault="00EC76CE" w:rsidP="00E84FE2">
                              <w:pPr>
                                <w:jc w:val="center"/>
                                <w:rPr>
                                  <w:b/>
                                  <w:color w:val="FFFFFF" w:themeColor="background1"/>
                                </w:rPr>
                              </w:pPr>
                              <w:r w:rsidRPr="00E84FE2">
                                <w:rPr>
                                  <w:b/>
                                  <w:color w:val="FFFFFF" w:themeColor="background1"/>
                                </w:rPr>
                                <w:t>3.1.1.2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41" name="Oval 817"/>
                        <wps:cNvSpPr>
                          <a:spLocks/>
                        </wps:cNvSpPr>
                        <wps:spPr>
                          <a:xfrm>
                            <a:off x="653143" y="0"/>
                            <a:ext cx="434975" cy="434975"/>
                          </a:xfrm>
                          <a:prstGeom prst="ellipse">
                            <a:avLst/>
                          </a:prstGeom>
                          <a:solidFill>
                            <a:schemeClr val="tx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EC76CE" w:rsidRPr="00E84FE2" w:rsidRDefault="00EC76CE" w:rsidP="00935B4D">
                              <w:pPr>
                                <w:jc w:val="center"/>
                                <w:rPr>
                                  <w:b/>
                                  <w:color w:val="FFFFFF" w:themeColor="background1"/>
                                  <w:sz w:val="24"/>
                                </w:rPr>
                              </w:pPr>
                              <w:r w:rsidRPr="00E84FE2">
                                <w:rPr>
                                  <w:b/>
                                  <w:color w:val="FFFFFF" w:themeColor="background1"/>
                                  <w:sz w:val="24"/>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anchor>
            </w:drawing>
          </mc:Choice>
          <mc:Fallback>
            <w:pict>
              <v:group w14:anchorId="18A00FD3" id="Group 239" o:spid="_x0000_s1033" style="position:absolute;margin-left:34.45pt;margin-top:-5.1pt;width:85.65pt;height:34.25pt;z-index:251562496;mso-position-horizontal:right;mso-position-horizontal-relative:margin" coordsize="10881,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">
                <v:shape id="Text Box 240" o:spid="_x0000_s1034" type="#_x0000_t202" style="position:absolute;top:475;width:8070;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" fillcolor="black [3213]" strokecolor="black [3200]" strokeweight="2pt">
                  <v:textbox inset="0,,0">
                    <w:txbxContent>
                      <w:p w:rsidR="00EC76CE" w:rsidRPr="00E84FE2" w:rsidRDefault="00EC76CE" w:rsidP="00E84FE2">
                        <w:pPr>
                          <w:jc w:val="center"/>
                          <w:rPr>
                            <w:b/>
                            <w:color w:val="FFFFFF" w:themeColor="background1"/>
                          </w:rPr>
                        </w:pPr>
                        <w:r w:rsidRPr="00E84FE2">
                          <w:rPr>
                            <w:b/>
                            <w:color w:val="FFFFFF" w:themeColor="background1"/>
                          </w:rPr>
                          <w:t>3.1.1.2</w:t>
                        </w:r>
                      </w:p>
                    </w:txbxContent>
                  </v:textbox>
                </v:shape>
                <v:oval id="Oval 817" o:spid="_x0000_s1035" style="position:absolute;left:6531;width:4350;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" fillcolor="black [3213]" strokecolor="white [3212]" strokeweight="2pt">
                  <v:path arrowok="t"/>
                  <v:textbox inset="0,,0">
                    <w:txbxContent>
                      <w:p w:rsidR="00EC76CE" w:rsidRPr="00E84FE2" w:rsidRDefault="00EC76CE" w:rsidP="00935B4D">
                        <w:pPr>
                          <w:jc w:val="center"/>
                          <w:rPr>
                            <w:b/>
                            <w:color w:val="FFFFFF" w:themeColor="background1"/>
                            <w:sz w:val="24"/>
                          </w:rPr>
                        </w:pPr>
                        <w:r w:rsidRPr="00E84FE2">
                          <w:rPr>
                            <w:b/>
                            <w:color w:val="FFFFFF" w:themeColor="background1"/>
                            <w:sz w:val="24"/>
                          </w:rPr>
                          <w:t>1</w:t>
                        </w:r>
                      </w:p>
                    </w:txbxContent>
                  </v:textbox>
                </v:oval>
                <w10:wrap anchorx="margin"/>
              </v:group>
            </w:pict>
          </mc:Fallback>
        </mc:AlternateContent>
      </w:r>
      <w:r w:rsidR="00B70374" w:rsidRPr="002C4A5C">
        <w:t xml:space="preserve"> </w:t>
      </w:r>
    </w:p>
    <w:p w:rsidR="002032A8" w:rsidRPr="00E1043A" w:rsidRDefault="00E1043A" w:rsidP="00E1043A">
      <w:pPr>
        <w:pStyle w:val="Heading1"/>
        <w:rPr>
          <w:color w:val="FFFFFF" w:themeColor="background1"/>
        </w:rPr>
      </w:pPr>
      <w:r w:rsidRPr="00E1043A">
        <w:rPr>
          <w:color w:val="FFFFFF" w:themeColor="background1"/>
        </w:rPr>
        <w:t>Cardiovascular system</w:t>
      </w:r>
    </w:p>
    <w:p w:rsidR="002032A8" w:rsidRPr="007F6DC5" w:rsidRDefault="00E659CA" w:rsidP="00C6460D">
      <w:pPr>
        <w:tabs>
          <w:tab w:val="left" w:pos="22822"/>
        </w:tabs>
        <w:rPr>
          <w:rFonts w:ascii="Benguiat Bk BT" w:hAnsi="Benguiat Bk BT"/>
          <w:sz w:val="36"/>
          <w:szCs w:val="36"/>
        </w:rPr>
      </w:pPr>
      <w:r>
        <w:rPr>
          <w:noProof/>
          <w:lang w:eastAsia="en-GB"/>
        </w:rPr>
        <mc:AlternateContent>
          <mc:Choice Requires="wpg">
            <w:drawing>
              <wp:anchor distT="0" distB="0" distL="114300" distR="114300" simplePos="0" relativeHeight="252353024" behindDoc="1" locked="0" layoutInCell="1" allowOverlap="1" wp14:anchorId="134309E3" wp14:editId="0DDEFD2C">
                <wp:simplePos x="0" y="0"/>
                <wp:positionH relativeFrom="column">
                  <wp:posOffset>8129846</wp:posOffset>
                </wp:positionH>
                <wp:positionV relativeFrom="paragraph">
                  <wp:posOffset>194162</wp:posOffset>
                </wp:positionV>
                <wp:extent cx="6372860" cy="3531235"/>
                <wp:effectExtent l="0" t="0" r="27940" b="31115"/>
                <wp:wrapNone/>
                <wp:docPr id="6" name="Group 6"/>
                <wp:cNvGraphicFramePr/>
                <a:graphic xmlns:a="http://schemas.openxmlformats.org/drawingml/2006/main">
                  <a:graphicData uri="http://schemas.microsoft.com/office/word/2010/wordprocessingGroup">
                    <wpg:wgp>
                      <wpg:cNvGrpSpPr/>
                      <wpg:grpSpPr>
                        <a:xfrm>
                          <a:off x="0" y="0"/>
                          <a:ext cx="6372860" cy="3531235"/>
                          <a:chOff x="-343587" y="-128955"/>
                          <a:chExt cx="5805634" cy="3532554"/>
                        </a:xfrm>
                      </wpg:grpSpPr>
                      <wps:wsp>
                        <wps:cNvPr id="3478" name="Text Box 3478"/>
                        <wps:cNvSpPr txBox="1"/>
                        <wps:spPr>
                          <a:xfrm>
                            <a:off x="-343587" y="122616"/>
                            <a:ext cx="3932101" cy="919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D756A8" w:rsidRDefault="00EC76CE" w:rsidP="005239DF">
                              <w:pPr>
                                <w:rPr>
                                  <w:rFonts w:ascii="Broadway" w:hAnsi="Broadway"/>
                                  <w:sz w:val="28"/>
                                </w:rPr>
                              </w:pPr>
                              <w:r w:rsidRPr="00D756A8">
                                <w:rPr>
                                  <w:rFonts w:ascii="Broadway" w:hAnsi="Broadway"/>
                                  <w:sz w:val="28"/>
                                </w:rPr>
                                <w:t>Cardiac Conduction System</w:t>
                              </w:r>
                            </w:p>
                            <w:p w:rsidR="00EC76CE" w:rsidRPr="00E659CA" w:rsidRDefault="00EC76CE" w:rsidP="005239DF">
                              <w:pPr>
                                <w:rPr>
                                  <w:b/>
                                  <w:spacing w:val="-5"/>
                                  <w:sz w:val="16"/>
                                </w:rPr>
                              </w:pPr>
                              <w:r w:rsidRPr="001B3132">
                                <w:rPr>
                                  <w:spacing w:val="-5"/>
                                  <w:sz w:val="20"/>
                                </w:rPr>
                                <w:t xml:space="preserve">The conduction system involves the electrical impulses that cause the cardiac cycle of the heart. </w:t>
                              </w:r>
                              <w:r w:rsidRPr="001B3132">
                                <w:rPr>
                                  <w:b/>
                                  <w:spacing w:val="-5"/>
                                  <w:sz w:val="20"/>
                                </w:rPr>
                                <w:t>The cardiac muscle is myogenic</w:t>
                              </w:r>
                              <w:r w:rsidRPr="001B3132">
                                <w:rPr>
                                  <w:spacing w:val="-5"/>
                                  <w:sz w:val="20"/>
                                </w:rPr>
                                <w:t xml:space="preserve">, meaning it generates its own </w:t>
                              </w:r>
                              <w:r>
                                <w:rPr>
                                  <w:spacing w:val="-5"/>
                                  <w:sz w:val="20"/>
                                </w:rPr>
                                <w:br/>
                              </w:r>
                              <w:r w:rsidRPr="001B3132">
                                <w:rPr>
                                  <w:spacing w:val="-5"/>
                                  <w:sz w:val="20"/>
                                </w:rPr>
                                <w:t xml:space="preserve">impulses. </w:t>
                              </w:r>
                              <w:r w:rsidRPr="00E659CA">
                                <w:rPr>
                                  <w:b/>
                                  <w:spacing w:val="-5"/>
                                  <w:sz w:val="20"/>
                                </w:rPr>
                                <w:t xml:space="preserve">Outline the order of the cardiac conduction system on the </w:t>
                              </w:r>
                              <w:r w:rsidRPr="00E659CA">
                                <w:rPr>
                                  <w:b/>
                                  <w:spacing w:val="-5"/>
                                  <w:sz w:val="20"/>
                                </w:rPr>
                                <w:br/>
                                <w:t>diagram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58" name="Group 3458"/>
                        <wpg:cNvGrpSpPr/>
                        <wpg:grpSpPr>
                          <a:xfrm>
                            <a:off x="3610387" y="-128955"/>
                            <a:ext cx="1851660" cy="3532554"/>
                            <a:chOff x="56840" y="-313765"/>
                            <a:chExt cx="1852028" cy="3532962"/>
                          </a:xfrm>
                        </wpg:grpSpPr>
                        <wps:wsp>
                          <wps:cNvPr id="3459" name="Oval 14"/>
                          <wps:cNvSpPr>
                            <a:spLocks/>
                          </wps:cNvSpPr>
                          <wps:spPr>
                            <a:xfrm>
                              <a:off x="225377" y="-194488"/>
                              <a:ext cx="1507723" cy="2904608"/>
                            </a:xfrm>
                            <a:prstGeom prst="rect">
                              <a:avLst/>
                            </a:prstGeom>
                            <a:noFill/>
                            <a:ln w="25400" cap="flat" cmpd="sng" algn="ctr">
                              <a:noFill/>
                              <a:prstDash val="solid"/>
                            </a:ln>
                            <a:effectLst/>
                          </wps:spPr>
                          <wps:txbx>
                            <w:txbxContent>
                              <w:p w:rsidR="00EC76CE" w:rsidRPr="006D5EC4" w:rsidRDefault="00EC76CE" w:rsidP="005239DF">
                                <w:pPr>
                                  <w:jc w:val="center"/>
                                  <w:rPr>
                                    <w:rFonts w:ascii="Broadway" w:hAnsi="Broadway"/>
                                    <w:spacing w:val="-4"/>
                                    <w:sz w:val="20"/>
                                  </w:rPr>
                                </w:pPr>
                                <w:r w:rsidRPr="006D5EC4">
                                  <w:rPr>
                                    <w:rFonts w:ascii="Broadway" w:hAnsi="Broadway"/>
                                    <w:spacing w:val="-4"/>
                                    <w:sz w:val="20"/>
                                  </w:rPr>
                                  <w:t>Atrial depolarisation</w:t>
                                </w:r>
                                <w:r>
                                  <w:rPr>
                                    <w:rFonts w:ascii="Broadway" w:hAnsi="Broadway"/>
                                    <w:spacing w:val="-4"/>
                                    <w:sz w:val="20"/>
                                  </w:rPr>
                                  <w:t>:</w:t>
                                </w:r>
                              </w:p>
                              <w:p w:rsidR="00EC76CE" w:rsidRPr="006D5EC4" w:rsidRDefault="00EC76CE" w:rsidP="005239DF">
                                <w:pPr>
                                  <w:jc w:val="center"/>
                                  <w:rPr>
                                    <w:rFonts w:asciiTheme="minorHAnsi" w:hAnsiTheme="minorHAnsi"/>
                                    <w:spacing w:val="-4"/>
                                    <w:sz w:val="20"/>
                                  </w:rPr>
                                </w:pPr>
                                <w:r w:rsidRPr="006D5EC4">
                                  <w:rPr>
                                    <w:rFonts w:asciiTheme="minorHAnsi" w:hAnsiTheme="minorHAnsi"/>
                                    <w:spacing w:val="-4"/>
                                    <w:sz w:val="20"/>
                                  </w:rPr>
                                  <w:t>Stimulus from the SA</w:t>
                                </w:r>
                                <w:r>
                                  <w:rPr>
                                    <w:rFonts w:asciiTheme="minorHAnsi" w:hAnsiTheme="minorHAnsi"/>
                                    <w:spacing w:val="-4"/>
                                    <w:sz w:val="20"/>
                                  </w:rPr>
                                  <w:t xml:space="preserve"> </w:t>
                                </w:r>
                                <w:r w:rsidRPr="006D5EC4">
                                  <w:rPr>
                                    <w:rFonts w:asciiTheme="minorHAnsi" w:hAnsiTheme="minorHAnsi"/>
                                    <w:spacing w:val="-4"/>
                                    <w:sz w:val="20"/>
                                  </w:rPr>
                                  <w:t>node travels across the atria, causing atrial contraction</w:t>
                                </w:r>
                                <w:r>
                                  <w:rPr>
                                    <w:rFonts w:asciiTheme="minorHAnsi" w:hAnsiTheme="minorHAnsi"/>
                                    <w:spacing w:val="-4"/>
                                    <w:sz w:val="20"/>
                                  </w:rPr>
                                  <w:t>.</w:t>
                                </w:r>
                              </w:p>
                              <w:p w:rsidR="00EC76CE" w:rsidRPr="006D5EC4" w:rsidRDefault="00EC76CE" w:rsidP="005239DF">
                                <w:pPr>
                                  <w:jc w:val="center"/>
                                  <w:rPr>
                                    <w:rFonts w:asciiTheme="minorHAnsi" w:hAnsiTheme="minorHAnsi"/>
                                    <w:spacing w:val="-4"/>
                                    <w:sz w:val="20"/>
                                  </w:rPr>
                                </w:pPr>
                              </w:p>
                              <w:p w:rsidR="00EC76CE" w:rsidRPr="006D5EC4" w:rsidRDefault="00EC76CE" w:rsidP="005239DF">
                                <w:pPr>
                                  <w:pStyle w:val="NoSpacing"/>
                                  <w:jc w:val="center"/>
                                  <w:rPr>
                                    <w:rFonts w:asciiTheme="minorHAnsi" w:hAnsiTheme="minorHAnsi"/>
                                    <w:spacing w:val="-4"/>
                                    <w:sz w:val="20"/>
                                  </w:rPr>
                                </w:pPr>
                                <w:r w:rsidRPr="006D5EC4">
                                  <w:rPr>
                                    <w:rFonts w:ascii="Broadway" w:hAnsi="Broadway"/>
                                    <w:spacing w:val="-4"/>
                                    <w:sz w:val="20"/>
                                  </w:rPr>
                                  <w:t>Ventricular depolarisation:</w:t>
                                </w:r>
                                <w:r w:rsidRPr="006D5EC4">
                                  <w:rPr>
                                    <w:rFonts w:asciiTheme="minorHAnsi" w:hAnsiTheme="minorHAnsi"/>
                                    <w:spacing w:val="-4"/>
                                    <w:sz w:val="20"/>
                                  </w:rPr>
                                  <w:t xml:space="preserve"> </w:t>
                                </w:r>
                                <w:r>
                                  <w:rPr>
                                    <w:rFonts w:asciiTheme="minorHAnsi" w:hAnsiTheme="minorHAnsi"/>
                                    <w:spacing w:val="-4"/>
                                    <w:sz w:val="20"/>
                                  </w:rPr>
                                  <w:br/>
                                </w:r>
                                <w:r w:rsidRPr="006D5EC4">
                                  <w:rPr>
                                    <w:rFonts w:asciiTheme="minorHAnsi" w:hAnsiTheme="minorHAnsi"/>
                                    <w:spacing w:val="-4"/>
                                    <w:sz w:val="20"/>
                                  </w:rPr>
                                  <w:t>The effect that the AV</w:t>
                                </w:r>
                                <w:r>
                                  <w:rPr>
                                    <w:rFonts w:asciiTheme="minorHAnsi" w:hAnsiTheme="minorHAnsi"/>
                                    <w:spacing w:val="-4"/>
                                    <w:sz w:val="20"/>
                                  </w:rPr>
                                  <w:t xml:space="preserve"> </w:t>
                                </w:r>
                                <w:r w:rsidRPr="006D5EC4">
                                  <w:rPr>
                                    <w:rFonts w:asciiTheme="minorHAnsi" w:hAnsiTheme="minorHAnsi"/>
                                    <w:spacing w:val="-4"/>
                                    <w:sz w:val="20"/>
                                  </w:rPr>
                                  <w:t>node has on the ventricles by causing them to contract by providing an electrical stimulus.</w:t>
                                </w:r>
                              </w:p>
                              <w:p w:rsidR="00EC76CE" w:rsidRPr="006D5EC4" w:rsidRDefault="00EC76CE" w:rsidP="005239DF">
                                <w:pPr>
                                  <w:jc w:val="center"/>
                                  <w:rPr>
                                    <w:rFonts w:ascii="Broadway" w:hAnsi="Broadway"/>
                                    <w:spacing w:val="-4"/>
                                    <w:sz w:val="20"/>
                                  </w:rPr>
                                </w:pPr>
                              </w:p>
                              <w:p w:rsidR="00EC76CE" w:rsidRPr="006D5EC4" w:rsidRDefault="00EC76CE" w:rsidP="005239DF">
                                <w:pPr>
                                  <w:jc w:val="center"/>
                                  <w:rPr>
                                    <w:rFonts w:asciiTheme="minorHAnsi" w:hAnsiTheme="minorHAnsi"/>
                                    <w:b/>
                                    <w:sz w:val="20"/>
                                  </w:rPr>
                                </w:pPr>
                                <w:r w:rsidRPr="006D5EC4">
                                  <w:rPr>
                                    <w:rFonts w:ascii="Broadway" w:hAnsi="Broadway"/>
                                    <w:spacing w:val="-5"/>
                                    <w:sz w:val="20"/>
                                  </w:rPr>
                                  <w:t>Atrial and ventricular repolarisation:</w:t>
                                </w:r>
                                <w:r w:rsidRPr="006D5EC4">
                                  <w:rPr>
                                    <w:rFonts w:asciiTheme="minorHAnsi" w:hAnsiTheme="minorHAnsi"/>
                                    <w:b/>
                                    <w:sz w:val="20"/>
                                  </w:rPr>
                                  <w:t xml:space="preserve"> </w:t>
                                </w:r>
                                <w:r>
                                  <w:rPr>
                                    <w:rFonts w:asciiTheme="minorHAnsi" w:hAnsiTheme="minorHAnsi"/>
                                    <w:b/>
                                    <w:sz w:val="20"/>
                                  </w:rPr>
                                  <w:br/>
                                </w:r>
                                <w:r w:rsidRPr="006D5EC4">
                                  <w:rPr>
                                    <w:rFonts w:asciiTheme="minorHAnsi" w:hAnsiTheme="minorHAnsi"/>
                                    <w:spacing w:val="-1"/>
                                    <w:sz w:val="20"/>
                                  </w:rPr>
                                  <w:t>Occurs during a brief time period following depolarisation and describes the electrical impulse returning to a baseline value.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460" name="Down Arrow 3460"/>
                          <wps:cNvSpPr/>
                          <wps:spPr>
                            <a:xfrm>
                              <a:off x="56840" y="-313765"/>
                              <a:ext cx="1852028" cy="3532962"/>
                            </a:xfrm>
                            <a:prstGeom prst="downArrow">
                              <a:avLst>
                                <a:gd name="adj1" fmla="val 100000"/>
                                <a:gd name="adj2" fmla="val 3405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91" name="Group 2491"/>
                        <wpg:cNvGrpSpPr/>
                        <wpg:grpSpPr>
                          <a:xfrm>
                            <a:off x="-293077" y="1101664"/>
                            <a:ext cx="3831897" cy="2206861"/>
                            <a:chOff x="-410308" y="-305"/>
                            <a:chExt cx="3831897" cy="2206861"/>
                          </a:xfrm>
                        </wpg:grpSpPr>
                        <wps:wsp>
                          <wps:cNvPr id="2485" name="Arc 2485"/>
                          <wps:cNvSpPr/>
                          <wps:spPr>
                            <a:xfrm rot="1609835">
                              <a:off x="1725939" y="778228"/>
                              <a:ext cx="917158" cy="501500"/>
                            </a:xfrm>
                            <a:prstGeom prst="arc">
                              <a:avLst/>
                            </a:prstGeom>
                            <a:noFill/>
                            <a:ln w="76200">
                              <a:solidFill>
                                <a:schemeClr val="tx1"/>
                              </a:solidFill>
                              <a:headEnd type="none" w="med" len="med"/>
                              <a:tailEnd type="triangle" w="med"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0" name="Text Box 2"/>
                          <wps:cNvSpPr txBox="1">
                            <a:spLocks noChangeArrowheads="1"/>
                          </wps:cNvSpPr>
                          <wps:spPr bwMode="auto">
                            <a:xfrm>
                              <a:off x="1704201" y="-305"/>
                              <a:ext cx="1717388" cy="933514"/>
                            </a:xfrm>
                            <a:prstGeom prst="roundRect">
                              <a:avLst>
                                <a:gd name="adj" fmla="val 10440"/>
                              </a:avLst>
                            </a:prstGeom>
                            <a:solidFill>
                              <a:sysClr val="window" lastClr="FFFFFF"/>
                            </a:solidFill>
                            <a:ln w="9525" cap="flat" cmpd="sng" algn="ctr">
                              <a:solidFill>
                                <a:sysClr val="windowText" lastClr="000000"/>
                              </a:solidFill>
                              <a:prstDash val="dash"/>
                              <a:headEnd/>
                              <a:tailEnd/>
                            </a:ln>
                            <a:effectLst/>
                          </wps:spPr>
                          <wps:txbx>
                            <w:txbxContent>
                              <w:p w:rsidR="00EC76CE" w:rsidRDefault="00EC76CE" w:rsidP="005239DF">
                                <w:pPr>
                                  <w:rPr>
                                    <w:b/>
                                    <w:sz w:val="20"/>
                                    <w:szCs w:val="20"/>
                                  </w:rPr>
                                </w:pPr>
                                <w:r w:rsidRPr="00D756A8">
                                  <w:rPr>
                                    <w:b/>
                                    <w:sz w:val="20"/>
                                    <w:szCs w:val="20"/>
                                  </w:rPr>
                                  <w:t xml:space="preserve">2. </w:t>
                                </w:r>
                              </w:p>
                              <w:p w:rsidR="00EC76CE" w:rsidRDefault="00EC76CE" w:rsidP="005239DF">
                                <w:pPr>
                                  <w:rPr>
                                    <w:b/>
                                    <w:sz w:val="20"/>
                                    <w:szCs w:val="20"/>
                                  </w:rPr>
                                </w:pPr>
                              </w:p>
                              <w:p w:rsidR="00EC76CE" w:rsidRDefault="00EC76CE" w:rsidP="005239DF">
                                <w:pPr>
                                  <w:rPr>
                                    <w:b/>
                                    <w:sz w:val="20"/>
                                    <w:szCs w:val="20"/>
                                  </w:rPr>
                                </w:pPr>
                              </w:p>
                              <w:p w:rsidR="00EC76CE" w:rsidRDefault="00EC76CE" w:rsidP="005239DF">
                                <w:pPr>
                                  <w:rPr>
                                    <w:sz w:val="20"/>
                                    <w:szCs w:val="20"/>
                                  </w:rPr>
                                </w:pPr>
                              </w:p>
                              <w:p w:rsidR="00EC76CE" w:rsidRPr="00D756A8" w:rsidRDefault="00EC76CE" w:rsidP="005239DF">
                                <w:pPr>
                                  <w:rPr>
                                    <w:sz w:val="20"/>
                                    <w:szCs w:val="20"/>
                                  </w:rPr>
                                </w:pPr>
                              </w:p>
                            </w:txbxContent>
                          </wps:txbx>
                          <wps:bodyPr rot="0" vert="horz" wrap="square" lIns="91440" tIns="45720" rIns="91440" bIns="45720" anchor="t" anchorCtr="0">
                            <a:spAutoFit/>
                          </wps:bodyPr>
                        </wps:wsp>
                        <wps:wsp>
                          <wps:cNvPr id="2489" name="Arc 2489"/>
                          <wps:cNvSpPr/>
                          <wps:spPr>
                            <a:xfrm rot="18200584">
                              <a:off x="1059172" y="762000"/>
                              <a:ext cx="951230" cy="842645"/>
                            </a:xfrm>
                            <a:prstGeom prst="arc">
                              <a:avLst>
                                <a:gd name="adj1" fmla="val 19434287"/>
                                <a:gd name="adj2" fmla="val 0"/>
                              </a:avLst>
                            </a:prstGeom>
                            <a:noFill/>
                            <a:ln w="76200">
                              <a:solidFill>
                                <a:schemeClr val="tx1"/>
                              </a:solidFill>
                              <a:headEnd type="none" w="med" len="med"/>
                              <a:tailEnd type="triangle" w="med"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7" name="Text Box 2"/>
                          <wps:cNvSpPr txBox="1">
                            <a:spLocks noChangeArrowheads="1"/>
                          </wps:cNvSpPr>
                          <wps:spPr bwMode="auto">
                            <a:xfrm>
                              <a:off x="-410308" y="-305"/>
                              <a:ext cx="1938680" cy="928538"/>
                            </a:xfrm>
                            <a:prstGeom prst="roundRect">
                              <a:avLst>
                                <a:gd name="adj" fmla="val 9581"/>
                              </a:avLst>
                            </a:prstGeom>
                            <a:solidFill>
                              <a:sysClr val="window" lastClr="FFFFFF"/>
                            </a:solidFill>
                            <a:ln w="9525" cap="flat" cmpd="sng" algn="ctr">
                              <a:solidFill>
                                <a:sysClr val="windowText" lastClr="000000"/>
                              </a:solidFill>
                              <a:prstDash val="dash"/>
                              <a:headEnd/>
                              <a:tailEnd/>
                            </a:ln>
                            <a:effectLst/>
                          </wps:spPr>
                          <wps:txbx>
                            <w:txbxContent>
                              <w:p w:rsidR="00EC76CE" w:rsidRDefault="00EC76CE" w:rsidP="005239DF">
                                <w:pPr>
                                  <w:rPr>
                                    <w:b/>
                                    <w:sz w:val="20"/>
                                  </w:rPr>
                                </w:pPr>
                                <w:r w:rsidRPr="00D756A8">
                                  <w:rPr>
                                    <w:b/>
                                    <w:sz w:val="20"/>
                                  </w:rPr>
                                  <w:t>1.</w:t>
                                </w:r>
                              </w:p>
                              <w:p w:rsidR="00EC76CE" w:rsidRDefault="00EC76CE" w:rsidP="005239DF">
                                <w:pPr>
                                  <w:rPr>
                                    <w:b/>
                                    <w:sz w:val="20"/>
                                  </w:rPr>
                                </w:pPr>
                              </w:p>
                              <w:p w:rsidR="00EC76CE" w:rsidRDefault="00EC76CE" w:rsidP="005239DF">
                                <w:pPr>
                                  <w:rPr>
                                    <w:b/>
                                    <w:sz w:val="20"/>
                                  </w:rPr>
                                </w:pPr>
                              </w:p>
                              <w:p w:rsidR="00EC76CE" w:rsidRDefault="00EC76CE" w:rsidP="005239DF">
                                <w:pPr>
                                  <w:rPr>
                                    <w:sz w:val="20"/>
                                  </w:rPr>
                                </w:pPr>
                              </w:p>
                              <w:p w:rsidR="00EC76CE" w:rsidRPr="00D756A8" w:rsidRDefault="00EC76CE" w:rsidP="005239DF">
                                <w:pPr>
                                  <w:rPr>
                                    <w:sz w:val="20"/>
                                  </w:rPr>
                                </w:pPr>
                              </w:p>
                            </w:txbxContent>
                          </wps:txbx>
                          <wps:bodyPr rot="0" vert="horz" wrap="square" lIns="91440" tIns="45720" rIns="91440" bIns="45720" anchor="t" anchorCtr="0">
                            <a:spAutoFit/>
                          </wps:bodyPr>
                        </wps:wsp>
                        <wps:wsp>
                          <wps:cNvPr id="2487" name="Arc 2487"/>
                          <wps:cNvSpPr/>
                          <wps:spPr>
                            <a:xfrm rot="13221868">
                              <a:off x="677341" y="849900"/>
                              <a:ext cx="1045336" cy="927379"/>
                            </a:xfrm>
                            <a:prstGeom prst="arc">
                              <a:avLst/>
                            </a:prstGeom>
                            <a:noFill/>
                            <a:ln w="76200">
                              <a:solidFill>
                                <a:schemeClr val="tx1"/>
                              </a:solidFill>
                              <a:headEnd type="none" w="med" len="med"/>
                              <a:tailEnd type="triangle" w="med"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9" name="Text Box 2"/>
                          <wps:cNvSpPr txBox="1">
                            <a:spLocks noChangeArrowheads="1"/>
                          </wps:cNvSpPr>
                          <wps:spPr bwMode="auto">
                            <a:xfrm>
                              <a:off x="-410308" y="1284978"/>
                              <a:ext cx="1950238" cy="921578"/>
                            </a:xfrm>
                            <a:prstGeom prst="roundRect">
                              <a:avLst>
                                <a:gd name="adj" fmla="val 8364"/>
                              </a:avLst>
                            </a:prstGeom>
                            <a:solidFill>
                              <a:sysClr val="window" lastClr="FFFFFF"/>
                            </a:solidFill>
                            <a:ln w="9525" cap="flat" cmpd="sng" algn="ctr">
                              <a:solidFill>
                                <a:sysClr val="windowText" lastClr="000000"/>
                              </a:solidFill>
                              <a:prstDash val="dash"/>
                              <a:headEnd/>
                              <a:tailEnd/>
                            </a:ln>
                            <a:effectLst/>
                          </wps:spPr>
                          <wps:txbx>
                            <w:txbxContent>
                              <w:p w:rsidR="00EC76CE" w:rsidRDefault="00EC76CE" w:rsidP="005239DF">
                                <w:pPr>
                                  <w:rPr>
                                    <w:b/>
                                    <w:sz w:val="20"/>
                                  </w:rPr>
                                </w:pPr>
                                <w:r w:rsidRPr="00D756A8">
                                  <w:rPr>
                                    <w:b/>
                                    <w:sz w:val="20"/>
                                  </w:rPr>
                                  <w:t xml:space="preserve">4. </w:t>
                                </w:r>
                              </w:p>
                              <w:p w:rsidR="00EC76CE" w:rsidRDefault="00EC76CE" w:rsidP="005239DF">
                                <w:pPr>
                                  <w:rPr>
                                    <w:b/>
                                    <w:sz w:val="20"/>
                                  </w:rPr>
                                </w:pPr>
                              </w:p>
                              <w:p w:rsidR="00EC76CE" w:rsidRDefault="00EC76CE" w:rsidP="005239DF">
                                <w:pPr>
                                  <w:rPr>
                                    <w:b/>
                                    <w:sz w:val="20"/>
                                  </w:rPr>
                                </w:pPr>
                              </w:p>
                              <w:p w:rsidR="00EC76CE" w:rsidRDefault="00EC76CE" w:rsidP="005239DF">
                                <w:pPr>
                                  <w:rPr>
                                    <w:b/>
                                    <w:sz w:val="20"/>
                                  </w:rPr>
                                </w:pPr>
                              </w:p>
                              <w:p w:rsidR="00EC76CE" w:rsidRPr="00D756A8" w:rsidRDefault="00EC76CE" w:rsidP="005239DF">
                                <w:pPr>
                                  <w:rPr>
                                    <w:b/>
                                    <w:sz w:val="20"/>
                                  </w:rPr>
                                </w:pPr>
                              </w:p>
                            </w:txbxContent>
                          </wps:txbx>
                          <wps:bodyPr rot="0" vert="horz" wrap="square" lIns="91440" tIns="45720" rIns="91440" bIns="45720" anchor="t" anchorCtr="0">
                            <a:spAutoFit/>
                          </wps:bodyPr>
                        </wps:wsp>
                        <wps:wsp>
                          <wps:cNvPr id="2488" name="Arc 2488"/>
                          <wps:cNvSpPr/>
                          <wps:spPr>
                            <a:xfrm rot="5870167">
                              <a:off x="985735" y="1134140"/>
                              <a:ext cx="951230" cy="709268"/>
                            </a:xfrm>
                            <a:prstGeom prst="arc">
                              <a:avLst>
                                <a:gd name="adj1" fmla="val 18285439"/>
                                <a:gd name="adj2" fmla="val 0"/>
                              </a:avLst>
                            </a:prstGeom>
                            <a:noFill/>
                            <a:ln w="76200">
                              <a:solidFill>
                                <a:schemeClr val="tx1"/>
                              </a:solidFill>
                              <a:headEnd type="none" w="med" len="med"/>
                              <a:tailEnd type="triangle" w="med"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1" name="Text Box 2"/>
                          <wps:cNvSpPr txBox="1">
                            <a:spLocks noChangeArrowheads="1"/>
                          </wps:cNvSpPr>
                          <wps:spPr bwMode="auto">
                            <a:xfrm>
                              <a:off x="1704531" y="1271504"/>
                              <a:ext cx="1700330" cy="933905"/>
                            </a:xfrm>
                            <a:prstGeom prst="roundRect">
                              <a:avLst>
                                <a:gd name="adj" fmla="val 10507"/>
                              </a:avLst>
                            </a:prstGeom>
                            <a:solidFill>
                              <a:sysClr val="window" lastClr="FFFFFF"/>
                            </a:solidFill>
                            <a:ln w="9525" cap="flat" cmpd="sng" algn="ctr">
                              <a:solidFill>
                                <a:sysClr val="windowText" lastClr="000000"/>
                              </a:solidFill>
                              <a:prstDash val="dash"/>
                              <a:headEnd/>
                              <a:tailEnd/>
                            </a:ln>
                            <a:effectLst/>
                          </wps:spPr>
                          <wps:txbx>
                            <w:txbxContent>
                              <w:p w:rsidR="00EC76CE" w:rsidRDefault="00EC76CE" w:rsidP="005239DF">
                                <w:pPr>
                                  <w:rPr>
                                    <w:b/>
                                    <w:sz w:val="20"/>
                                  </w:rPr>
                                </w:pPr>
                                <w:r w:rsidRPr="00D756A8">
                                  <w:rPr>
                                    <w:b/>
                                    <w:sz w:val="20"/>
                                  </w:rPr>
                                  <w:t xml:space="preserve">3. </w:t>
                                </w:r>
                              </w:p>
                              <w:p w:rsidR="00EC76CE" w:rsidRDefault="00EC76CE" w:rsidP="005239DF">
                                <w:pPr>
                                  <w:rPr>
                                    <w:b/>
                                    <w:sz w:val="20"/>
                                  </w:rPr>
                                </w:pPr>
                              </w:p>
                              <w:p w:rsidR="00EC76CE" w:rsidRDefault="00EC76CE" w:rsidP="005239DF">
                                <w:pPr>
                                  <w:rPr>
                                    <w:b/>
                                    <w:sz w:val="20"/>
                                  </w:rPr>
                                </w:pPr>
                              </w:p>
                              <w:p w:rsidR="00EC76CE" w:rsidRDefault="00EC76CE" w:rsidP="005239DF">
                                <w:pPr>
                                  <w:rPr>
                                    <w:b/>
                                    <w:sz w:val="20"/>
                                  </w:rPr>
                                </w:pPr>
                              </w:p>
                              <w:p w:rsidR="00EC76CE" w:rsidRPr="00D756A8" w:rsidRDefault="00EC76CE" w:rsidP="005239DF">
                                <w:pPr>
                                  <w:rPr>
                                    <w:sz w:val="20"/>
                                  </w:rPr>
                                </w:pP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34309E3" id="Group 6" o:spid="_x0000_s1036" style="position:absolute;margin-left:640.15pt;margin-top:15.3pt;width:501.8pt;height:278.05pt;z-index:-250963456;mso-width-relative:margin;mso-height-relative:margin" coordorigin="-3435,-1289" coordsize="58056,3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">
                <v:shape id="Text Box 3478" o:spid="_x0000_s1037" type="#_x0000_t202" style="position:absolute;left:-3435;top:1226;width:39320;height:9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" filled="f" stroked="f" strokeweight=".5pt">
                  <v:textbox>
                    <w:txbxContent>
                      <w:p w:rsidR="00EC76CE" w:rsidRPr="00D756A8" w:rsidRDefault="00EC76CE" w:rsidP="005239DF">
                        <w:pPr>
                          <w:rPr>
                            <w:rFonts w:ascii="Broadway" w:hAnsi="Broadway"/>
                            <w:sz w:val="28"/>
                          </w:rPr>
                        </w:pPr>
                        <w:r w:rsidRPr="00D756A8">
                          <w:rPr>
                            <w:rFonts w:ascii="Broadway" w:hAnsi="Broadway"/>
                            <w:sz w:val="28"/>
                          </w:rPr>
                          <w:t>Cardiac Conduction System</w:t>
                        </w:r>
                      </w:p>
                      <w:p w:rsidR="00EC76CE" w:rsidRPr="00E659CA" w:rsidRDefault="00EC76CE" w:rsidP="005239DF">
                        <w:pPr>
                          <w:rPr>
                            <w:b/>
                            <w:spacing w:val="-5"/>
                            <w:sz w:val="16"/>
                          </w:rPr>
                        </w:pPr>
                        <w:r w:rsidRPr="001B3132">
                          <w:rPr>
                            <w:spacing w:val="-5"/>
                            <w:sz w:val="20"/>
                          </w:rPr>
                          <w:t xml:space="preserve">The conduction system involves the electrical impulses that cause the cardiac cycle of the heart. </w:t>
                        </w:r>
                        <w:r w:rsidRPr="001B3132">
                          <w:rPr>
                            <w:b/>
                            <w:spacing w:val="-5"/>
                            <w:sz w:val="20"/>
                          </w:rPr>
                          <w:t>The cardiac muscle is myogenic</w:t>
                        </w:r>
                        <w:r w:rsidRPr="001B3132">
                          <w:rPr>
                            <w:spacing w:val="-5"/>
                            <w:sz w:val="20"/>
                          </w:rPr>
                          <w:t xml:space="preserve">, meaning it generates its own </w:t>
                        </w:r>
                        <w:r>
                          <w:rPr>
                            <w:spacing w:val="-5"/>
                            <w:sz w:val="20"/>
                          </w:rPr>
                          <w:br/>
                        </w:r>
                        <w:r w:rsidRPr="001B3132">
                          <w:rPr>
                            <w:spacing w:val="-5"/>
                            <w:sz w:val="20"/>
                          </w:rPr>
                          <w:t xml:space="preserve">impulses. </w:t>
                        </w:r>
                        <w:r w:rsidRPr="00E659CA">
                          <w:rPr>
                            <w:b/>
                            <w:spacing w:val="-5"/>
                            <w:sz w:val="20"/>
                          </w:rPr>
                          <w:t xml:space="preserve">Outline the order of the cardiac conduction system on the </w:t>
                        </w:r>
                        <w:r w:rsidRPr="00E659CA">
                          <w:rPr>
                            <w:b/>
                            <w:spacing w:val="-5"/>
                            <w:sz w:val="20"/>
                          </w:rPr>
                          <w:br/>
                          <w:t>diagram below.</w:t>
                        </w:r>
                      </w:p>
                    </w:txbxContent>
                  </v:textbox>
                </v:shape>
                <v:group id="Group 3458" o:spid="_x0000_s1038" style="position:absolute;left:36103;top:-1289;width:18517;height:35324" coordorigin="568,-3137" coordsize="18520,3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">
                  <v:rect id="_x0000_s1039" style="position:absolute;left:2253;top:-1944;width:15078;height:29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" filled="f" stroked="f" strokeweight="2pt">
                    <v:path arrowok="t"/>
                    <v:textbox style="mso-fit-shape-to-text:t" inset="0,0,0,0">
                      <w:txbxContent>
                        <w:p w:rsidR="00EC76CE" w:rsidRPr="006D5EC4" w:rsidRDefault="00EC76CE" w:rsidP="005239DF">
                          <w:pPr>
                            <w:jc w:val="center"/>
                            <w:rPr>
                              <w:rFonts w:ascii="Broadway" w:hAnsi="Broadway"/>
                              <w:spacing w:val="-4"/>
                              <w:sz w:val="20"/>
                            </w:rPr>
                          </w:pPr>
                          <w:r w:rsidRPr="006D5EC4">
                            <w:rPr>
                              <w:rFonts w:ascii="Broadway" w:hAnsi="Broadway"/>
                              <w:spacing w:val="-4"/>
                              <w:sz w:val="20"/>
                            </w:rPr>
                            <w:t>Atrial depolarisation</w:t>
                          </w:r>
                          <w:r>
                            <w:rPr>
                              <w:rFonts w:ascii="Broadway" w:hAnsi="Broadway"/>
                              <w:spacing w:val="-4"/>
                              <w:sz w:val="20"/>
                            </w:rPr>
                            <w:t>:</w:t>
                          </w:r>
                        </w:p>
                        <w:p w:rsidR="00EC76CE" w:rsidRPr="006D5EC4" w:rsidRDefault="00EC76CE" w:rsidP="005239DF">
                          <w:pPr>
                            <w:jc w:val="center"/>
                            <w:rPr>
                              <w:rFonts w:asciiTheme="minorHAnsi" w:hAnsiTheme="minorHAnsi"/>
                              <w:spacing w:val="-4"/>
                              <w:sz w:val="20"/>
                            </w:rPr>
                          </w:pPr>
                          <w:r w:rsidRPr="006D5EC4">
                            <w:rPr>
                              <w:rFonts w:asciiTheme="minorHAnsi" w:hAnsiTheme="minorHAnsi"/>
                              <w:spacing w:val="-4"/>
                              <w:sz w:val="20"/>
                            </w:rPr>
                            <w:t>Stimulus from the SA</w:t>
                          </w:r>
                          <w:r>
                            <w:rPr>
                              <w:rFonts w:asciiTheme="minorHAnsi" w:hAnsiTheme="minorHAnsi"/>
                              <w:spacing w:val="-4"/>
                              <w:sz w:val="20"/>
                            </w:rPr>
                            <w:t xml:space="preserve"> </w:t>
                          </w:r>
                          <w:r w:rsidRPr="006D5EC4">
                            <w:rPr>
                              <w:rFonts w:asciiTheme="minorHAnsi" w:hAnsiTheme="minorHAnsi"/>
                              <w:spacing w:val="-4"/>
                              <w:sz w:val="20"/>
                            </w:rPr>
                            <w:t>node travels across the atria, causing atrial contraction</w:t>
                          </w:r>
                          <w:r>
                            <w:rPr>
                              <w:rFonts w:asciiTheme="minorHAnsi" w:hAnsiTheme="minorHAnsi"/>
                              <w:spacing w:val="-4"/>
                              <w:sz w:val="20"/>
                            </w:rPr>
                            <w:t>.</w:t>
                          </w:r>
                        </w:p>
                        <w:p w:rsidR="00EC76CE" w:rsidRPr="006D5EC4" w:rsidRDefault="00EC76CE" w:rsidP="005239DF">
                          <w:pPr>
                            <w:jc w:val="center"/>
                            <w:rPr>
                              <w:rFonts w:asciiTheme="minorHAnsi" w:hAnsiTheme="minorHAnsi"/>
                              <w:spacing w:val="-4"/>
                              <w:sz w:val="20"/>
                            </w:rPr>
                          </w:pPr>
                        </w:p>
                        <w:p w:rsidR="00EC76CE" w:rsidRPr="006D5EC4" w:rsidRDefault="00EC76CE" w:rsidP="005239DF">
                          <w:pPr>
                            <w:pStyle w:val="NoSpacing"/>
                            <w:jc w:val="center"/>
                            <w:rPr>
                              <w:rFonts w:asciiTheme="minorHAnsi" w:hAnsiTheme="minorHAnsi"/>
                              <w:spacing w:val="-4"/>
                              <w:sz w:val="20"/>
                            </w:rPr>
                          </w:pPr>
                          <w:r w:rsidRPr="006D5EC4">
                            <w:rPr>
                              <w:rFonts w:ascii="Broadway" w:hAnsi="Broadway"/>
                              <w:spacing w:val="-4"/>
                              <w:sz w:val="20"/>
                            </w:rPr>
                            <w:t>Ventricular depolarisation:</w:t>
                          </w:r>
                          <w:r w:rsidRPr="006D5EC4">
                            <w:rPr>
                              <w:rFonts w:asciiTheme="minorHAnsi" w:hAnsiTheme="minorHAnsi"/>
                              <w:spacing w:val="-4"/>
                              <w:sz w:val="20"/>
                            </w:rPr>
                            <w:t xml:space="preserve"> </w:t>
                          </w:r>
                          <w:r>
                            <w:rPr>
                              <w:rFonts w:asciiTheme="minorHAnsi" w:hAnsiTheme="minorHAnsi"/>
                              <w:spacing w:val="-4"/>
                              <w:sz w:val="20"/>
                            </w:rPr>
                            <w:br/>
                          </w:r>
                          <w:r w:rsidRPr="006D5EC4">
                            <w:rPr>
                              <w:rFonts w:asciiTheme="minorHAnsi" w:hAnsiTheme="minorHAnsi"/>
                              <w:spacing w:val="-4"/>
                              <w:sz w:val="20"/>
                            </w:rPr>
                            <w:t>The effect that the AV</w:t>
                          </w:r>
                          <w:r>
                            <w:rPr>
                              <w:rFonts w:asciiTheme="minorHAnsi" w:hAnsiTheme="minorHAnsi"/>
                              <w:spacing w:val="-4"/>
                              <w:sz w:val="20"/>
                            </w:rPr>
                            <w:t xml:space="preserve"> </w:t>
                          </w:r>
                          <w:r w:rsidRPr="006D5EC4">
                            <w:rPr>
                              <w:rFonts w:asciiTheme="minorHAnsi" w:hAnsiTheme="minorHAnsi"/>
                              <w:spacing w:val="-4"/>
                              <w:sz w:val="20"/>
                            </w:rPr>
                            <w:t>node has on the ventricles by causing them to contract by providing an electrical stimulus.</w:t>
                          </w:r>
                        </w:p>
                        <w:p w:rsidR="00EC76CE" w:rsidRPr="006D5EC4" w:rsidRDefault="00EC76CE" w:rsidP="005239DF">
                          <w:pPr>
                            <w:jc w:val="center"/>
                            <w:rPr>
                              <w:rFonts w:ascii="Broadway" w:hAnsi="Broadway"/>
                              <w:spacing w:val="-4"/>
                              <w:sz w:val="20"/>
                            </w:rPr>
                          </w:pPr>
                        </w:p>
                        <w:p w:rsidR="00EC76CE" w:rsidRPr="006D5EC4" w:rsidRDefault="00EC76CE" w:rsidP="005239DF">
                          <w:pPr>
                            <w:jc w:val="center"/>
                            <w:rPr>
                              <w:rFonts w:asciiTheme="minorHAnsi" w:hAnsiTheme="minorHAnsi"/>
                              <w:b/>
                              <w:sz w:val="20"/>
                            </w:rPr>
                          </w:pPr>
                          <w:r w:rsidRPr="006D5EC4">
                            <w:rPr>
                              <w:rFonts w:ascii="Broadway" w:hAnsi="Broadway"/>
                              <w:spacing w:val="-5"/>
                              <w:sz w:val="20"/>
                            </w:rPr>
                            <w:t>Atrial and ventricular repolarisation:</w:t>
                          </w:r>
                          <w:r w:rsidRPr="006D5EC4">
                            <w:rPr>
                              <w:rFonts w:asciiTheme="minorHAnsi" w:hAnsiTheme="minorHAnsi"/>
                              <w:b/>
                              <w:sz w:val="20"/>
                            </w:rPr>
                            <w:t xml:space="preserve"> </w:t>
                          </w:r>
                          <w:r>
                            <w:rPr>
                              <w:rFonts w:asciiTheme="minorHAnsi" w:hAnsiTheme="minorHAnsi"/>
                              <w:b/>
                              <w:sz w:val="20"/>
                            </w:rPr>
                            <w:br/>
                          </w:r>
                          <w:r w:rsidRPr="006D5EC4">
                            <w:rPr>
                              <w:rFonts w:asciiTheme="minorHAnsi" w:hAnsiTheme="minorHAnsi"/>
                              <w:spacing w:val="-1"/>
                              <w:sz w:val="20"/>
                            </w:rPr>
                            <w:t>Occurs during a brief time period following depolarisation and describes the electrical impulse returning to a baseline value.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60" o:spid="_x0000_s1040" type="#_x0000_t67" style="position:absolute;left:568;top:-3137;width:18520;height:3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" adj="17744,0" filled="f" strokecolor="black [3213]"/>
                </v:group>
                <v:group id="Group 2491" o:spid="_x0000_s1041" style="position:absolute;left:-2930;top:11016;width:38318;height:22069" coordorigin="-4103,-3" coordsize="38318,2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Arc 2485" o:spid="_x0000_s1042" style="position:absolute;left:17259;top:7782;width:9171;height:5015;rotation:1758369fd;visibility:visible;mso-wrap-style:square;v-text-anchor:middle" coordsize="917158,5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" path="m458579,nsc711845,,917158,112265,917158,250750r-458579,l458579,xem458579,nfc711845,,917158,112265,917158,250750e" filled="f" strokecolor="black [3213]" strokeweight="6pt">
                    <v:stroke endarrow="block" endarrowlength="short"/>
                    <v:path arrowok="t" o:connecttype="custom" o:connectlocs="458579,0;917158,250750" o:connectangles="0,0"/>
                  </v:shape>
                  <v:roundrect id="_x0000_s1043" style="position:absolute;left:17042;top:-3;width:17173;height:9335;visibility:visible;mso-wrap-style:square;v-text-anchor:top" arcsize="6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" fillcolor="window" strokecolor="windowText">
                    <v:stroke dashstyle="dash"/>
                    <v:textbox style="mso-fit-shape-to-text:t">
                      <w:txbxContent>
                        <w:p w:rsidR="00EC76CE" w:rsidRDefault="00EC76CE" w:rsidP="005239DF">
                          <w:pPr>
                            <w:rPr>
                              <w:b/>
                              <w:sz w:val="20"/>
                              <w:szCs w:val="20"/>
                            </w:rPr>
                          </w:pPr>
                          <w:r w:rsidRPr="00D756A8">
                            <w:rPr>
                              <w:b/>
                              <w:sz w:val="20"/>
                              <w:szCs w:val="20"/>
                            </w:rPr>
                            <w:t xml:space="preserve">2. </w:t>
                          </w:r>
                        </w:p>
                        <w:p w:rsidR="00EC76CE" w:rsidRDefault="00EC76CE" w:rsidP="005239DF">
                          <w:pPr>
                            <w:rPr>
                              <w:b/>
                              <w:sz w:val="20"/>
                              <w:szCs w:val="20"/>
                            </w:rPr>
                          </w:pPr>
                        </w:p>
                        <w:p w:rsidR="00EC76CE" w:rsidRDefault="00EC76CE" w:rsidP="005239DF">
                          <w:pPr>
                            <w:rPr>
                              <w:b/>
                              <w:sz w:val="20"/>
                              <w:szCs w:val="20"/>
                            </w:rPr>
                          </w:pPr>
                        </w:p>
                        <w:p w:rsidR="00EC76CE" w:rsidRDefault="00EC76CE" w:rsidP="005239DF">
                          <w:pPr>
                            <w:rPr>
                              <w:sz w:val="20"/>
                              <w:szCs w:val="20"/>
                            </w:rPr>
                          </w:pPr>
                        </w:p>
                        <w:p w:rsidR="00EC76CE" w:rsidRPr="00D756A8" w:rsidRDefault="00EC76CE" w:rsidP="005239DF">
                          <w:pPr>
                            <w:rPr>
                              <w:sz w:val="20"/>
                              <w:szCs w:val="20"/>
                            </w:rPr>
                          </w:pPr>
                        </w:p>
                      </w:txbxContent>
                    </v:textbox>
                  </v:roundrect>
                  <v:shape id="Arc 2489" o:spid="_x0000_s1044" style="position:absolute;left:10592;top:7619;width:9512;height:8427;rotation:-3713069fd;visibility:visible;mso-wrap-style:square;v-text-anchor:middle" coordsize="951230,84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" path="m842845,153580nsc912917,228999,951229,323643,951229,421322r-475614,1l842845,153580xem842845,153580nfc912917,228999,951229,323643,951229,421322e" filled="f" strokecolor="black [3213]" strokeweight="6pt">
                    <v:stroke endarrow="block" endarrowlength="short"/>
                    <v:path arrowok="t" o:connecttype="custom" o:connectlocs="842845,153580;951229,421322" o:connectangles="0,0"/>
                  </v:shape>
                  <v:roundrect id="_x0000_s1045" style="position:absolute;left:-4103;top:-3;width:19386;height:9285;visibility:visible;mso-wrap-style:square;v-text-anchor:top" arcsize="62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" fillcolor="window" strokecolor="windowText">
                    <v:stroke dashstyle="dash"/>
                    <v:textbox style="mso-fit-shape-to-text:t">
                      <w:txbxContent>
                        <w:p w:rsidR="00EC76CE" w:rsidRDefault="00EC76CE" w:rsidP="005239DF">
                          <w:pPr>
                            <w:rPr>
                              <w:b/>
                              <w:sz w:val="20"/>
                            </w:rPr>
                          </w:pPr>
                          <w:r w:rsidRPr="00D756A8">
                            <w:rPr>
                              <w:b/>
                              <w:sz w:val="20"/>
                            </w:rPr>
                            <w:t>1.</w:t>
                          </w:r>
                        </w:p>
                        <w:p w:rsidR="00EC76CE" w:rsidRDefault="00EC76CE" w:rsidP="005239DF">
                          <w:pPr>
                            <w:rPr>
                              <w:b/>
                              <w:sz w:val="20"/>
                            </w:rPr>
                          </w:pPr>
                        </w:p>
                        <w:p w:rsidR="00EC76CE" w:rsidRDefault="00EC76CE" w:rsidP="005239DF">
                          <w:pPr>
                            <w:rPr>
                              <w:b/>
                              <w:sz w:val="20"/>
                            </w:rPr>
                          </w:pPr>
                        </w:p>
                        <w:p w:rsidR="00EC76CE" w:rsidRDefault="00EC76CE" w:rsidP="005239DF">
                          <w:pPr>
                            <w:rPr>
                              <w:sz w:val="20"/>
                            </w:rPr>
                          </w:pPr>
                        </w:p>
                        <w:p w:rsidR="00EC76CE" w:rsidRPr="00D756A8" w:rsidRDefault="00EC76CE" w:rsidP="005239DF">
                          <w:pPr>
                            <w:rPr>
                              <w:sz w:val="20"/>
                            </w:rPr>
                          </w:pPr>
                        </w:p>
                      </w:txbxContent>
                    </v:textbox>
                  </v:roundrect>
                  <v:shape id="Arc 2487" o:spid="_x0000_s1046" style="position:absolute;left:6773;top:8499;width:10453;height:9273;rotation:-9151154fd;visibility:visible;mso-wrap-style:square;v-text-anchor:middle" coordsize="1045336,92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" path="m522668,nsc811330,,1045336,207601,1045336,463690r-522668,l522668,xem522668,nfc811330,,1045336,207601,1045336,463690e" filled="f" strokecolor="black [3213]" strokeweight="6pt">
                    <v:stroke endarrow="block" endarrowlength="short"/>
                    <v:path arrowok="t" o:connecttype="custom" o:connectlocs="522668,0;1045336,463690" o:connectangles="0,0"/>
                  </v:shape>
                  <v:roundrect id="_x0000_s1047" style="position:absolute;left:-4103;top:12849;width:19502;height:9216;visibility:visible;mso-wrap-style:square;v-text-anchor:top" arcsize="54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" fillcolor="window" strokecolor="windowText">
                    <v:stroke dashstyle="dash"/>
                    <v:textbox style="mso-fit-shape-to-text:t">
                      <w:txbxContent>
                        <w:p w:rsidR="00EC76CE" w:rsidRDefault="00EC76CE" w:rsidP="005239DF">
                          <w:pPr>
                            <w:rPr>
                              <w:b/>
                              <w:sz w:val="20"/>
                            </w:rPr>
                          </w:pPr>
                          <w:r w:rsidRPr="00D756A8">
                            <w:rPr>
                              <w:b/>
                              <w:sz w:val="20"/>
                            </w:rPr>
                            <w:t xml:space="preserve">4. </w:t>
                          </w:r>
                        </w:p>
                        <w:p w:rsidR="00EC76CE" w:rsidRDefault="00EC76CE" w:rsidP="005239DF">
                          <w:pPr>
                            <w:rPr>
                              <w:b/>
                              <w:sz w:val="20"/>
                            </w:rPr>
                          </w:pPr>
                        </w:p>
                        <w:p w:rsidR="00EC76CE" w:rsidRDefault="00EC76CE" w:rsidP="005239DF">
                          <w:pPr>
                            <w:rPr>
                              <w:b/>
                              <w:sz w:val="20"/>
                            </w:rPr>
                          </w:pPr>
                        </w:p>
                        <w:p w:rsidR="00EC76CE" w:rsidRDefault="00EC76CE" w:rsidP="005239DF">
                          <w:pPr>
                            <w:rPr>
                              <w:b/>
                              <w:sz w:val="20"/>
                            </w:rPr>
                          </w:pPr>
                        </w:p>
                        <w:p w:rsidR="00EC76CE" w:rsidRPr="00D756A8" w:rsidRDefault="00EC76CE" w:rsidP="005239DF">
                          <w:pPr>
                            <w:rPr>
                              <w:b/>
                              <w:sz w:val="20"/>
                            </w:rPr>
                          </w:pPr>
                        </w:p>
                      </w:txbxContent>
                    </v:textbox>
                  </v:roundrect>
                  <v:shape id="Arc 2488" o:spid="_x0000_s1048" style="position:absolute;left:9857;top:11341;width:9512;height:7092;rotation:6411788fd;visibility:visible;mso-wrap-style:square;v-text-anchor:middle" coordsize="951230,70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" path="m694178,39663nsc852078,100580,951230,222073,951230,354634r-475615,l694178,39663xem694178,39663nfc852078,100580,951230,222073,951230,354634e" filled="f" strokecolor="black [3213]" strokeweight="6pt">
                    <v:stroke endarrow="block" endarrowlength="short"/>
                    <v:path arrowok="t" o:connecttype="custom" o:connectlocs="694178,39663;951230,354634" o:connectangles="0,0"/>
                  </v:shape>
                  <v:roundrect id="_x0000_s1049" style="position:absolute;left:17045;top:12715;width:17003;height:9339;visibility:visible;mso-wrap-style:square;v-text-anchor:top" arcsize="68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" fillcolor="window" strokecolor="windowText">
                    <v:stroke dashstyle="dash"/>
                    <v:textbox style="mso-fit-shape-to-text:t">
                      <w:txbxContent>
                        <w:p w:rsidR="00EC76CE" w:rsidRDefault="00EC76CE" w:rsidP="005239DF">
                          <w:pPr>
                            <w:rPr>
                              <w:b/>
                              <w:sz w:val="20"/>
                            </w:rPr>
                          </w:pPr>
                          <w:r w:rsidRPr="00D756A8">
                            <w:rPr>
                              <w:b/>
                              <w:sz w:val="20"/>
                            </w:rPr>
                            <w:t xml:space="preserve">3. </w:t>
                          </w:r>
                        </w:p>
                        <w:p w:rsidR="00EC76CE" w:rsidRDefault="00EC76CE" w:rsidP="005239DF">
                          <w:pPr>
                            <w:rPr>
                              <w:b/>
                              <w:sz w:val="20"/>
                            </w:rPr>
                          </w:pPr>
                        </w:p>
                        <w:p w:rsidR="00EC76CE" w:rsidRDefault="00EC76CE" w:rsidP="005239DF">
                          <w:pPr>
                            <w:rPr>
                              <w:b/>
                              <w:sz w:val="20"/>
                            </w:rPr>
                          </w:pPr>
                        </w:p>
                        <w:p w:rsidR="00EC76CE" w:rsidRDefault="00EC76CE" w:rsidP="005239DF">
                          <w:pPr>
                            <w:rPr>
                              <w:b/>
                              <w:sz w:val="20"/>
                            </w:rPr>
                          </w:pPr>
                        </w:p>
                        <w:p w:rsidR="00EC76CE" w:rsidRPr="00D756A8" w:rsidRDefault="00EC76CE" w:rsidP="005239DF">
                          <w:pPr>
                            <w:rPr>
                              <w:sz w:val="20"/>
                            </w:rPr>
                          </w:pPr>
                        </w:p>
                      </w:txbxContent>
                    </v:textbox>
                  </v:roundrect>
                </v:group>
              </v:group>
            </w:pict>
          </mc:Fallback>
        </mc:AlternateContent>
      </w:r>
      <w:r w:rsidR="00E748B0">
        <w:rPr>
          <w:rFonts w:ascii="Benguiat Bk BT" w:hAnsi="Benguiat Bk BT"/>
          <w:noProof/>
          <w:sz w:val="36"/>
          <w:szCs w:val="36"/>
          <w:lang w:eastAsia="en-GB"/>
        </w:rPr>
        <mc:AlternateContent>
          <mc:Choice Requires="wpg">
            <w:drawing>
              <wp:anchor distT="0" distB="0" distL="114300" distR="114300" simplePos="0" relativeHeight="252545536" behindDoc="0" locked="0" layoutInCell="1" allowOverlap="1" wp14:anchorId="174507EE" wp14:editId="4E4DECAF">
                <wp:simplePos x="0" y="0"/>
                <wp:positionH relativeFrom="column">
                  <wp:posOffset>4200525</wp:posOffset>
                </wp:positionH>
                <wp:positionV relativeFrom="paragraph">
                  <wp:posOffset>183705</wp:posOffset>
                </wp:positionV>
                <wp:extent cx="3977005" cy="3460115"/>
                <wp:effectExtent l="0" t="0" r="4445" b="6985"/>
                <wp:wrapNone/>
                <wp:docPr id="264" name="Group 264"/>
                <wp:cNvGraphicFramePr/>
                <a:graphic xmlns:a="http://schemas.openxmlformats.org/drawingml/2006/main">
                  <a:graphicData uri="http://schemas.microsoft.com/office/word/2010/wordprocessingGroup">
                    <wpg:wgp>
                      <wpg:cNvGrpSpPr/>
                      <wpg:grpSpPr>
                        <a:xfrm>
                          <a:off x="0" y="0"/>
                          <a:ext cx="3977005" cy="3460115"/>
                          <a:chOff x="0" y="0"/>
                          <a:chExt cx="3977005" cy="3460115"/>
                        </a:xfrm>
                      </wpg:grpSpPr>
                      <pic:pic xmlns:pic="http://schemas.openxmlformats.org/drawingml/2006/picture">
                        <pic:nvPicPr>
                          <pic:cNvPr id="397" name="Picture 397" descr="C:\Users\AdamHowells\Downloads\19890676_M.jpg"/>
                          <pic:cNvPicPr>
                            <a:picLocks noChangeAspect="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b="12990"/>
                          <a:stretch/>
                        </pic:blipFill>
                        <pic:spPr bwMode="auto">
                          <a:xfrm>
                            <a:off x="0" y="0"/>
                            <a:ext cx="3977005" cy="3460115"/>
                          </a:xfrm>
                          <a:prstGeom prst="rect">
                            <a:avLst/>
                          </a:prstGeom>
                          <a:noFill/>
                          <a:ln>
                            <a:noFill/>
                          </a:ln>
                          <a:extLst>
                            <a:ext uri="{53640926-AAD7-44D8-BBD7-CCE9431645EC}">
                              <a14:shadowObscured xmlns:a14="http://schemas.microsoft.com/office/drawing/2010/main"/>
                            </a:ext>
                          </a:extLst>
                        </pic:spPr>
                      </pic:pic>
                      <wps:wsp>
                        <wps:cNvPr id="228" name="Text Box 228"/>
                        <wps:cNvSpPr txBox="1"/>
                        <wps:spPr>
                          <a:xfrm>
                            <a:off x="3118919" y="2869949"/>
                            <a:ext cx="746911" cy="131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146E27" w:rsidRDefault="00EC76CE" w:rsidP="003B6B67">
                              <w:pPr>
                                <w:rPr>
                                  <w:sz w:val="18"/>
                                </w:rPr>
                              </w:pPr>
                              <w:r w:rsidRPr="00146E27">
                                <w:rPr>
                                  <w:sz w:val="18"/>
                                </w:rPr>
                                <w:t>Purkinje Fibres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Text Box 260"/>
                        <wps:cNvSpPr txBox="1"/>
                        <wps:spPr>
                          <a:xfrm>
                            <a:off x="72428" y="2589292"/>
                            <a:ext cx="769393" cy="131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146E27" w:rsidRDefault="00EC76CE" w:rsidP="003B6B67">
                              <w:pPr>
                                <w:rPr>
                                  <w:sz w:val="18"/>
                                </w:rPr>
                              </w:pPr>
                              <w:r>
                                <w:rPr>
                                  <w:sz w:val="18"/>
                                </w:rPr>
                                <w:t>Tricuspid Valve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74507EE" id="Group 264" o:spid="_x0000_s1050" style="position:absolute;margin-left:330.75pt;margin-top:14.45pt;width:313.15pt;height:272.45pt;z-index:252545536" coordsize="39770,3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 o:spid="_x0000_s1051" type="#_x0000_t75" style="position:absolute;width:39770;height:3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">
                  <v:imagedata r:id="rId9" o:title="19890676_M" cropbottom="8513f" chromakey="white"/>
                  <v:path arrowok="t"/>
                </v:shape>
                <v:shape id="Text Box 228" o:spid="_x0000_s1052" type="#_x0000_t202" style="position:absolute;left:31189;top:28699;width:7469;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" fillcolor="white [3201]" stroked="f" strokeweight=".5pt">
                  <v:textbox inset="0,0,0,0">
                    <w:txbxContent>
                      <w:p w:rsidR="00EC76CE" w:rsidRPr="00146E27" w:rsidRDefault="00EC76CE" w:rsidP="003B6B67">
                        <w:pPr>
                          <w:rPr>
                            <w:sz w:val="18"/>
                          </w:rPr>
                        </w:pPr>
                        <w:r w:rsidRPr="00146E27">
                          <w:rPr>
                            <w:sz w:val="18"/>
                          </w:rPr>
                          <w:t>Purkinje Fibres</w:t>
                        </w:r>
                      </w:p>
                    </w:txbxContent>
                  </v:textbox>
                </v:shape>
                <v:shape id="Text Box 260" o:spid="_x0000_s1053" type="#_x0000_t202" style="position:absolute;left:724;top:25892;width:7694;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" fillcolor="white [3201]" stroked="f" strokeweight=".5pt">
                  <v:textbox inset="0,0,0,0">
                    <w:txbxContent>
                      <w:p w:rsidR="00EC76CE" w:rsidRPr="00146E27" w:rsidRDefault="00EC76CE" w:rsidP="003B6B67">
                        <w:pPr>
                          <w:rPr>
                            <w:sz w:val="18"/>
                          </w:rPr>
                        </w:pPr>
                        <w:r>
                          <w:rPr>
                            <w:sz w:val="18"/>
                          </w:rPr>
                          <w:t>Tricuspid Valve</w:t>
                        </w:r>
                      </w:p>
                    </w:txbxContent>
                  </v:textbox>
                </v:shape>
              </v:group>
            </w:pict>
          </mc:Fallback>
        </mc:AlternateContent>
      </w:r>
    </w:p>
    <w:p w:rsidR="002032A8" w:rsidRPr="007F6DC5" w:rsidRDefault="002032A8" w:rsidP="002032A8">
      <w:pPr>
        <w:ind w:right="2048"/>
        <w:jc w:val="both"/>
        <w:rPr>
          <w:rFonts w:ascii="Benguiat Bk BT" w:hAnsi="Benguiat Bk BT"/>
          <w:sz w:val="36"/>
          <w:szCs w:val="36"/>
        </w:rPr>
      </w:pPr>
    </w:p>
    <w:p w:rsidR="002032A8" w:rsidRPr="007F6DC5" w:rsidRDefault="001B3132" w:rsidP="002032A8">
      <w:pPr>
        <w:ind w:right="2048"/>
        <w:jc w:val="both"/>
        <w:rPr>
          <w:rFonts w:ascii="Benguiat Bk BT" w:hAnsi="Benguiat Bk BT"/>
          <w:sz w:val="36"/>
          <w:szCs w:val="36"/>
        </w:rPr>
      </w:pPr>
      <w:r w:rsidRPr="00700726">
        <w:rPr>
          <w:noProof/>
          <w:lang w:eastAsia="en-GB"/>
        </w:rPr>
        <mc:AlternateContent>
          <mc:Choice Requires="wpg">
            <w:drawing>
              <wp:anchor distT="0" distB="0" distL="114300" distR="114300" simplePos="0" relativeHeight="252586496" behindDoc="0" locked="0" layoutInCell="1" allowOverlap="1" wp14:anchorId="6A09575E" wp14:editId="0369B2EE">
                <wp:simplePos x="0" y="0"/>
                <wp:positionH relativeFrom="column">
                  <wp:posOffset>11832278</wp:posOffset>
                </wp:positionH>
                <wp:positionV relativeFrom="paragraph">
                  <wp:posOffset>260523</wp:posOffset>
                </wp:positionV>
                <wp:extent cx="539750" cy="539750"/>
                <wp:effectExtent l="0" t="0" r="0" b="12700"/>
                <wp:wrapNone/>
                <wp:docPr id="35" name="Group 35"/>
                <wp:cNvGraphicFramePr/>
                <a:graphic xmlns:a="http://schemas.openxmlformats.org/drawingml/2006/main">
                  <a:graphicData uri="http://schemas.microsoft.com/office/word/2010/wordprocessingGroup">
                    <wpg:wgp>
                      <wpg:cNvGrpSpPr/>
                      <wpg:grpSpPr>
                        <a:xfrm>
                          <a:off x="0" y="0"/>
                          <a:ext cx="539750" cy="539750"/>
                          <a:chOff x="0" y="0"/>
                          <a:chExt cx="539750" cy="539750"/>
                        </a:xfrm>
                      </wpg:grpSpPr>
                      <wps:wsp>
                        <wps:cNvPr id="36" name="Oval 36"/>
                        <wps:cNvSpPr/>
                        <wps:spPr>
                          <a:xfrm>
                            <a:off x="59377" y="106878"/>
                            <a:ext cx="421444" cy="421088"/>
                          </a:xfrm>
                          <a:prstGeom prst="ellipse">
                            <a:avLst/>
                          </a:prstGeom>
                          <a:solidFill>
                            <a:schemeClr val="bg1">
                              <a:lumMod val="50000"/>
                            </a:schemeClr>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2"/>
                        <wps:cNvSpPr txBox="1">
                          <a:spLocks noChangeArrowheads="1"/>
                        </wps:cNvSpPr>
                        <wps:spPr bwMode="auto">
                          <a:xfrm>
                            <a:off x="0" y="0"/>
                            <a:ext cx="539750" cy="539750"/>
                          </a:xfrm>
                          <a:prstGeom prst="ellipse">
                            <a:avLst/>
                          </a:prstGeom>
                          <a:noFill/>
                          <a:ln w="12700">
                            <a:noFill/>
                            <a:miter lim="800000"/>
                            <a:headEnd/>
                            <a:tailEnd/>
                          </a:ln>
                        </wps:spPr>
                        <wps:txbx>
                          <w:txbxContent>
                            <w:p w:rsidR="00EC76CE" w:rsidRPr="000C2273" w:rsidRDefault="00EC76CE" w:rsidP="00700726">
                              <w:pPr>
                                <w:jc w:val="center"/>
                                <w:rPr>
                                  <w:rFonts w:ascii="Bookman Old Style" w:eastAsia="Adobe Gothic Std B" w:hAnsi="Bookman Old Style"/>
                                  <w:b/>
                                  <w:sz w:val="56"/>
                                </w:rPr>
                              </w:pPr>
                              <w:r>
                                <w:rPr>
                                  <w:rFonts w:ascii="Bookman Old Style" w:eastAsia="Adobe Gothic Std B" w:hAnsi="Bookman Old Style"/>
                                  <w:b/>
                                  <w:sz w:val="56"/>
                                </w:rPr>
                                <w:t>C</w:t>
                              </w:r>
                            </w:p>
                          </w:txbxContent>
                        </wps:txbx>
                        <wps:bodyPr rot="0" vert="horz" wrap="square" lIns="0" tIns="0" rIns="0" bIns="0" anchor="ctr" anchorCtr="0">
                          <a:noAutofit/>
                        </wps:bodyPr>
                      </wps:wsp>
                    </wpg:wgp>
                  </a:graphicData>
                </a:graphic>
              </wp:anchor>
            </w:drawing>
          </mc:Choice>
          <mc:Fallback>
            <w:pict>
              <v:group w14:anchorId="6A09575E" id="Group 35" o:spid="_x0000_s1054" style="position:absolute;left:0;text-align:left;margin-left:931.7pt;margin-top:20.5pt;width:42.5pt;height:42.5pt;z-index:252586496"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">
                <v:oval id="Oval 36" o:spid="_x0000_s1055" style="position:absolute;left:593;top:1068;width:4215;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" fillcolor="#7f7f7f [1612]" strokecolor="black [3213]" strokeweight="2pt">
                  <v:textbox inset="0,0,0,0"/>
                </v:oval>
                <v:oval id="_x0000_s1056"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" filled="f" stroked="f" strokeweight="1pt">
                  <v:stroke joinstyle="miter"/>
                  <v:textbox inset="0,0,0,0">
                    <w:txbxContent>
                      <w:p w:rsidR="00EC76CE" w:rsidRPr="000C2273" w:rsidRDefault="00EC76CE" w:rsidP="00700726">
                        <w:pPr>
                          <w:jc w:val="center"/>
                          <w:rPr>
                            <w:rFonts w:ascii="Bookman Old Style" w:eastAsia="Adobe Gothic Std B" w:hAnsi="Bookman Old Style"/>
                            <w:b/>
                            <w:sz w:val="56"/>
                          </w:rPr>
                        </w:pPr>
                        <w:r>
                          <w:rPr>
                            <w:rFonts w:ascii="Bookman Old Style" w:eastAsia="Adobe Gothic Std B" w:hAnsi="Bookman Old Style"/>
                            <w:b/>
                            <w:sz w:val="56"/>
                          </w:rPr>
                          <w:t>C</w:t>
                        </w:r>
                      </w:p>
                    </w:txbxContent>
                  </v:textbox>
                </v:oval>
              </v:group>
            </w:pict>
          </mc:Fallback>
        </mc:AlternateContent>
      </w: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C6460D" w:rsidP="002032A8">
      <w:pPr>
        <w:ind w:right="2048"/>
        <w:jc w:val="both"/>
        <w:rPr>
          <w:rFonts w:ascii="Benguiat Bk BT" w:hAnsi="Benguiat Bk BT"/>
          <w:sz w:val="36"/>
          <w:szCs w:val="36"/>
        </w:rPr>
      </w:pPr>
      <w:r>
        <w:rPr>
          <w:rFonts w:eastAsia="Calibri" w:cs="Calibri"/>
          <w:noProof/>
          <w:color w:val="000000"/>
          <w:sz w:val="20"/>
          <w:szCs w:val="20"/>
          <w:lang w:eastAsia="en-GB"/>
        </w:rPr>
        <mc:AlternateContent>
          <mc:Choice Requires="wps">
            <w:drawing>
              <wp:anchor distT="0" distB="0" distL="114300" distR="114300" simplePos="0" relativeHeight="252333568" behindDoc="0" locked="0" layoutInCell="1" allowOverlap="1" wp14:anchorId="25EAB89D" wp14:editId="38B9192E">
                <wp:simplePos x="0" y="0"/>
                <wp:positionH relativeFrom="margin">
                  <wp:posOffset>2483629</wp:posOffset>
                </wp:positionH>
                <wp:positionV relativeFrom="paragraph">
                  <wp:posOffset>228723</wp:posOffset>
                </wp:positionV>
                <wp:extent cx="3423589" cy="45719"/>
                <wp:effectExtent l="0" t="6350" r="18415" b="18415"/>
                <wp:wrapNone/>
                <wp:docPr id="13" name="Freeform 13"/>
                <wp:cNvGraphicFramePr/>
                <a:graphic xmlns:a="http://schemas.openxmlformats.org/drawingml/2006/main">
                  <a:graphicData uri="http://schemas.microsoft.com/office/word/2010/wordprocessingShape">
                    <wps:wsp>
                      <wps:cNvSpPr/>
                      <wps:spPr>
                        <a:xfrm rot="5400000">
                          <a:off x="0" y="0"/>
                          <a:ext cx="3423589" cy="45719"/>
                        </a:xfrm>
                        <a:custGeom>
                          <a:avLst/>
                          <a:gdLst>
                            <a:gd name="connsiteX0" fmla="*/ 0 w 7343775"/>
                            <a:gd name="connsiteY0" fmla="*/ 191341 h 324691"/>
                            <a:gd name="connsiteX1" fmla="*/ 1590675 w 7343775"/>
                            <a:gd name="connsiteY1" fmla="*/ 841 h 324691"/>
                            <a:gd name="connsiteX2" fmla="*/ 3733800 w 7343775"/>
                            <a:gd name="connsiteY2" fmla="*/ 258016 h 324691"/>
                            <a:gd name="connsiteX3" fmla="*/ 5648325 w 7343775"/>
                            <a:gd name="connsiteY3" fmla="*/ 48466 h 324691"/>
                            <a:gd name="connsiteX4" fmla="*/ 7343775 w 7343775"/>
                            <a:gd name="connsiteY4" fmla="*/ 324691 h 324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43775" h="324691">
                              <a:moveTo>
                                <a:pt x="0" y="191341"/>
                              </a:moveTo>
                              <a:cubicBezTo>
                                <a:pt x="484187" y="90535"/>
                                <a:pt x="968375" y="-10271"/>
                                <a:pt x="1590675" y="841"/>
                              </a:cubicBezTo>
                              <a:cubicBezTo>
                                <a:pt x="2212975" y="11953"/>
                                <a:pt x="3057525" y="250079"/>
                                <a:pt x="3733800" y="258016"/>
                              </a:cubicBezTo>
                              <a:cubicBezTo>
                                <a:pt x="4410075" y="265953"/>
                                <a:pt x="5046663" y="37354"/>
                                <a:pt x="5648325" y="48466"/>
                              </a:cubicBezTo>
                              <a:cubicBezTo>
                                <a:pt x="6249987" y="59578"/>
                                <a:pt x="6796881" y="192134"/>
                                <a:pt x="7343775" y="324691"/>
                              </a:cubicBezTo>
                            </a:path>
                          </a:pathLst>
                        </a:cu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AA50E" id="Freeform 13" o:spid="_x0000_s1026" style="position:absolute;margin-left:195.55pt;margin-top:18pt;width:269.55pt;height:3.6pt;rotation:90;z-index:25233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43775,32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" path="m,191341c484187,90535,968375,-10271,1590675,841v622300,11112,1466850,249238,2143125,257175c4410075,265953,5046663,37354,5648325,48466v601662,11112,1148556,143668,1695450,276225e" filled="f" strokecolor="black [3213]" strokeweight="1.5pt">
                <v:stroke dashstyle="dash"/>
                <v:path arrowok="t" o:connecttype="custom" o:connectlocs="0,26942;741556,118;1740657,36331;2633188,6824;3423589,45719" o:connectangles="0,0,0,0,0"/>
                <w10:wrap anchorx="margin"/>
              </v:shape>
            </w:pict>
          </mc:Fallback>
        </mc:AlternateContent>
      </w:r>
    </w:p>
    <w:p w:rsidR="002032A8" w:rsidRPr="007F6DC5" w:rsidRDefault="002032A8" w:rsidP="002032A8">
      <w:pPr>
        <w:ind w:right="2048"/>
        <w:jc w:val="both"/>
        <w:rPr>
          <w:rFonts w:ascii="Benguiat Bk BT" w:hAnsi="Benguiat Bk BT"/>
          <w:sz w:val="36"/>
          <w:szCs w:val="36"/>
        </w:rPr>
      </w:pPr>
    </w:p>
    <w:p w:rsidR="002032A8" w:rsidRPr="007F6DC5" w:rsidRDefault="00686BE1" w:rsidP="00686BE1">
      <w:pPr>
        <w:tabs>
          <w:tab w:val="left" w:pos="2962"/>
        </w:tabs>
        <w:ind w:right="2048"/>
        <w:jc w:val="both"/>
        <w:rPr>
          <w:rFonts w:ascii="Benguiat Bk BT" w:hAnsi="Benguiat Bk BT"/>
          <w:sz w:val="36"/>
          <w:szCs w:val="36"/>
        </w:rPr>
      </w:pPr>
      <w:r>
        <w:rPr>
          <w:rFonts w:ascii="Benguiat Bk BT" w:hAnsi="Benguiat Bk BT"/>
          <w:sz w:val="36"/>
          <w:szCs w:val="36"/>
        </w:rPr>
        <w:tab/>
      </w: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686BE1" w:rsidP="00686BE1">
      <w:pPr>
        <w:tabs>
          <w:tab w:val="left" w:pos="7934"/>
        </w:tabs>
        <w:ind w:right="2048"/>
        <w:jc w:val="both"/>
        <w:rPr>
          <w:rFonts w:ascii="Benguiat Bk BT" w:hAnsi="Benguiat Bk BT"/>
          <w:sz w:val="36"/>
          <w:szCs w:val="36"/>
        </w:rPr>
      </w:pPr>
      <w:r>
        <w:rPr>
          <w:rFonts w:ascii="Benguiat Bk BT" w:hAnsi="Benguiat Bk BT"/>
          <w:sz w:val="36"/>
          <w:szCs w:val="36"/>
        </w:rPr>
        <w:tab/>
      </w:r>
    </w:p>
    <w:p w:rsidR="002032A8" w:rsidRPr="007F6DC5" w:rsidRDefault="00DC4B97" w:rsidP="002032A8">
      <w:pPr>
        <w:ind w:right="2048"/>
        <w:jc w:val="both"/>
        <w:rPr>
          <w:rFonts w:ascii="Benguiat Bk BT" w:hAnsi="Benguiat Bk BT"/>
          <w:sz w:val="36"/>
          <w:szCs w:val="36"/>
        </w:rPr>
      </w:pPr>
      <w:r w:rsidRPr="00700726">
        <w:rPr>
          <w:noProof/>
          <w:lang w:eastAsia="en-GB"/>
        </w:rPr>
        <mc:AlternateContent>
          <mc:Choice Requires="wpg">
            <w:drawing>
              <wp:anchor distT="0" distB="0" distL="114300" distR="114300" simplePos="0" relativeHeight="252585472" behindDoc="0" locked="0" layoutInCell="1" allowOverlap="1" wp14:anchorId="0826A72F" wp14:editId="4DE85BD6">
                <wp:simplePos x="0" y="0"/>
                <wp:positionH relativeFrom="column">
                  <wp:posOffset>3990388</wp:posOffset>
                </wp:positionH>
                <wp:positionV relativeFrom="paragraph">
                  <wp:posOffset>164087</wp:posOffset>
                </wp:positionV>
                <wp:extent cx="539750" cy="539750"/>
                <wp:effectExtent l="0" t="0" r="0" b="12700"/>
                <wp:wrapNone/>
                <wp:docPr id="2476" name="Group 2476"/>
                <wp:cNvGraphicFramePr/>
                <a:graphic xmlns:a="http://schemas.openxmlformats.org/drawingml/2006/main">
                  <a:graphicData uri="http://schemas.microsoft.com/office/word/2010/wordprocessingGroup">
                    <wpg:wgp>
                      <wpg:cNvGrpSpPr/>
                      <wpg:grpSpPr>
                        <a:xfrm>
                          <a:off x="0" y="0"/>
                          <a:ext cx="539750" cy="539750"/>
                          <a:chOff x="0" y="0"/>
                          <a:chExt cx="539750" cy="539750"/>
                        </a:xfrm>
                      </wpg:grpSpPr>
                      <wps:wsp>
                        <wps:cNvPr id="2483" name="Oval 2483"/>
                        <wps:cNvSpPr/>
                        <wps:spPr>
                          <a:xfrm>
                            <a:off x="59377" y="106878"/>
                            <a:ext cx="421444" cy="421088"/>
                          </a:xfrm>
                          <a:prstGeom prst="ellipse">
                            <a:avLst/>
                          </a:prstGeom>
                          <a:solidFill>
                            <a:schemeClr val="bg1">
                              <a:lumMod val="50000"/>
                            </a:schemeClr>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2" name="Text Box 2"/>
                        <wps:cNvSpPr txBox="1">
                          <a:spLocks noChangeArrowheads="1"/>
                        </wps:cNvSpPr>
                        <wps:spPr bwMode="auto">
                          <a:xfrm>
                            <a:off x="0" y="0"/>
                            <a:ext cx="539750" cy="539750"/>
                          </a:xfrm>
                          <a:prstGeom prst="ellipse">
                            <a:avLst/>
                          </a:prstGeom>
                          <a:noFill/>
                          <a:ln w="12700">
                            <a:noFill/>
                            <a:miter lim="800000"/>
                            <a:headEnd/>
                            <a:tailEnd/>
                          </a:ln>
                        </wps:spPr>
                        <wps:txbx>
                          <w:txbxContent>
                            <w:p w:rsidR="00EC76CE" w:rsidRPr="000C2273" w:rsidRDefault="00EC76CE" w:rsidP="00700726">
                              <w:pPr>
                                <w:jc w:val="center"/>
                                <w:rPr>
                                  <w:rFonts w:ascii="Bookman Old Style" w:eastAsia="Adobe Gothic Std B" w:hAnsi="Bookman Old Style"/>
                                  <w:b/>
                                  <w:sz w:val="56"/>
                                </w:rPr>
                              </w:pPr>
                              <w:r>
                                <w:rPr>
                                  <w:rFonts w:ascii="Bookman Old Style" w:eastAsia="Adobe Gothic Std B" w:hAnsi="Bookman Old Style"/>
                                  <w:b/>
                                  <w:sz w:val="56"/>
                                </w:rPr>
                                <w:t>B</w:t>
                              </w:r>
                            </w:p>
                          </w:txbxContent>
                        </wps:txbx>
                        <wps:bodyPr rot="0" vert="horz" wrap="square" lIns="0" tIns="0" rIns="0" bIns="0" anchor="ctr" anchorCtr="0">
                          <a:noAutofit/>
                        </wps:bodyPr>
                      </wps:wsp>
                    </wpg:wgp>
                  </a:graphicData>
                </a:graphic>
              </wp:anchor>
            </w:drawing>
          </mc:Choice>
          <mc:Fallback>
            <w:pict>
              <v:group w14:anchorId="0826A72F" id="Group 2476" o:spid="_x0000_s1057" style="position:absolute;left:0;text-align:left;margin-left:314.2pt;margin-top:12.9pt;width:42.5pt;height:42.5pt;z-index:252585472"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">
                <v:oval id="Oval 2483" o:spid="_x0000_s1058" style="position:absolute;left:593;top:1068;width:4215;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" fillcolor="#7f7f7f [1612]" strokecolor="black [3213]" strokeweight="2pt">
                  <v:textbox inset="0,0,0,0"/>
                </v:oval>
                <v:oval id="_x0000_s1059"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" filled="f" stroked="f" strokeweight="1pt">
                  <v:stroke joinstyle="miter"/>
                  <v:textbox inset="0,0,0,0">
                    <w:txbxContent>
                      <w:p w:rsidR="00EC76CE" w:rsidRPr="000C2273" w:rsidRDefault="00EC76CE" w:rsidP="00700726">
                        <w:pPr>
                          <w:jc w:val="center"/>
                          <w:rPr>
                            <w:rFonts w:ascii="Bookman Old Style" w:eastAsia="Adobe Gothic Std B" w:hAnsi="Bookman Old Style"/>
                            <w:b/>
                            <w:sz w:val="56"/>
                          </w:rPr>
                        </w:pPr>
                        <w:r>
                          <w:rPr>
                            <w:rFonts w:ascii="Bookman Old Style" w:eastAsia="Adobe Gothic Std B" w:hAnsi="Bookman Old Style"/>
                            <w:b/>
                            <w:sz w:val="56"/>
                          </w:rPr>
                          <w:t>B</w:t>
                        </w:r>
                      </w:p>
                    </w:txbxContent>
                  </v:textbox>
                </v:oval>
              </v:group>
            </w:pict>
          </mc:Fallback>
        </mc:AlternateContent>
      </w:r>
      <w:r>
        <w:rPr>
          <w:rFonts w:ascii="Benguiat Bk BT" w:hAnsi="Benguiat Bk BT"/>
          <w:noProof/>
          <w:sz w:val="36"/>
          <w:szCs w:val="36"/>
          <w:lang w:eastAsia="en-GB"/>
        </w:rPr>
        <mc:AlternateContent>
          <mc:Choice Requires="wps">
            <w:drawing>
              <wp:anchor distT="0" distB="0" distL="114300" distR="114300" simplePos="0" relativeHeight="252341760" behindDoc="0" locked="0" layoutInCell="1" allowOverlap="1" wp14:anchorId="66180F8F" wp14:editId="4419D397">
                <wp:simplePos x="0" y="0"/>
                <wp:positionH relativeFrom="column">
                  <wp:posOffset>7640</wp:posOffset>
                </wp:positionH>
                <wp:positionV relativeFrom="paragraph">
                  <wp:posOffset>58302</wp:posOffset>
                </wp:positionV>
                <wp:extent cx="4251325" cy="829310"/>
                <wp:effectExtent l="0" t="0" r="0" b="635"/>
                <wp:wrapNone/>
                <wp:docPr id="44" name="Text Box 44"/>
                <wp:cNvGraphicFramePr/>
                <a:graphic xmlns:a="http://schemas.openxmlformats.org/drawingml/2006/main">
                  <a:graphicData uri="http://schemas.microsoft.com/office/word/2010/wordprocessingShape">
                    <wps:wsp>
                      <wps:cNvSpPr txBox="1"/>
                      <wps:spPr>
                        <a:xfrm>
                          <a:off x="0" y="0"/>
                          <a:ext cx="4251325" cy="829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Default="00EC76CE" w:rsidP="005239DF">
                            <w:pPr>
                              <w:rPr>
                                <w:rFonts w:ascii="Broadway" w:hAnsi="Broadway"/>
                                <w:sz w:val="28"/>
                              </w:rPr>
                            </w:pPr>
                            <w:r w:rsidRPr="00CD6DD8">
                              <w:rPr>
                                <w:rFonts w:ascii="Broadway" w:hAnsi="Broadway"/>
                                <w:sz w:val="28"/>
                              </w:rPr>
                              <w:t xml:space="preserve">The </w:t>
                            </w:r>
                            <w:r>
                              <w:rPr>
                                <w:rFonts w:ascii="Broadway" w:hAnsi="Broadway"/>
                                <w:sz w:val="28"/>
                              </w:rPr>
                              <w:t>R</w:t>
                            </w:r>
                            <w:r w:rsidRPr="00CD6DD8">
                              <w:rPr>
                                <w:rFonts w:ascii="Broadway" w:hAnsi="Broadway"/>
                                <w:sz w:val="28"/>
                              </w:rPr>
                              <w:t>elationship</w:t>
                            </w:r>
                            <w:r>
                              <w:rPr>
                                <w:rFonts w:ascii="Broadway" w:hAnsi="Broadway"/>
                                <w:sz w:val="28"/>
                              </w:rPr>
                              <w:t xml:space="preserve"> between Heart Values…</w:t>
                            </w:r>
                          </w:p>
                          <w:p w:rsidR="00EC76CE" w:rsidRPr="00E659CA" w:rsidRDefault="00EC76CE" w:rsidP="0073292F">
                            <w:pPr>
                              <w:rPr>
                                <w:b/>
                                <w:sz w:val="12"/>
                              </w:rPr>
                            </w:pPr>
                            <w:r w:rsidRPr="00E659CA">
                              <w:rPr>
                                <w:b/>
                                <w:sz w:val="20"/>
                              </w:rPr>
                              <w:t>Complete the equation for cardiac output and explain how training status and exercise intensity can affect each heart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180F8F" id="Text Box 44" o:spid="_x0000_s1060" type="#_x0000_t202" style="position:absolute;left:0;text-align:left;margin-left:.6pt;margin-top:4.6pt;width:334.75pt;height:65.3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" filled="f" stroked="f" strokeweight=".5pt">
                <v:textbox style="mso-fit-shape-to-text:t">
                  <w:txbxContent>
                    <w:p w:rsidR="00EC76CE" w:rsidRDefault="00EC76CE" w:rsidP="005239DF">
                      <w:pPr>
                        <w:rPr>
                          <w:rFonts w:ascii="Broadway" w:hAnsi="Broadway"/>
                          <w:sz w:val="28"/>
                        </w:rPr>
                      </w:pPr>
                      <w:r w:rsidRPr="00CD6DD8">
                        <w:rPr>
                          <w:rFonts w:ascii="Broadway" w:hAnsi="Broadway"/>
                          <w:sz w:val="28"/>
                        </w:rPr>
                        <w:t xml:space="preserve">The </w:t>
                      </w:r>
                      <w:r>
                        <w:rPr>
                          <w:rFonts w:ascii="Broadway" w:hAnsi="Broadway"/>
                          <w:sz w:val="28"/>
                        </w:rPr>
                        <w:t>R</w:t>
                      </w:r>
                      <w:r w:rsidRPr="00CD6DD8">
                        <w:rPr>
                          <w:rFonts w:ascii="Broadway" w:hAnsi="Broadway"/>
                          <w:sz w:val="28"/>
                        </w:rPr>
                        <w:t>elationship</w:t>
                      </w:r>
                      <w:r>
                        <w:rPr>
                          <w:rFonts w:ascii="Broadway" w:hAnsi="Broadway"/>
                          <w:sz w:val="28"/>
                        </w:rPr>
                        <w:t xml:space="preserve"> between Heart Values…</w:t>
                      </w:r>
                    </w:p>
                    <w:p w:rsidR="00EC76CE" w:rsidRPr="00E659CA" w:rsidRDefault="00EC76CE" w:rsidP="0073292F">
                      <w:pPr>
                        <w:rPr>
                          <w:b/>
                          <w:sz w:val="12"/>
                        </w:rPr>
                      </w:pPr>
                      <w:r w:rsidRPr="00E659CA">
                        <w:rPr>
                          <w:b/>
                          <w:sz w:val="20"/>
                        </w:rPr>
                        <w:t>Complete the equation for cardiac output and explain how training status and exercise intensity can affect each heart value.</w:t>
                      </w:r>
                    </w:p>
                  </w:txbxContent>
                </v:textbox>
              </v:shape>
            </w:pict>
          </mc:Fallback>
        </mc:AlternateContent>
      </w:r>
      <w:r w:rsidR="0073292F">
        <w:rPr>
          <w:rFonts w:eastAsia="Calibri" w:cs="Calibri"/>
          <w:noProof/>
          <w:color w:val="000000"/>
          <w:sz w:val="20"/>
          <w:szCs w:val="20"/>
          <w:lang w:eastAsia="en-GB"/>
        </w:rPr>
        <mc:AlternateContent>
          <mc:Choice Requires="wps">
            <w:drawing>
              <wp:anchor distT="0" distB="0" distL="114300" distR="114300" simplePos="0" relativeHeight="252355072" behindDoc="0" locked="0" layoutInCell="1" allowOverlap="1" wp14:anchorId="7FCB3976" wp14:editId="32685649">
                <wp:simplePos x="0" y="0"/>
                <wp:positionH relativeFrom="margin">
                  <wp:posOffset>4195189</wp:posOffset>
                </wp:positionH>
                <wp:positionV relativeFrom="paragraph">
                  <wp:posOffset>64102</wp:posOffset>
                </wp:positionV>
                <wp:extent cx="8249546" cy="237506"/>
                <wp:effectExtent l="0" t="0" r="18415" b="10160"/>
                <wp:wrapNone/>
                <wp:docPr id="10" name="Freeform 10"/>
                <wp:cNvGraphicFramePr/>
                <a:graphic xmlns:a="http://schemas.openxmlformats.org/drawingml/2006/main">
                  <a:graphicData uri="http://schemas.microsoft.com/office/word/2010/wordprocessingShape">
                    <wps:wsp>
                      <wps:cNvSpPr/>
                      <wps:spPr>
                        <a:xfrm flipV="1">
                          <a:off x="0" y="0"/>
                          <a:ext cx="8249546" cy="237506"/>
                        </a:xfrm>
                        <a:custGeom>
                          <a:avLst/>
                          <a:gdLst>
                            <a:gd name="connsiteX0" fmla="*/ 0 w 7343775"/>
                            <a:gd name="connsiteY0" fmla="*/ 191341 h 324691"/>
                            <a:gd name="connsiteX1" fmla="*/ 1590675 w 7343775"/>
                            <a:gd name="connsiteY1" fmla="*/ 841 h 324691"/>
                            <a:gd name="connsiteX2" fmla="*/ 3733800 w 7343775"/>
                            <a:gd name="connsiteY2" fmla="*/ 258016 h 324691"/>
                            <a:gd name="connsiteX3" fmla="*/ 5648325 w 7343775"/>
                            <a:gd name="connsiteY3" fmla="*/ 48466 h 324691"/>
                            <a:gd name="connsiteX4" fmla="*/ 7343775 w 7343775"/>
                            <a:gd name="connsiteY4" fmla="*/ 324691 h 324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43775" h="324691">
                              <a:moveTo>
                                <a:pt x="0" y="191341"/>
                              </a:moveTo>
                              <a:cubicBezTo>
                                <a:pt x="484187" y="90535"/>
                                <a:pt x="968375" y="-10271"/>
                                <a:pt x="1590675" y="841"/>
                              </a:cubicBezTo>
                              <a:cubicBezTo>
                                <a:pt x="2212975" y="11953"/>
                                <a:pt x="3057525" y="250079"/>
                                <a:pt x="3733800" y="258016"/>
                              </a:cubicBezTo>
                              <a:cubicBezTo>
                                <a:pt x="4410075" y="265953"/>
                                <a:pt x="5046663" y="37354"/>
                                <a:pt x="5648325" y="48466"/>
                              </a:cubicBezTo>
                              <a:cubicBezTo>
                                <a:pt x="6249987" y="59578"/>
                                <a:pt x="6796881" y="192134"/>
                                <a:pt x="7343775" y="324691"/>
                              </a:cubicBezTo>
                            </a:path>
                          </a:pathLst>
                        </a:cu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2B6CA" id="Freeform 10" o:spid="_x0000_s1026" style="position:absolute;margin-left:330.35pt;margin-top:5.05pt;width:649.55pt;height:18.7pt;flip:y;z-index:25235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43775,32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" path="m,191341c484187,90535,968375,-10271,1590675,841v622300,11112,1466850,249238,2143125,257175c4410075,265953,5046663,37354,5648325,48466v601662,11112,1148556,143668,1695450,276225e" filled="f" strokecolor="black [3213]" strokeweight="1.5pt">
                <v:stroke dashstyle="dash"/>
                <v:path arrowok="t" o:connecttype="custom" o:connectlocs="0,139963;1786867,615;4194322,188734;6344982,35452;8249546,237506" o:connectangles="0,0,0,0,0"/>
                <w10:wrap anchorx="margin"/>
              </v:shape>
            </w:pict>
          </mc:Fallback>
        </mc:AlternateContent>
      </w:r>
    </w:p>
    <w:p w:rsidR="002032A8" w:rsidRPr="007F6DC5" w:rsidRDefault="00DC4B97" w:rsidP="002032A8">
      <w:pPr>
        <w:ind w:right="2048"/>
        <w:jc w:val="both"/>
        <w:rPr>
          <w:rFonts w:ascii="Benguiat Bk BT" w:hAnsi="Benguiat Bk BT"/>
          <w:sz w:val="36"/>
          <w:szCs w:val="36"/>
        </w:rPr>
      </w:pPr>
      <w:r>
        <w:rPr>
          <w:noProof/>
          <w:lang w:eastAsia="en-GB"/>
        </w:rPr>
        <mc:AlternateContent>
          <mc:Choice Requires="wpg">
            <w:drawing>
              <wp:anchor distT="0" distB="0" distL="114300" distR="114300" simplePos="0" relativeHeight="252357120" behindDoc="0" locked="0" layoutInCell="1" allowOverlap="1" wp14:anchorId="7529CFC9" wp14:editId="60153FA3">
                <wp:simplePos x="0" y="0"/>
                <wp:positionH relativeFrom="column">
                  <wp:posOffset>8341117</wp:posOffset>
                </wp:positionH>
                <wp:positionV relativeFrom="paragraph">
                  <wp:posOffset>93315</wp:posOffset>
                </wp:positionV>
                <wp:extent cx="6275815" cy="3123565"/>
                <wp:effectExtent l="0" t="0" r="10795" b="19685"/>
                <wp:wrapNone/>
                <wp:docPr id="58" name="Group 58"/>
                <wp:cNvGraphicFramePr/>
                <a:graphic xmlns:a="http://schemas.openxmlformats.org/drawingml/2006/main">
                  <a:graphicData uri="http://schemas.microsoft.com/office/word/2010/wordprocessingGroup">
                    <wpg:wgp>
                      <wpg:cNvGrpSpPr/>
                      <wpg:grpSpPr>
                        <a:xfrm>
                          <a:off x="0" y="0"/>
                          <a:ext cx="6275815" cy="3123565"/>
                          <a:chOff x="182177" y="9536"/>
                          <a:chExt cx="6277592" cy="3124852"/>
                        </a:xfrm>
                      </wpg:grpSpPr>
                      <wps:wsp>
                        <wps:cNvPr id="59" name="Text Box 59"/>
                        <wps:cNvSpPr txBox="1"/>
                        <wps:spPr>
                          <a:xfrm flipH="1">
                            <a:off x="599256" y="9536"/>
                            <a:ext cx="2363982" cy="114852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EC76CE" w:rsidRDefault="00EC76CE" w:rsidP="005239DF">
                              <w:pPr>
                                <w:jc w:val="right"/>
                                <w:rPr>
                                  <w:rFonts w:ascii="Broadway" w:hAnsi="Broadway"/>
                                  <w:sz w:val="32"/>
                                </w:rPr>
                              </w:pPr>
                              <w:r w:rsidRPr="009A2379">
                                <w:rPr>
                                  <w:rFonts w:ascii="Broadway" w:hAnsi="Broadway"/>
                                  <w:sz w:val="32"/>
                                </w:rPr>
                                <w:t>Factors Regulating Heart Rate</w:t>
                              </w:r>
                            </w:p>
                            <w:p w:rsidR="00EC76CE" w:rsidRPr="00E659CA" w:rsidRDefault="00EC76CE" w:rsidP="001B3132">
                              <w:pPr>
                                <w:rPr>
                                  <w:b/>
                                </w:rPr>
                              </w:pPr>
                              <w:r w:rsidRPr="00E659CA">
                                <w:rPr>
                                  <w:b/>
                                </w:rPr>
                                <w:t>How do thes</w:t>
                              </w:r>
                              <w:r>
                                <w:rPr>
                                  <w:b/>
                                </w:rPr>
                                <w:t>e</w:t>
                              </w:r>
                              <w:r w:rsidRPr="00E659CA">
                                <w:rPr>
                                  <w:b/>
                                </w:rPr>
                                <w:t xml:space="preserve"> three factors regulate heart rate?</w:t>
                              </w:r>
                            </w:p>
                            <w:p w:rsidR="00EC76CE" w:rsidRPr="009A2379" w:rsidRDefault="00EC76CE" w:rsidP="005239DF">
                              <w:pPr>
                                <w:jc w:val="right"/>
                                <w:rPr>
                                  <w:rFonts w:ascii="Broadway" w:hAnsi="Broadway"/>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0" name="Text Box 2"/>
                        <wps:cNvSpPr txBox="1">
                          <a:spLocks noChangeArrowheads="1"/>
                        </wps:cNvSpPr>
                        <wps:spPr bwMode="auto">
                          <a:xfrm>
                            <a:off x="182177" y="1018886"/>
                            <a:ext cx="2781061" cy="1575427"/>
                          </a:xfrm>
                          <a:prstGeom prst="roundRect">
                            <a:avLst>
                              <a:gd name="adj" fmla="val 19631"/>
                            </a:avLst>
                          </a:prstGeom>
                          <a:noFill/>
                          <a:ln w="9525">
                            <a:solidFill>
                              <a:schemeClr val="tx1"/>
                            </a:solidFill>
                            <a:prstDash val="dash"/>
                            <a:miter lim="800000"/>
                            <a:headEnd/>
                            <a:tailEnd/>
                          </a:ln>
                        </wps:spPr>
                        <wps:txbx>
                          <w:txbxContent>
                            <w:p w:rsidR="00EC76CE" w:rsidRDefault="00EC76CE" w:rsidP="005239DF">
                              <w:pPr>
                                <w:jc w:val="center"/>
                                <w:rPr>
                                  <w:rFonts w:ascii="Broadway" w:hAnsi="Broadway"/>
                                  <w:color w:val="000000" w:themeColor="text1"/>
                                  <w:spacing w:val="-4"/>
                                  <w:sz w:val="18"/>
                                </w:rPr>
                              </w:pPr>
                              <w:r>
                                <w:rPr>
                                  <w:rFonts w:ascii="Broadway" w:hAnsi="Broadway"/>
                                  <w:color w:val="000000" w:themeColor="text1"/>
                                  <w:spacing w:val="-4"/>
                                  <w:sz w:val="18"/>
                                </w:rPr>
                                <w:t xml:space="preserve">1. </w:t>
                              </w:r>
                              <w:r w:rsidRPr="009A2379">
                                <w:rPr>
                                  <w:rFonts w:ascii="Broadway" w:hAnsi="Broadway"/>
                                  <w:color w:val="000000" w:themeColor="text1"/>
                                  <w:spacing w:val="-4"/>
                                  <w:sz w:val="18"/>
                                </w:rPr>
                                <w:t>Neural</w:t>
                              </w: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Pr="009A2379" w:rsidRDefault="00EC76CE" w:rsidP="005239DF">
                              <w:pPr>
                                <w:jc w:val="center"/>
                                <w:rPr>
                                  <w:rFonts w:ascii="Broadway" w:hAnsi="Broadway"/>
                                  <w:color w:val="000000" w:themeColor="text1"/>
                                  <w:spacing w:val="-4"/>
                                  <w:sz w:val="18"/>
                                </w:rPr>
                              </w:pPr>
                            </w:p>
                          </w:txbxContent>
                        </wps:txbx>
                        <wps:bodyPr rot="0" vert="horz" wrap="square" lIns="91440" tIns="45720" rIns="91440" bIns="45720" anchor="t" anchorCtr="0">
                          <a:noAutofit/>
                        </wps:bodyPr>
                      </wps:wsp>
                      <wps:wsp>
                        <wps:cNvPr id="62" name="Text Box 2"/>
                        <wps:cNvSpPr txBox="1">
                          <a:spLocks noChangeArrowheads="1"/>
                        </wps:cNvSpPr>
                        <wps:spPr bwMode="auto">
                          <a:xfrm>
                            <a:off x="3211713" y="339096"/>
                            <a:ext cx="3248056" cy="1260096"/>
                          </a:xfrm>
                          <a:prstGeom prst="roundRect">
                            <a:avLst/>
                          </a:prstGeom>
                          <a:noFill/>
                          <a:ln w="9525">
                            <a:solidFill>
                              <a:schemeClr val="tx1"/>
                            </a:solidFill>
                            <a:prstDash val="dash"/>
                            <a:miter lim="800000"/>
                            <a:headEnd/>
                            <a:tailEnd/>
                          </a:ln>
                        </wps:spPr>
                        <wps:txbx>
                          <w:txbxContent>
                            <w:p w:rsidR="00EC76CE" w:rsidRDefault="00EC76CE" w:rsidP="005239DF">
                              <w:pPr>
                                <w:jc w:val="center"/>
                                <w:rPr>
                                  <w:rFonts w:ascii="Broadway" w:hAnsi="Broadway"/>
                                  <w:color w:val="000000" w:themeColor="text1"/>
                                  <w:spacing w:val="-4"/>
                                  <w:sz w:val="18"/>
                                </w:rPr>
                              </w:pPr>
                              <w:r>
                                <w:rPr>
                                  <w:rFonts w:ascii="Broadway" w:hAnsi="Broadway"/>
                                  <w:color w:val="000000" w:themeColor="text1"/>
                                  <w:spacing w:val="-4"/>
                                  <w:sz w:val="18"/>
                                </w:rPr>
                                <w:t xml:space="preserve">2. </w:t>
                              </w:r>
                              <w:r w:rsidRPr="009A2379">
                                <w:rPr>
                                  <w:rFonts w:ascii="Broadway" w:hAnsi="Broadway"/>
                                  <w:color w:val="000000" w:themeColor="text1"/>
                                  <w:spacing w:val="-4"/>
                                  <w:sz w:val="18"/>
                                </w:rPr>
                                <w:t>Hormonal</w:t>
                              </w: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Pr="009A2379" w:rsidRDefault="00EC76CE" w:rsidP="005239DF">
                              <w:pPr>
                                <w:jc w:val="center"/>
                                <w:rPr>
                                  <w:rFonts w:ascii="Broadway" w:hAnsi="Broadway"/>
                                  <w:color w:val="000000" w:themeColor="text1"/>
                                  <w:spacing w:val="-4"/>
                                  <w:sz w:val="18"/>
                                </w:rPr>
                              </w:pPr>
                            </w:p>
                          </w:txbxContent>
                        </wps:txbx>
                        <wps:bodyPr rot="0" vert="horz" wrap="square" lIns="91440" tIns="45720" rIns="91440" bIns="45720" anchor="t" anchorCtr="0">
                          <a:spAutoFit/>
                        </wps:bodyPr>
                      </wps:wsp>
                      <wps:wsp>
                        <wps:cNvPr id="63" name="Text Box 2"/>
                        <wps:cNvSpPr txBox="1">
                          <a:spLocks noChangeArrowheads="1"/>
                        </wps:cNvSpPr>
                        <wps:spPr bwMode="auto">
                          <a:xfrm>
                            <a:off x="3211331" y="1874293"/>
                            <a:ext cx="3248079" cy="1260095"/>
                          </a:xfrm>
                          <a:prstGeom prst="roundRect">
                            <a:avLst/>
                          </a:prstGeom>
                          <a:solidFill>
                            <a:schemeClr val="bg1"/>
                          </a:solidFill>
                          <a:ln w="9525">
                            <a:solidFill>
                              <a:schemeClr val="tx1"/>
                            </a:solidFill>
                            <a:prstDash val="dash"/>
                            <a:miter lim="800000"/>
                            <a:headEnd/>
                            <a:tailEnd/>
                          </a:ln>
                        </wps:spPr>
                        <wps:txbx>
                          <w:txbxContent>
                            <w:p w:rsidR="00EC76CE" w:rsidRDefault="00EC76CE" w:rsidP="005239DF">
                              <w:pPr>
                                <w:jc w:val="center"/>
                                <w:rPr>
                                  <w:rFonts w:ascii="Broadway" w:hAnsi="Broadway"/>
                                  <w:color w:val="000000" w:themeColor="text1"/>
                                  <w:spacing w:val="-4"/>
                                  <w:sz w:val="18"/>
                                </w:rPr>
                              </w:pPr>
                              <w:r>
                                <w:rPr>
                                  <w:rFonts w:ascii="Broadway" w:hAnsi="Broadway"/>
                                  <w:color w:val="000000" w:themeColor="text1"/>
                                  <w:spacing w:val="-4"/>
                                  <w:sz w:val="18"/>
                                </w:rPr>
                                <w:t xml:space="preserve">3. </w:t>
                              </w:r>
                              <w:r w:rsidRPr="009A2379">
                                <w:rPr>
                                  <w:rFonts w:ascii="Broadway" w:hAnsi="Broadway"/>
                                  <w:color w:val="000000" w:themeColor="text1"/>
                                  <w:spacing w:val="-4"/>
                                  <w:sz w:val="18"/>
                                </w:rPr>
                                <w:t>Intrinsic</w:t>
                              </w: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Pr="009A2379" w:rsidRDefault="00EC76CE" w:rsidP="005239DF">
                              <w:pPr>
                                <w:jc w:val="center"/>
                                <w:rPr>
                                  <w:rFonts w:ascii="Broadway" w:hAnsi="Broadway"/>
                                  <w:color w:val="000000" w:themeColor="text1"/>
                                  <w:spacing w:val="-4"/>
                                  <w:sz w:val="18"/>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529CFC9" id="Group 58" o:spid="_x0000_s1061" style="position:absolute;left:0;text-align:left;margin-left:656.8pt;margin-top:7.35pt;width:494.15pt;height:245.95pt;z-index:252357120;mso-width-relative:margin;mso-height-relative:margin" coordorigin="1821,95" coordsize="62775,3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">
                <v:shape id="Text Box 59" o:spid="_x0000_s1062" type="#_x0000_t202" style="position:absolute;left:5992;top:95;width:23640;height:1148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" filled="f" stroked="f" strokeweight="2pt">
                  <v:textbox style="mso-fit-shape-to-text:t">
                    <w:txbxContent>
                      <w:p w:rsidR="00EC76CE" w:rsidRDefault="00EC76CE" w:rsidP="005239DF">
                        <w:pPr>
                          <w:jc w:val="right"/>
                          <w:rPr>
                            <w:rFonts w:ascii="Broadway" w:hAnsi="Broadway"/>
                            <w:sz w:val="32"/>
                          </w:rPr>
                        </w:pPr>
                        <w:r w:rsidRPr="009A2379">
                          <w:rPr>
                            <w:rFonts w:ascii="Broadway" w:hAnsi="Broadway"/>
                            <w:sz w:val="32"/>
                          </w:rPr>
                          <w:t>Factors Regulating Heart Rate</w:t>
                        </w:r>
                      </w:p>
                      <w:p w:rsidR="00EC76CE" w:rsidRPr="00E659CA" w:rsidRDefault="00EC76CE" w:rsidP="001B3132">
                        <w:pPr>
                          <w:rPr>
                            <w:b/>
                          </w:rPr>
                        </w:pPr>
                        <w:r w:rsidRPr="00E659CA">
                          <w:rPr>
                            <w:b/>
                          </w:rPr>
                          <w:t>How do thes</w:t>
                        </w:r>
                        <w:r>
                          <w:rPr>
                            <w:b/>
                          </w:rPr>
                          <w:t>e</w:t>
                        </w:r>
                        <w:r w:rsidRPr="00E659CA">
                          <w:rPr>
                            <w:b/>
                          </w:rPr>
                          <w:t xml:space="preserve"> three factors regulate heart rate?</w:t>
                        </w:r>
                      </w:p>
                      <w:p w:rsidR="00EC76CE" w:rsidRPr="009A2379" w:rsidRDefault="00EC76CE" w:rsidP="005239DF">
                        <w:pPr>
                          <w:jc w:val="right"/>
                          <w:rPr>
                            <w:rFonts w:ascii="Broadway" w:hAnsi="Broadway"/>
                            <w:sz w:val="32"/>
                          </w:rPr>
                        </w:pPr>
                      </w:p>
                    </w:txbxContent>
                  </v:textbox>
                </v:shape>
                <v:roundrect id="_x0000_s1063" style="position:absolute;left:1821;top:10188;width:27811;height:15755;visibility:visible;mso-wrap-style:square;v-text-anchor:top" arcsize="128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" filled="f" strokecolor="black [3213]">
                  <v:stroke dashstyle="dash" joinstyle="miter"/>
                  <v:textbox>
                    <w:txbxContent>
                      <w:p w:rsidR="00EC76CE" w:rsidRDefault="00EC76CE" w:rsidP="005239DF">
                        <w:pPr>
                          <w:jc w:val="center"/>
                          <w:rPr>
                            <w:rFonts w:ascii="Broadway" w:hAnsi="Broadway"/>
                            <w:color w:val="000000" w:themeColor="text1"/>
                            <w:spacing w:val="-4"/>
                            <w:sz w:val="18"/>
                          </w:rPr>
                        </w:pPr>
                        <w:r>
                          <w:rPr>
                            <w:rFonts w:ascii="Broadway" w:hAnsi="Broadway"/>
                            <w:color w:val="000000" w:themeColor="text1"/>
                            <w:spacing w:val="-4"/>
                            <w:sz w:val="18"/>
                          </w:rPr>
                          <w:t xml:space="preserve">1. </w:t>
                        </w:r>
                        <w:r w:rsidRPr="009A2379">
                          <w:rPr>
                            <w:rFonts w:ascii="Broadway" w:hAnsi="Broadway"/>
                            <w:color w:val="000000" w:themeColor="text1"/>
                            <w:spacing w:val="-4"/>
                            <w:sz w:val="18"/>
                          </w:rPr>
                          <w:t>Neural</w:t>
                        </w: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Pr="009A2379" w:rsidRDefault="00EC76CE" w:rsidP="005239DF">
                        <w:pPr>
                          <w:jc w:val="center"/>
                          <w:rPr>
                            <w:rFonts w:ascii="Broadway" w:hAnsi="Broadway"/>
                            <w:color w:val="000000" w:themeColor="text1"/>
                            <w:spacing w:val="-4"/>
                            <w:sz w:val="18"/>
                          </w:rPr>
                        </w:pPr>
                      </w:p>
                    </w:txbxContent>
                  </v:textbox>
                </v:roundrect>
                <v:roundrect id="_x0000_s1064" style="position:absolute;left:32117;top:3390;width:32480;height:12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" filled="f" strokecolor="black [3213]">
                  <v:stroke dashstyle="dash" joinstyle="miter"/>
                  <v:textbox style="mso-fit-shape-to-text:t">
                    <w:txbxContent>
                      <w:p w:rsidR="00EC76CE" w:rsidRDefault="00EC76CE" w:rsidP="005239DF">
                        <w:pPr>
                          <w:jc w:val="center"/>
                          <w:rPr>
                            <w:rFonts w:ascii="Broadway" w:hAnsi="Broadway"/>
                            <w:color w:val="000000" w:themeColor="text1"/>
                            <w:spacing w:val="-4"/>
                            <w:sz w:val="18"/>
                          </w:rPr>
                        </w:pPr>
                        <w:r>
                          <w:rPr>
                            <w:rFonts w:ascii="Broadway" w:hAnsi="Broadway"/>
                            <w:color w:val="000000" w:themeColor="text1"/>
                            <w:spacing w:val="-4"/>
                            <w:sz w:val="18"/>
                          </w:rPr>
                          <w:t xml:space="preserve">2. </w:t>
                        </w:r>
                        <w:r w:rsidRPr="009A2379">
                          <w:rPr>
                            <w:rFonts w:ascii="Broadway" w:hAnsi="Broadway"/>
                            <w:color w:val="000000" w:themeColor="text1"/>
                            <w:spacing w:val="-4"/>
                            <w:sz w:val="18"/>
                          </w:rPr>
                          <w:t>Hormonal</w:t>
                        </w: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Pr="009A2379" w:rsidRDefault="00EC76CE" w:rsidP="005239DF">
                        <w:pPr>
                          <w:jc w:val="center"/>
                          <w:rPr>
                            <w:rFonts w:ascii="Broadway" w:hAnsi="Broadway"/>
                            <w:color w:val="000000" w:themeColor="text1"/>
                            <w:spacing w:val="-4"/>
                            <w:sz w:val="18"/>
                          </w:rPr>
                        </w:pPr>
                      </w:p>
                    </w:txbxContent>
                  </v:textbox>
                </v:roundrect>
                <v:roundrect id="_x0000_s1065" style="position:absolute;left:32113;top:18742;width:32481;height:12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" fillcolor="white [3212]" strokecolor="black [3213]">
                  <v:stroke dashstyle="dash" joinstyle="miter"/>
                  <v:textbox style="mso-fit-shape-to-text:t">
                    <w:txbxContent>
                      <w:p w:rsidR="00EC76CE" w:rsidRDefault="00EC76CE" w:rsidP="005239DF">
                        <w:pPr>
                          <w:jc w:val="center"/>
                          <w:rPr>
                            <w:rFonts w:ascii="Broadway" w:hAnsi="Broadway"/>
                            <w:color w:val="000000" w:themeColor="text1"/>
                            <w:spacing w:val="-4"/>
                            <w:sz w:val="18"/>
                          </w:rPr>
                        </w:pPr>
                        <w:r>
                          <w:rPr>
                            <w:rFonts w:ascii="Broadway" w:hAnsi="Broadway"/>
                            <w:color w:val="000000" w:themeColor="text1"/>
                            <w:spacing w:val="-4"/>
                            <w:sz w:val="18"/>
                          </w:rPr>
                          <w:t xml:space="preserve">3. </w:t>
                        </w:r>
                        <w:r w:rsidRPr="009A2379">
                          <w:rPr>
                            <w:rFonts w:ascii="Broadway" w:hAnsi="Broadway"/>
                            <w:color w:val="000000" w:themeColor="text1"/>
                            <w:spacing w:val="-4"/>
                            <w:sz w:val="18"/>
                          </w:rPr>
                          <w:t>Intrinsic</w:t>
                        </w: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Default="00EC76CE" w:rsidP="005239DF">
                        <w:pPr>
                          <w:jc w:val="center"/>
                          <w:rPr>
                            <w:rFonts w:ascii="Broadway" w:hAnsi="Broadway"/>
                            <w:color w:val="000000" w:themeColor="text1"/>
                            <w:spacing w:val="-4"/>
                            <w:sz w:val="18"/>
                          </w:rPr>
                        </w:pPr>
                      </w:p>
                      <w:p w:rsidR="00EC76CE" w:rsidRPr="009A2379" w:rsidRDefault="00EC76CE" w:rsidP="005239DF">
                        <w:pPr>
                          <w:jc w:val="center"/>
                          <w:rPr>
                            <w:rFonts w:ascii="Broadway" w:hAnsi="Broadway"/>
                            <w:color w:val="000000" w:themeColor="text1"/>
                            <w:spacing w:val="-4"/>
                            <w:sz w:val="18"/>
                          </w:rPr>
                        </w:pPr>
                      </w:p>
                    </w:txbxContent>
                  </v:textbox>
                </v:roundrect>
              </v:group>
            </w:pict>
          </mc:Fallback>
        </mc:AlternateContent>
      </w:r>
      <w:r w:rsidR="002032A8" w:rsidRPr="007F6DC5">
        <w:rPr>
          <w:rFonts w:ascii="Benguiat Bk BT" w:hAnsi="Benguiat Bk BT"/>
          <w:noProof/>
          <w:sz w:val="36"/>
          <w:szCs w:val="36"/>
          <w:lang w:eastAsia="en-GB"/>
        </w:rPr>
        <mc:AlternateContent>
          <mc:Choice Requires="wps">
            <w:drawing>
              <wp:anchor distT="36576" distB="36576" distL="36576" distR="36576" simplePos="0" relativeHeight="251059712" behindDoc="0" locked="0" layoutInCell="1" allowOverlap="1" wp14:anchorId="4E2D2F43" wp14:editId="367AFE00">
                <wp:simplePos x="0" y="0"/>
                <wp:positionH relativeFrom="column">
                  <wp:posOffset>15225132</wp:posOffset>
                </wp:positionH>
                <wp:positionV relativeFrom="paragraph">
                  <wp:posOffset>73069</wp:posOffset>
                </wp:positionV>
                <wp:extent cx="0" cy="804041"/>
                <wp:effectExtent l="76200" t="0" r="57150" b="53340"/>
                <wp:wrapNone/>
                <wp:docPr id="2214" name="Straight Connector 2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4041"/>
                        </a:xfrm>
                        <a:prstGeom prst="line">
                          <a:avLst/>
                        </a:prstGeom>
                        <a:noFill/>
                        <a:ln w="19050" cap="rnd">
                          <a:solidFill>
                            <a:srgbClr val="00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47C06B" id="Straight Connector 2214" o:spid="_x0000_s1026" style="position:absolute;flip:y;z-index:25105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98.85pt,5.75pt" to="1198.8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" strokeweight="1.5pt">
                <v:stroke dashstyle="1 1" startarrow="block" endcap="round"/>
                <v:shadow color="#ccc"/>
              </v:line>
            </w:pict>
          </mc:Fallback>
        </mc:AlternateContent>
      </w:r>
    </w:p>
    <w:p w:rsidR="002032A8" w:rsidRPr="007F6DC5" w:rsidRDefault="00DC4B97" w:rsidP="002032A8">
      <w:pPr>
        <w:ind w:right="2048"/>
        <w:jc w:val="both"/>
        <w:rPr>
          <w:rFonts w:ascii="Benguiat Bk BT" w:hAnsi="Benguiat Bk BT"/>
          <w:sz w:val="36"/>
          <w:szCs w:val="36"/>
        </w:rPr>
      </w:pPr>
      <w:r>
        <w:rPr>
          <w:noProof/>
          <w:lang w:eastAsia="en-GB"/>
        </w:rPr>
        <mc:AlternateContent>
          <mc:Choice Requires="wps">
            <w:drawing>
              <wp:anchor distT="0" distB="0" distL="114300" distR="114300" simplePos="0" relativeHeight="252342784" behindDoc="0" locked="0" layoutInCell="1" allowOverlap="1">
                <wp:simplePos x="0" y="0"/>
                <wp:positionH relativeFrom="column">
                  <wp:posOffset>144145</wp:posOffset>
                </wp:positionH>
                <wp:positionV relativeFrom="paragraph">
                  <wp:posOffset>276860</wp:posOffset>
                </wp:positionV>
                <wp:extent cx="1079500" cy="1079500"/>
                <wp:effectExtent l="0" t="0" r="25400" b="25400"/>
                <wp:wrapNone/>
                <wp:docPr id="4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noFill/>
                        <a:ln w="25400" cap="flat" cmpd="sng" algn="ctr">
                          <a:solidFill>
                            <a:sysClr val="windowText" lastClr="000000"/>
                          </a:solidFill>
                          <a:prstDash val="dash"/>
                        </a:ln>
                        <a:effectLst/>
                      </wps:spPr>
                      <wps:txbx>
                        <w:txbxContent>
                          <w:p w:rsidR="00EC76CE" w:rsidRPr="00CD37FD" w:rsidRDefault="00EC76CE" w:rsidP="005239DF">
                            <w:pPr>
                              <w:jc w:val="center"/>
                              <w:rPr>
                                <w:spacing w:val="-4"/>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66" style="position:absolute;left:0;text-align:left;margin-left:11.35pt;margin-top:21.8pt;width:85pt;height:85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" filled="f" strokecolor="windowText" strokeweight="2pt">
                <v:stroke dashstyle="dash"/>
                <v:path arrowok="t"/>
                <v:textbox inset="0,0,0,0">
                  <w:txbxContent>
                    <w:p w:rsidR="00EC76CE" w:rsidRPr="00CD37FD" w:rsidRDefault="00EC76CE" w:rsidP="005239DF">
                      <w:pPr>
                        <w:jc w:val="center"/>
                        <w:rPr>
                          <w:spacing w:val="-4"/>
                          <w:sz w:val="20"/>
                        </w:rPr>
                      </w:pPr>
                    </w:p>
                  </w:txbxContent>
                </v:textbox>
              </v:oval>
            </w:pict>
          </mc:Fallback>
        </mc:AlternateContent>
      </w:r>
      <w:r>
        <w:rPr>
          <w:noProof/>
          <w:lang w:eastAsia="en-GB"/>
        </w:rPr>
        <mc:AlternateContent>
          <mc:Choice Requires="wps">
            <w:drawing>
              <wp:anchor distT="0" distB="0" distL="114300" distR="114300" simplePos="0" relativeHeight="252343808" behindDoc="0" locked="0" layoutInCell="1" allowOverlap="1">
                <wp:simplePos x="0" y="0"/>
                <wp:positionH relativeFrom="column">
                  <wp:posOffset>1857375</wp:posOffset>
                </wp:positionH>
                <wp:positionV relativeFrom="paragraph">
                  <wp:posOffset>288925</wp:posOffset>
                </wp:positionV>
                <wp:extent cx="1079500" cy="1079500"/>
                <wp:effectExtent l="0" t="0" r="25400" b="25400"/>
                <wp:wrapNone/>
                <wp:docPr id="46"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noFill/>
                        <a:ln w="25400" cap="flat" cmpd="sng" algn="ctr">
                          <a:solidFill>
                            <a:sysClr val="windowText" lastClr="000000"/>
                          </a:solidFill>
                          <a:prstDash val="solid"/>
                        </a:ln>
                        <a:effectLst/>
                      </wps:spPr>
                      <wps:txbx>
                        <w:txbxContent>
                          <w:p w:rsidR="00EC76CE" w:rsidRDefault="00EC76C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67" style="position:absolute;left:0;text-align:left;margin-left:146.25pt;margin-top:22.75pt;width:85pt;height:85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" filled="f" strokecolor="windowText" strokeweight="2pt">
                <v:path arrowok="t"/>
                <v:textbox inset="0,0,0,0">
                  <w:txbxContent>
                    <w:p w:rsidR="00EC76CE" w:rsidRDefault="00EC76CE"/>
                  </w:txbxContent>
                </v:textbox>
              </v:oval>
            </w:pict>
          </mc:Fallback>
        </mc:AlternateContent>
      </w:r>
      <w:r>
        <w:rPr>
          <w:noProof/>
          <w:lang w:eastAsia="en-GB"/>
        </w:rPr>
        <mc:AlternateContent>
          <mc:Choice Requires="wps">
            <w:drawing>
              <wp:anchor distT="0" distB="0" distL="114300" distR="114300" simplePos="0" relativeHeight="252344832" behindDoc="0" locked="0" layoutInCell="1" allowOverlap="1">
                <wp:simplePos x="0" y="0"/>
                <wp:positionH relativeFrom="column">
                  <wp:posOffset>3571213</wp:posOffset>
                </wp:positionH>
                <wp:positionV relativeFrom="paragraph">
                  <wp:posOffset>269009</wp:posOffset>
                </wp:positionV>
                <wp:extent cx="1079500" cy="1079500"/>
                <wp:effectExtent l="0" t="0" r="25400" b="25400"/>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noFill/>
                        <a:ln w="25400" cap="flat" cmpd="sng" algn="ctr">
                          <a:solidFill>
                            <a:sysClr val="windowText" lastClr="000000"/>
                          </a:solidFill>
                          <a:prstDash val="solid"/>
                        </a:ln>
                        <a:effectLst/>
                      </wps:spPr>
                      <wps:txbx>
                        <w:txbxContent>
                          <w:p w:rsidR="00EC76CE" w:rsidRPr="00CD37FD" w:rsidRDefault="00EC76CE" w:rsidP="005239DF">
                            <w:pPr>
                              <w:jc w:val="center"/>
                              <w:rPr>
                                <w:spacing w:val="-4"/>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68" style="position:absolute;left:0;text-align:left;margin-left:281.2pt;margin-top:21.2pt;width:85pt;height:85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" filled="f" strokecolor="windowText" strokeweight="2pt">
                <v:path arrowok="t"/>
                <v:textbox inset="0,0,0,0">
                  <w:txbxContent>
                    <w:p w:rsidR="00EC76CE" w:rsidRPr="00CD37FD" w:rsidRDefault="00EC76CE" w:rsidP="005239DF">
                      <w:pPr>
                        <w:jc w:val="center"/>
                        <w:rPr>
                          <w:spacing w:val="-4"/>
                          <w:sz w:val="20"/>
                        </w:rPr>
                      </w:pPr>
                    </w:p>
                  </w:txbxContent>
                </v:textbox>
              </v:oval>
            </w:pict>
          </mc:Fallback>
        </mc:AlternateContent>
      </w:r>
      <w:r w:rsidRPr="00700726">
        <w:rPr>
          <w:noProof/>
          <w:lang w:eastAsia="en-GB"/>
        </w:rPr>
        <mc:AlternateContent>
          <mc:Choice Requires="wpg">
            <w:drawing>
              <wp:anchor distT="0" distB="0" distL="114300" distR="114300" simplePos="0" relativeHeight="252587520" behindDoc="0" locked="0" layoutInCell="1" allowOverlap="1" wp14:anchorId="2BACEE3E" wp14:editId="243C969E">
                <wp:simplePos x="0" y="0"/>
                <wp:positionH relativeFrom="column">
                  <wp:posOffset>8301990</wp:posOffset>
                </wp:positionH>
                <wp:positionV relativeFrom="paragraph">
                  <wp:posOffset>178465</wp:posOffset>
                </wp:positionV>
                <wp:extent cx="539750" cy="539750"/>
                <wp:effectExtent l="0" t="0" r="0" b="12700"/>
                <wp:wrapNone/>
                <wp:docPr id="38" name="Group 38"/>
                <wp:cNvGraphicFramePr/>
                <a:graphic xmlns:a="http://schemas.openxmlformats.org/drawingml/2006/main">
                  <a:graphicData uri="http://schemas.microsoft.com/office/word/2010/wordprocessingGroup">
                    <wpg:wgp>
                      <wpg:cNvGrpSpPr/>
                      <wpg:grpSpPr>
                        <a:xfrm>
                          <a:off x="0" y="0"/>
                          <a:ext cx="539750" cy="539750"/>
                          <a:chOff x="0" y="0"/>
                          <a:chExt cx="539750" cy="539750"/>
                        </a:xfrm>
                      </wpg:grpSpPr>
                      <wps:wsp>
                        <wps:cNvPr id="39" name="Oval 39"/>
                        <wps:cNvSpPr/>
                        <wps:spPr>
                          <a:xfrm>
                            <a:off x="59377" y="106878"/>
                            <a:ext cx="421444" cy="421088"/>
                          </a:xfrm>
                          <a:prstGeom prst="ellipse">
                            <a:avLst/>
                          </a:prstGeom>
                          <a:solidFill>
                            <a:schemeClr val="bg1">
                              <a:lumMod val="50000"/>
                            </a:schemeClr>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2"/>
                        <wps:cNvSpPr txBox="1">
                          <a:spLocks noChangeArrowheads="1"/>
                        </wps:cNvSpPr>
                        <wps:spPr bwMode="auto">
                          <a:xfrm>
                            <a:off x="0" y="0"/>
                            <a:ext cx="539750" cy="539750"/>
                          </a:xfrm>
                          <a:prstGeom prst="ellipse">
                            <a:avLst/>
                          </a:prstGeom>
                          <a:noFill/>
                          <a:ln w="12700">
                            <a:noFill/>
                            <a:miter lim="800000"/>
                            <a:headEnd/>
                            <a:tailEnd/>
                          </a:ln>
                        </wps:spPr>
                        <wps:txbx>
                          <w:txbxContent>
                            <w:p w:rsidR="00EC76CE" w:rsidRPr="000C2273" w:rsidRDefault="00EC76CE" w:rsidP="00700726">
                              <w:pPr>
                                <w:jc w:val="center"/>
                                <w:rPr>
                                  <w:rFonts w:ascii="Bookman Old Style" w:eastAsia="Adobe Gothic Std B" w:hAnsi="Bookman Old Style"/>
                                  <w:b/>
                                  <w:sz w:val="56"/>
                                </w:rPr>
                              </w:pPr>
                              <w:r>
                                <w:rPr>
                                  <w:rFonts w:ascii="Bookman Old Style" w:eastAsia="Adobe Gothic Std B" w:hAnsi="Bookman Old Style"/>
                                  <w:b/>
                                  <w:sz w:val="56"/>
                                </w:rPr>
                                <w:t>D</w:t>
                              </w:r>
                            </w:p>
                          </w:txbxContent>
                        </wps:txbx>
                        <wps:bodyPr rot="0" vert="horz" wrap="square" lIns="0" tIns="0" rIns="0" bIns="0" anchor="ctr" anchorCtr="0">
                          <a:noAutofit/>
                        </wps:bodyPr>
                      </wps:wsp>
                    </wpg:wgp>
                  </a:graphicData>
                </a:graphic>
              </wp:anchor>
            </w:drawing>
          </mc:Choice>
          <mc:Fallback>
            <w:pict>
              <v:group w14:anchorId="2BACEE3E" id="Group 38" o:spid="_x0000_s1069" style="position:absolute;left:0;text-align:left;margin-left:653.7pt;margin-top:14.05pt;width:42.5pt;height:42.5pt;z-index:252587520"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">
                <v:oval id="Oval 39" o:spid="_x0000_s1070" style="position:absolute;left:593;top:1068;width:4215;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" fillcolor="#7f7f7f [1612]" strokecolor="black [3213]" strokeweight="2pt">
                  <v:textbox inset="0,0,0,0"/>
                </v:oval>
                <v:oval id="_x0000_s1071"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" filled="f" stroked="f" strokeweight="1pt">
                  <v:stroke joinstyle="miter"/>
                  <v:textbox inset="0,0,0,0">
                    <w:txbxContent>
                      <w:p w:rsidR="00EC76CE" w:rsidRPr="000C2273" w:rsidRDefault="00EC76CE" w:rsidP="00700726">
                        <w:pPr>
                          <w:jc w:val="center"/>
                          <w:rPr>
                            <w:rFonts w:ascii="Bookman Old Style" w:eastAsia="Adobe Gothic Std B" w:hAnsi="Bookman Old Style"/>
                            <w:b/>
                            <w:sz w:val="56"/>
                          </w:rPr>
                        </w:pPr>
                        <w:r>
                          <w:rPr>
                            <w:rFonts w:ascii="Bookman Old Style" w:eastAsia="Adobe Gothic Std B" w:hAnsi="Bookman Old Style"/>
                            <w:b/>
                            <w:sz w:val="56"/>
                          </w:rPr>
                          <w:t>D</w:t>
                        </w:r>
                      </w:p>
                    </w:txbxContent>
                  </v:textbox>
                </v:oval>
              </v:group>
            </w:pict>
          </mc:Fallback>
        </mc:AlternateContent>
      </w:r>
      <w:r w:rsidR="0073292F">
        <w:rPr>
          <w:noProof/>
          <w:lang w:eastAsia="en-GB"/>
        </w:rPr>
        <mc:AlternateContent>
          <mc:Choice Requires="wps">
            <w:drawing>
              <wp:anchor distT="0" distB="0" distL="114300" distR="114300" simplePos="0" relativeHeight="252359168" behindDoc="0" locked="0" layoutInCell="1" allowOverlap="1" wp14:anchorId="4A46483F" wp14:editId="054E786D">
                <wp:simplePos x="0" y="0"/>
                <wp:positionH relativeFrom="column">
                  <wp:posOffset>4983480</wp:posOffset>
                </wp:positionH>
                <wp:positionV relativeFrom="paragraph">
                  <wp:posOffset>45530</wp:posOffset>
                </wp:positionV>
                <wp:extent cx="3188335" cy="2968625"/>
                <wp:effectExtent l="0" t="0" r="0" b="0"/>
                <wp:wrapNone/>
                <wp:docPr id="1036"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335" cy="2968625"/>
                        </a:xfrm>
                        <a:prstGeom prst="rect">
                          <a:avLst/>
                        </a:prstGeom>
                        <a:ln>
                          <a:noFill/>
                          <a:headEnd/>
                          <a:tailEnd/>
                        </a:ln>
                        <a:extLst/>
                      </wps:spPr>
                      <wps:style>
                        <a:lnRef idx="2">
                          <a:schemeClr val="dk1"/>
                        </a:lnRef>
                        <a:fillRef idx="1">
                          <a:schemeClr val="lt1"/>
                        </a:fillRef>
                        <a:effectRef idx="0">
                          <a:schemeClr val="dk1"/>
                        </a:effectRef>
                        <a:fontRef idx="minor">
                          <a:schemeClr val="dk1"/>
                        </a:fontRef>
                      </wps:style>
                      <wps:txbx>
                        <w:txbxContent>
                          <w:p w:rsidR="00EC76CE" w:rsidRPr="00E24882" w:rsidRDefault="00EC76CE" w:rsidP="005239DF">
                            <w:pPr>
                              <w:jc w:val="center"/>
                              <w:rPr>
                                <w:rFonts w:ascii="Broadway" w:hAnsi="Broadway"/>
                                <w:sz w:val="32"/>
                              </w:rPr>
                            </w:pPr>
                            <w:r w:rsidRPr="00E24882">
                              <w:rPr>
                                <w:rFonts w:ascii="Broadway" w:hAnsi="Broadway"/>
                                <w:sz w:val="32"/>
                              </w:rPr>
                              <w:t xml:space="preserve">Cardiovascular Drift </w:t>
                            </w:r>
                            <w:r>
                              <w:rPr>
                                <w:rFonts w:ascii="Broadway" w:hAnsi="Broadway"/>
                                <w:sz w:val="32"/>
                              </w:rPr>
                              <w:t>and</w:t>
                            </w:r>
                            <w:r w:rsidRPr="00E24882">
                              <w:rPr>
                                <w:rFonts w:ascii="Broadway" w:hAnsi="Broadway"/>
                                <w:sz w:val="32"/>
                              </w:rPr>
                              <w:t xml:space="preserve"> </w:t>
                            </w:r>
                            <w:r>
                              <w:rPr>
                                <w:rFonts w:ascii="Broadway" w:hAnsi="Broadway"/>
                                <w:sz w:val="32"/>
                              </w:rPr>
                              <w:br/>
                            </w:r>
                            <w:r w:rsidRPr="00E24882">
                              <w:rPr>
                                <w:rFonts w:ascii="Broadway" w:hAnsi="Broadway"/>
                                <w:sz w:val="32"/>
                              </w:rPr>
                              <w:t>A-VO</w:t>
                            </w:r>
                            <w:r w:rsidRPr="000F4910">
                              <w:rPr>
                                <w:rFonts w:ascii="Broadway" w:hAnsi="Broadway"/>
                                <w:sz w:val="32"/>
                                <w:vertAlign w:val="subscript"/>
                              </w:rPr>
                              <w:t>2</w:t>
                            </w:r>
                            <w:r w:rsidRPr="00E24882">
                              <w:rPr>
                                <w:rFonts w:ascii="Broadway" w:hAnsi="Broadway"/>
                                <w:sz w:val="32"/>
                              </w:rPr>
                              <w:t xml:space="preserve"> Difference</w:t>
                            </w:r>
                          </w:p>
                          <w:p w:rsidR="00EC76CE" w:rsidRPr="00E24882" w:rsidRDefault="00EC76CE" w:rsidP="00023280">
                            <w:pPr>
                              <w:pStyle w:val="abullets"/>
                              <w:numPr>
                                <w:ilvl w:val="0"/>
                                <w:numId w:val="3"/>
                              </w:numPr>
                              <w:ind w:left="426"/>
                              <w:rPr>
                                <w:rFonts w:eastAsia="Calibri"/>
                                <w:sz w:val="20"/>
                                <w:szCs w:val="22"/>
                              </w:rPr>
                            </w:pPr>
                            <w:r w:rsidRPr="00E24882">
                              <w:rPr>
                                <w:rFonts w:eastAsia="Calibri"/>
                                <w:b/>
                                <w:sz w:val="20"/>
                                <w:szCs w:val="22"/>
                              </w:rPr>
                              <w:t>Cardiovascular drift</w:t>
                            </w:r>
                            <w:r w:rsidRPr="00E24882">
                              <w:rPr>
                                <w:rFonts w:eastAsia="Calibri"/>
                                <w:sz w:val="20"/>
                                <w:szCs w:val="22"/>
                              </w:rPr>
                              <w:t xml:space="preserve"> – </w:t>
                            </w:r>
                            <w:r>
                              <w:rPr>
                                <w:rFonts w:eastAsia="Calibri"/>
                                <w:sz w:val="20"/>
                                <w:szCs w:val="22"/>
                              </w:rPr>
                              <w:t>t</w:t>
                            </w:r>
                            <w:r w:rsidRPr="00E24882">
                              <w:rPr>
                                <w:rFonts w:eastAsia="Calibri"/>
                                <w:sz w:val="20"/>
                                <w:szCs w:val="22"/>
                              </w:rPr>
                              <w:t>he increase in heart rate which occurs despite no change in the intensity of exercise</w:t>
                            </w:r>
                            <w:r>
                              <w:rPr>
                                <w:rFonts w:eastAsia="Calibri"/>
                                <w:sz w:val="20"/>
                                <w:szCs w:val="22"/>
                              </w:rPr>
                              <w:t>.</w:t>
                            </w:r>
                          </w:p>
                          <w:p w:rsidR="00EC76CE" w:rsidRPr="00E24882" w:rsidRDefault="00EC76CE" w:rsidP="00023280">
                            <w:pPr>
                              <w:pStyle w:val="abullets"/>
                              <w:numPr>
                                <w:ilvl w:val="0"/>
                                <w:numId w:val="3"/>
                              </w:numPr>
                              <w:ind w:left="426"/>
                              <w:rPr>
                                <w:rFonts w:eastAsia="Calibri"/>
                                <w:b/>
                                <w:sz w:val="20"/>
                                <w:szCs w:val="22"/>
                              </w:rPr>
                            </w:pPr>
                            <w:r w:rsidRPr="00E24882">
                              <w:rPr>
                                <w:rFonts w:eastAsia="Calibri"/>
                                <w:b/>
                                <w:sz w:val="20"/>
                                <w:szCs w:val="22"/>
                              </w:rPr>
                              <w:t>Arteriovenous oxygen difference (A-VO</w:t>
                            </w:r>
                            <w:r w:rsidRPr="000F4910">
                              <w:rPr>
                                <w:rFonts w:eastAsia="Calibri"/>
                                <w:b/>
                                <w:sz w:val="20"/>
                                <w:szCs w:val="22"/>
                                <w:vertAlign w:val="subscript"/>
                              </w:rPr>
                              <w:t>2</w:t>
                            </w:r>
                            <w:r w:rsidRPr="00E24882">
                              <w:rPr>
                                <w:rFonts w:eastAsia="Calibri"/>
                                <w:b/>
                                <w:sz w:val="20"/>
                                <w:szCs w:val="22"/>
                              </w:rPr>
                              <w:t xml:space="preserve"> diff) </w:t>
                            </w:r>
                            <w:r w:rsidRPr="000F4910">
                              <w:rPr>
                                <w:rFonts w:eastAsia="Calibri"/>
                                <w:sz w:val="20"/>
                                <w:szCs w:val="22"/>
                              </w:rPr>
                              <w:t>–</w:t>
                            </w:r>
                            <w:r w:rsidRPr="00E24882">
                              <w:rPr>
                                <w:rFonts w:eastAsia="Calibri"/>
                                <w:b/>
                                <w:sz w:val="20"/>
                                <w:szCs w:val="22"/>
                              </w:rPr>
                              <w:t xml:space="preserve"> </w:t>
                            </w:r>
                            <w:r>
                              <w:rPr>
                                <w:rFonts w:eastAsia="Calibri"/>
                                <w:sz w:val="20"/>
                                <w:szCs w:val="22"/>
                              </w:rPr>
                              <w:t>t</w:t>
                            </w:r>
                            <w:r w:rsidRPr="00E24882">
                              <w:rPr>
                                <w:rFonts w:eastAsia="Calibri"/>
                                <w:sz w:val="20"/>
                                <w:szCs w:val="22"/>
                              </w:rPr>
                              <w:t>he difference in oxygen concentration between the arteries and veins</w:t>
                            </w:r>
                            <w:r>
                              <w:rPr>
                                <w:rFonts w:eastAsia="Calibri"/>
                                <w:sz w:val="20"/>
                                <w:szCs w:val="22"/>
                              </w:rPr>
                              <w:t>.</w:t>
                            </w:r>
                          </w:p>
                          <w:p w:rsidR="00EC76CE" w:rsidRPr="00E24882" w:rsidRDefault="00EC76CE" w:rsidP="00023280">
                            <w:pPr>
                              <w:pStyle w:val="abullets"/>
                              <w:numPr>
                                <w:ilvl w:val="0"/>
                                <w:numId w:val="3"/>
                              </w:numPr>
                              <w:ind w:left="426"/>
                              <w:rPr>
                                <w:rFonts w:eastAsia="Calibri"/>
                                <w:sz w:val="20"/>
                                <w:szCs w:val="22"/>
                              </w:rPr>
                            </w:pPr>
                            <w:r w:rsidRPr="00E24882">
                              <w:rPr>
                                <w:rFonts w:eastAsia="Calibri"/>
                                <w:sz w:val="20"/>
                                <w:szCs w:val="22"/>
                              </w:rPr>
                              <w:t>High</w:t>
                            </w:r>
                            <w:r>
                              <w:rPr>
                                <w:rFonts w:eastAsia="Calibri"/>
                                <w:sz w:val="20"/>
                                <w:szCs w:val="22"/>
                              </w:rPr>
                              <w:t>-</w:t>
                            </w:r>
                            <w:r w:rsidRPr="00E24882">
                              <w:rPr>
                                <w:rFonts w:eastAsia="Calibri"/>
                                <w:sz w:val="20"/>
                                <w:szCs w:val="22"/>
                              </w:rPr>
                              <w:t>intensity exercise will result in a greater A-VO</w:t>
                            </w:r>
                            <w:r w:rsidRPr="000F4910">
                              <w:rPr>
                                <w:rFonts w:eastAsia="Calibri"/>
                                <w:sz w:val="20"/>
                                <w:szCs w:val="22"/>
                                <w:vertAlign w:val="subscript"/>
                              </w:rPr>
                              <w:t>2</w:t>
                            </w:r>
                            <w:r w:rsidRPr="00E24882">
                              <w:rPr>
                                <w:rFonts w:eastAsia="Calibri"/>
                                <w:sz w:val="20"/>
                                <w:szCs w:val="22"/>
                              </w:rPr>
                              <w:t xml:space="preserve"> dif</w:t>
                            </w:r>
                            <w:r>
                              <w:rPr>
                                <w:rFonts w:eastAsia="Calibri"/>
                                <w:sz w:val="20"/>
                                <w:szCs w:val="22"/>
                              </w:rPr>
                              <w:t>f</w:t>
                            </w:r>
                            <w:r w:rsidRPr="00E24882">
                              <w:rPr>
                                <w:rFonts w:eastAsia="Calibri"/>
                                <w:sz w:val="20"/>
                                <w:szCs w:val="22"/>
                              </w:rPr>
                              <w:t xml:space="preserve"> as more oxygen is taken out of the arteries to fuel muscular contractions. However, a plateau will be reached when more oxygen cannot be removed from the arteries.</w:t>
                            </w:r>
                          </w:p>
                          <w:p w:rsidR="00EC76CE" w:rsidRPr="00E24882" w:rsidRDefault="00EC76CE" w:rsidP="00023280">
                            <w:pPr>
                              <w:pStyle w:val="abullets"/>
                              <w:numPr>
                                <w:ilvl w:val="0"/>
                                <w:numId w:val="3"/>
                              </w:numPr>
                              <w:ind w:left="426"/>
                              <w:rPr>
                                <w:rFonts w:eastAsia="Calibri"/>
                                <w:sz w:val="20"/>
                                <w:szCs w:val="22"/>
                              </w:rPr>
                            </w:pPr>
                            <w:r w:rsidRPr="00E24882">
                              <w:rPr>
                                <w:rFonts w:eastAsia="Calibri"/>
                                <w:sz w:val="20"/>
                                <w:szCs w:val="22"/>
                              </w:rPr>
                              <w:t>Trained athletes will have higher starting A-VO</w:t>
                            </w:r>
                            <w:r w:rsidRPr="000F4910">
                              <w:rPr>
                                <w:rFonts w:eastAsia="Calibri"/>
                                <w:sz w:val="20"/>
                                <w:szCs w:val="22"/>
                                <w:vertAlign w:val="subscript"/>
                              </w:rPr>
                              <w:t>2</w:t>
                            </w:r>
                            <w:r w:rsidRPr="00E24882">
                              <w:rPr>
                                <w:rFonts w:eastAsia="Calibri"/>
                                <w:sz w:val="20"/>
                                <w:szCs w:val="22"/>
                              </w:rPr>
                              <w:t xml:space="preserve"> diffs and will experience a bigger change during exercise.</w:t>
                            </w:r>
                          </w:p>
                          <w:p w:rsidR="00EC76CE" w:rsidRPr="00E24882" w:rsidRDefault="00EC76CE" w:rsidP="00023280">
                            <w:pPr>
                              <w:pStyle w:val="abullets"/>
                              <w:numPr>
                                <w:ilvl w:val="0"/>
                                <w:numId w:val="3"/>
                              </w:numPr>
                              <w:ind w:left="426"/>
                              <w:rPr>
                                <w:rFonts w:eastAsia="Calibri"/>
                                <w:sz w:val="20"/>
                                <w:szCs w:val="22"/>
                              </w:rPr>
                            </w:pPr>
                            <w:r w:rsidRPr="00E24882">
                              <w:rPr>
                                <w:rFonts w:eastAsia="Calibri"/>
                                <w:sz w:val="20"/>
                                <w:szCs w:val="22"/>
                              </w:rPr>
                              <w:t>Regular training can increase the A-VO</w:t>
                            </w:r>
                            <w:r w:rsidRPr="000F4910">
                              <w:rPr>
                                <w:rFonts w:eastAsia="Calibri"/>
                                <w:sz w:val="20"/>
                                <w:szCs w:val="22"/>
                                <w:vertAlign w:val="subscript"/>
                              </w:rPr>
                              <w:t>2</w:t>
                            </w:r>
                            <w:r w:rsidRPr="00E24882">
                              <w:rPr>
                                <w:rFonts w:eastAsia="Calibri"/>
                                <w:sz w:val="20"/>
                                <w:szCs w:val="22"/>
                              </w:rPr>
                              <w:t xml:space="preserve"> diff due to: </w:t>
                            </w:r>
                            <w:r w:rsidRPr="00E24882">
                              <w:rPr>
                                <w:rFonts w:eastAsia="Calibri"/>
                                <w:i/>
                                <w:sz w:val="20"/>
                                <w:szCs w:val="22"/>
                              </w:rPr>
                              <w:t xml:space="preserve">greater capillary density, greater alveoli density </w:t>
                            </w:r>
                            <w:r w:rsidRPr="000F4910">
                              <w:rPr>
                                <w:rFonts w:eastAsia="Calibri"/>
                                <w:sz w:val="20"/>
                                <w:szCs w:val="22"/>
                              </w:rPr>
                              <w:t>and</w:t>
                            </w:r>
                            <w:r w:rsidRPr="00E24882">
                              <w:rPr>
                                <w:rFonts w:eastAsia="Calibri"/>
                                <w:i/>
                                <w:sz w:val="20"/>
                                <w:szCs w:val="22"/>
                              </w:rPr>
                              <w:t xml:space="preserve"> greater myoglobin in the muscles.</w:t>
                            </w:r>
                          </w:p>
                        </w:txbxContent>
                      </wps:txbx>
                      <wps:bodyPr rot="0" vert="horz" wrap="square" lIns="36576" tIns="36576" rIns="36576" bIns="36576"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4A46483F" id="Rectangle 1036" o:spid="_x0000_s1072" style="position:absolute;left:0;text-align:left;margin-left:392.4pt;margin-top:3.6pt;width:251.05pt;height:233.75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" fillcolor="white [3201]" stroked="f" strokeweight="2pt">
                <v:textbox style="mso-fit-shape-to-text:t" inset="2.88pt,2.88pt,2.88pt,2.88pt">
                  <w:txbxContent>
                    <w:p w:rsidR="00EC76CE" w:rsidRPr="00E24882" w:rsidRDefault="00EC76CE" w:rsidP="005239DF">
                      <w:pPr>
                        <w:jc w:val="center"/>
                        <w:rPr>
                          <w:rFonts w:ascii="Broadway" w:hAnsi="Broadway"/>
                          <w:sz w:val="32"/>
                        </w:rPr>
                      </w:pPr>
                      <w:r w:rsidRPr="00E24882">
                        <w:rPr>
                          <w:rFonts w:ascii="Broadway" w:hAnsi="Broadway"/>
                          <w:sz w:val="32"/>
                        </w:rPr>
                        <w:t xml:space="preserve">Cardiovascular Drift </w:t>
                      </w:r>
                      <w:r>
                        <w:rPr>
                          <w:rFonts w:ascii="Broadway" w:hAnsi="Broadway"/>
                          <w:sz w:val="32"/>
                        </w:rPr>
                        <w:t>and</w:t>
                      </w:r>
                      <w:r w:rsidRPr="00E24882">
                        <w:rPr>
                          <w:rFonts w:ascii="Broadway" w:hAnsi="Broadway"/>
                          <w:sz w:val="32"/>
                        </w:rPr>
                        <w:t xml:space="preserve"> </w:t>
                      </w:r>
                      <w:r>
                        <w:rPr>
                          <w:rFonts w:ascii="Broadway" w:hAnsi="Broadway"/>
                          <w:sz w:val="32"/>
                        </w:rPr>
                        <w:br/>
                      </w:r>
                      <w:r w:rsidRPr="00E24882">
                        <w:rPr>
                          <w:rFonts w:ascii="Broadway" w:hAnsi="Broadway"/>
                          <w:sz w:val="32"/>
                        </w:rPr>
                        <w:t>A-VO</w:t>
                      </w:r>
                      <w:r w:rsidRPr="000F4910">
                        <w:rPr>
                          <w:rFonts w:ascii="Broadway" w:hAnsi="Broadway"/>
                          <w:sz w:val="32"/>
                          <w:vertAlign w:val="subscript"/>
                        </w:rPr>
                        <w:t>2</w:t>
                      </w:r>
                      <w:r w:rsidRPr="00E24882">
                        <w:rPr>
                          <w:rFonts w:ascii="Broadway" w:hAnsi="Broadway"/>
                          <w:sz w:val="32"/>
                        </w:rPr>
                        <w:t xml:space="preserve"> Difference</w:t>
                      </w:r>
                    </w:p>
                    <w:p w:rsidR="00EC76CE" w:rsidRPr="00E24882" w:rsidRDefault="00EC76CE" w:rsidP="00023280">
                      <w:pPr>
                        <w:pStyle w:val="abullets"/>
                        <w:numPr>
                          <w:ilvl w:val="0"/>
                          <w:numId w:val="3"/>
                        </w:numPr>
                        <w:ind w:left="426"/>
                        <w:rPr>
                          <w:rFonts w:eastAsia="Calibri"/>
                          <w:sz w:val="20"/>
                          <w:szCs w:val="22"/>
                        </w:rPr>
                      </w:pPr>
                      <w:r w:rsidRPr="00E24882">
                        <w:rPr>
                          <w:rFonts w:eastAsia="Calibri"/>
                          <w:b/>
                          <w:sz w:val="20"/>
                          <w:szCs w:val="22"/>
                        </w:rPr>
                        <w:t>Cardiovascular drift</w:t>
                      </w:r>
                      <w:r w:rsidRPr="00E24882">
                        <w:rPr>
                          <w:rFonts w:eastAsia="Calibri"/>
                          <w:sz w:val="20"/>
                          <w:szCs w:val="22"/>
                        </w:rPr>
                        <w:t xml:space="preserve"> – </w:t>
                      </w:r>
                      <w:r>
                        <w:rPr>
                          <w:rFonts w:eastAsia="Calibri"/>
                          <w:sz w:val="20"/>
                          <w:szCs w:val="22"/>
                        </w:rPr>
                        <w:t>t</w:t>
                      </w:r>
                      <w:r w:rsidRPr="00E24882">
                        <w:rPr>
                          <w:rFonts w:eastAsia="Calibri"/>
                          <w:sz w:val="20"/>
                          <w:szCs w:val="22"/>
                        </w:rPr>
                        <w:t>he increase in heart rate which occurs despite no change in the intensity of exercise</w:t>
                      </w:r>
                      <w:r>
                        <w:rPr>
                          <w:rFonts w:eastAsia="Calibri"/>
                          <w:sz w:val="20"/>
                          <w:szCs w:val="22"/>
                        </w:rPr>
                        <w:t>.</w:t>
                      </w:r>
                    </w:p>
                    <w:p w:rsidR="00EC76CE" w:rsidRPr="00E24882" w:rsidRDefault="00EC76CE" w:rsidP="00023280">
                      <w:pPr>
                        <w:pStyle w:val="abullets"/>
                        <w:numPr>
                          <w:ilvl w:val="0"/>
                          <w:numId w:val="3"/>
                        </w:numPr>
                        <w:ind w:left="426"/>
                        <w:rPr>
                          <w:rFonts w:eastAsia="Calibri"/>
                          <w:b/>
                          <w:sz w:val="20"/>
                          <w:szCs w:val="22"/>
                        </w:rPr>
                      </w:pPr>
                      <w:r w:rsidRPr="00E24882">
                        <w:rPr>
                          <w:rFonts w:eastAsia="Calibri"/>
                          <w:b/>
                          <w:sz w:val="20"/>
                          <w:szCs w:val="22"/>
                        </w:rPr>
                        <w:t>Arteriovenous oxygen difference (A-VO</w:t>
                      </w:r>
                      <w:r w:rsidRPr="000F4910">
                        <w:rPr>
                          <w:rFonts w:eastAsia="Calibri"/>
                          <w:b/>
                          <w:sz w:val="20"/>
                          <w:szCs w:val="22"/>
                          <w:vertAlign w:val="subscript"/>
                        </w:rPr>
                        <w:t>2</w:t>
                      </w:r>
                      <w:r w:rsidRPr="00E24882">
                        <w:rPr>
                          <w:rFonts w:eastAsia="Calibri"/>
                          <w:b/>
                          <w:sz w:val="20"/>
                          <w:szCs w:val="22"/>
                        </w:rPr>
                        <w:t xml:space="preserve"> diff) </w:t>
                      </w:r>
                      <w:r w:rsidRPr="000F4910">
                        <w:rPr>
                          <w:rFonts w:eastAsia="Calibri"/>
                          <w:sz w:val="20"/>
                          <w:szCs w:val="22"/>
                        </w:rPr>
                        <w:t>–</w:t>
                      </w:r>
                      <w:r w:rsidRPr="00E24882">
                        <w:rPr>
                          <w:rFonts w:eastAsia="Calibri"/>
                          <w:b/>
                          <w:sz w:val="20"/>
                          <w:szCs w:val="22"/>
                        </w:rPr>
                        <w:t xml:space="preserve"> </w:t>
                      </w:r>
                      <w:r>
                        <w:rPr>
                          <w:rFonts w:eastAsia="Calibri"/>
                          <w:sz w:val="20"/>
                          <w:szCs w:val="22"/>
                        </w:rPr>
                        <w:t>t</w:t>
                      </w:r>
                      <w:r w:rsidRPr="00E24882">
                        <w:rPr>
                          <w:rFonts w:eastAsia="Calibri"/>
                          <w:sz w:val="20"/>
                          <w:szCs w:val="22"/>
                        </w:rPr>
                        <w:t>he difference in oxygen concentration between the arteries and veins</w:t>
                      </w:r>
                      <w:r>
                        <w:rPr>
                          <w:rFonts w:eastAsia="Calibri"/>
                          <w:sz w:val="20"/>
                          <w:szCs w:val="22"/>
                        </w:rPr>
                        <w:t>.</w:t>
                      </w:r>
                    </w:p>
                    <w:p w:rsidR="00EC76CE" w:rsidRPr="00E24882" w:rsidRDefault="00EC76CE" w:rsidP="00023280">
                      <w:pPr>
                        <w:pStyle w:val="abullets"/>
                        <w:numPr>
                          <w:ilvl w:val="0"/>
                          <w:numId w:val="3"/>
                        </w:numPr>
                        <w:ind w:left="426"/>
                        <w:rPr>
                          <w:rFonts w:eastAsia="Calibri"/>
                          <w:sz w:val="20"/>
                          <w:szCs w:val="22"/>
                        </w:rPr>
                      </w:pPr>
                      <w:r w:rsidRPr="00E24882">
                        <w:rPr>
                          <w:rFonts w:eastAsia="Calibri"/>
                          <w:sz w:val="20"/>
                          <w:szCs w:val="22"/>
                        </w:rPr>
                        <w:t>High</w:t>
                      </w:r>
                      <w:r>
                        <w:rPr>
                          <w:rFonts w:eastAsia="Calibri"/>
                          <w:sz w:val="20"/>
                          <w:szCs w:val="22"/>
                        </w:rPr>
                        <w:t>-</w:t>
                      </w:r>
                      <w:r w:rsidRPr="00E24882">
                        <w:rPr>
                          <w:rFonts w:eastAsia="Calibri"/>
                          <w:sz w:val="20"/>
                          <w:szCs w:val="22"/>
                        </w:rPr>
                        <w:t>intensity exercise will result in a greater A-VO</w:t>
                      </w:r>
                      <w:r w:rsidRPr="000F4910">
                        <w:rPr>
                          <w:rFonts w:eastAsia="Calibri"/>
                          <w:sz w:val="20"/>
                          <w:szCs w:val="22"/>
                          <w:vertAlign w:val="subscript"/>
                        </w:rPr>
                        <w:t>2</w:t>
                      </w:r>
                      <w:r w:rsidRPr="00E24882">
                        <w:rPr>
                          <w:rFonts w:eastAsia="Calibri"/>
                          <w:sz w:val="20"/>
                          <w:szCs w:val="22"/>
                        </w:rPr>
                        <w:t xml:space="preserve"> dif</w:t>
                      </w:r>
                      <w:r>
                        <w:rPr>
                          <w:rFonts w:eastAsia="Calibri"/>
                          <w:sz w:val="20"/>
                          <w:szCs w:val="22"/>
                        </w:rPr>
                        <w:t>f</w:t>
                      </w:r>
                      <w:r w:rsidRPr="00E24882">
                        <w:rPr>
                          <w:rFonts w:eastAsia="Calibri"/>
                          <w:sz w:val="20"/>
                          <w:szCs w:val="22"/>
                        </w:rPr>
                        <w:t xml:space="preserve"> as more oxygen is taken out of the arteries to fuel muscular contractions. However, a plateau will be reached when more oxygen cannot be removed from the arteries.</w:t>
                      </w:r>
                    </w:p>
                    <w:p w:rsidR="00EC76CE" w:rsidRPr="00E24882" w:rsidRDefault="00EC76CE" w:rsidP="00023280">
                      <w:pPr>
                        <w:pStyle w:val="abullets"/>
                        <w:numPr>
                          <w:ilvl w:val="0"/>
                          <w:numId w:val="3"/>
                        </w:numPr>
                        <w:ind w:left="426"/>
                        <w:rPr>
                          <w:rFonts w:eastAsia="Calibri"/>
                          <w:sz w:val="20"/>
                          <w:szCs w:val="22"/>
                        </w:rPr>
                      </w:pPr>
                      <w:r w:rsidRPr="00E24882">
                        <w:rPr>
                          <w:rFonts w:eastAsia="Calibri"/>
                          <w:sz w:val="20"/>
                          <w:szCs w:val="22"/>
                        </w:rPr>
                        <w:t>Trained athletes will have higher starting A-VO</w:t>
                      </w:r>
                      <w:r w:rsidRPr="000F4910">
                        <w:rPr>
                          <w:rFonts w:eastAsia="Calibri"/>
                          <w:sz w:val="20"/>
                          <w:szCs w:val="22"/>
                          <w:vertAlign w:val="subscript"/>
                        </w:rPr>
                        <w:t>2</w:t>
                      </w:r>
                      <w:r w:rsidRPr="00E24882">
                        <w:rPr>
                          <w:rFonts w:eastAsia="Calibri"/>
                          <w:sz w:val="20"/>
                          <w:szCs w:val="22"/>
                        </w:rPr>
                        <w:t xml:space="preserve"> diffs and will experience a bigger change during exercise.</w:t>
                      </w:r>
                    </w:p>
                    <w:p w:rsidR="00EC76CE" w:rsidRPr="00E24882" w:rsidRDefault="00EC76CE" w:rsidP="00023280">
                      <w:pPr>
                        <w:pStyle w:val="abullets"/>
                        <w:numPr>
                          <w:ilvl w:val="0"/>
                          <w:numId w:val="3"/>
                        </w:numPr>
                        <w:ind w:left="426"/>
                        <w:rPr>
                          <w:rFonts w:eastAsia="Calibri"/>
                          <w:sz w:val="20"/>
                          <w:szCs w:val="22"/>
                        </w:rPr>
                      </w:pPr>
                      <w:r w:rsidRPr="00E24882">
                        <w:rPr>
                          <w:rFonts w:eastAsia="Calibri"/>
                          <w:sz w:val="20"/>
                          <w:szCs w:val="22"/>
                        </w:rPr>
                        <w:t>Regular training can increase the A-VO</w:t>
                      </w:r>
                      <w:r w:rsidRPr="000F4910">
                        <w:rPr>
                          <w:rFonts w:eastAsia="Calibri"/>
                          <w:sz w:val="20"/>
                          <w:szCs w:val="22"/>
                          <w:vertAlign w:val="subscript"/>
                        </w:rPr>
                        <w:t>2</w:t>
                      </w:r>
                      <w:r w:rsidRPr="00E24882">
                        <w:rPr>
                          <w:rFonts w:eastAsia="Calibri"/>
                          <w:sz w:val="20"/>
                          <w:szCs w:val="22"/>
                        </w:rPr>
                        <w:t xml:space="preserve"> diff due to: </w:t>
                      </w:r>
                      <w:r w:rsidRPr="00E24882">
                        <w:rPr>
                          <w:rFonts w:eastAsia="Calibri"/>
                          <w:i/>
                          <w:sz w:val="20"/>
                          <w:szCs w:val="22"/>
                        </w:rPr>
                        <w:t xml:space="preserve">greater capillary density, greater alveoli density </w:t>
                      </w:r>
                      <w:r w:rsidRPr="000F4910">
                        <w:rPr>
                          <w:rFonts w:eastAsia="Calibri"/>
                          <w:sz w:val="20"/>
                          <w:szCs w:val="22"/>
                        </w:rPr>
                        <w:t>and</w:t>
                      </w:r>
                      <w:r w:rsidRPr="00E24882">
                        <w:rPr>
                          <w:rFonts w:eastAsia="Calibri"/>
                          <w:i/>
                          <w:sz w:val="20"/>
                          <w:szCs w:val="22"/>
                        </w:rPr>
                        <w:t xml:space="preserve"> greater myoglobin in the muscles.</w:t>
                      </w:r>
                    </w:p>
                  </w:txbxContent>
                </v:textbox>
              </v:rect>
            </w:pict>
          </mc:Fallback>
        </mc:AlternateContent>
      </w: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1B3132" w:rsidP="002032A8">
      <w:pPr>
        <w:ind w:right="2048"/>
        <w:jc w:val="both"/>
        <w:rPr>
          <w:rFonts w:ascii="Benguiat Bk BT" w:hAnsi="Benguiat Bk BT"/>
          <w:sz w:val="36"/>
          <w:szCs w:val="36"/>
        </w:rPr>
      </w:pPr>
      <w:r w:rsidRPr="00912663">
        <w:rPr>
          <w:rFonts w:ascii="Benguiat Bk BT" w:hAnsi="Benguiat Bk BT"/>
          <w:noProof/>
          <w:sz w:val="36"/>
          <w:szCs w:val="36"/>
          <w:lang w:eastAsia="en-GB"/>
        </w:rPr>
        <mc:AlternateContent>
          <mc:Choice Requires="wpg">
            <w:drawing>
              <wp:anchor distT="0" distB="0" distL="114300" distR="114300" simplePos="0" relativeHeight="252548608" behindDoc="0" locked="0" layoutInCell="1" allowOverlap="1" wp14:anchorId="1FF6AD94" wp14:editId="556DC3AE">
                <wp:simplePos x="0" y="0"/>
                <wp:positionH relativeFrom="margin">
                  <wp:posOffset>10809595</wp:posOffset>
                </wp:positionH>
                <wp:positionV relativeFrom="paragraph">
                  <wp:posOffset>232789</wp:posOffset>
                </wp:positionV>
                <wp:extent cx="1089660" cy="1140460"/>
                <wp:effectExtent l="0" t="76200" r="0" b="40640"/>
                <wp:wrapNone/>
                <wp:docPr id="148" name="Group 148"/>
                <wp:cNvGraphicFramePr/>
                <a:graphic xmlns:a="http://schemas.openxmlformats.org/drawingml/2006/main">
                  <a:graphicData uri="http://schemas.microsoft.com/office/word/2010/wordprocessingGroup">
                    <wpg:wgp>
                      <wpg:cNvGrpSpPr/>
                      <wpg:grpSpPr>
                        <a:xfrm>
                          <a:off x="0" y="0"/>
                          <a:ext cx="1089660" cy="1140460"/>
                          <a:chOff x="0" y="0"/>
                          <a:chExt cx="1276350" cy="1259795"/>
                        </a:xfrm>
                      </wpg:grpSpPr>
                      <pic:pic xmlns:pic="http://schemas.openxmlformats.org/drawingml/2006/picture">
                        <pic:nvPicPr>
                          <pic:cNvPr id="137" name="Picture 137" descr="C:\Users\Adamhowells\Downloads\12330907_S.jpg"/>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b="36775"/>
                          <a:stretch/>
                        </pic:blipFill>
                        <pic:spPr bwMode="auto">
                          <a:xfrm rot="1884641">
                            <a:off x="0" y="0"/>
                            <a:ext cx="1276350" cy="807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 name="Picture 140" descr="C:\Users\Adamhowells\Downloads\33234189_S.jpg"/>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594337">
                            <a:off x="95693" y="584790"/>
                            <a:ext cx="675005" cy="6750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E866E2" id="Group 148" o:spid="_x0000_s1026" style="position:absolute;margin-left:851.15pt;margin-top:18.35pt;width:85.8pt;height:89.8pt;z-index:252548608;mso-position-horizontal-relative:margin;mso-width-relative:margin;mso-height-relative:margin" coordsize="12763,12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">
                <v:shape id="Picture 137" o:spid="_x0000_s1027" type="#_x0000_t75" style="position:absolute;width:12763;height:8070;rotation:20585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">
                  <v:imagedata r:id="rId12" o:title="12330907_S" cropbottom="24101f" chromakey="white"/>
                  <v:path arrowok="t"/>
                </v:shape>
                <v:shape id="Picture 140" o:spid="_x0000_s1028" type="#_x0000_t75" style="position:absolute;left:956;top:5847;width:6750;height:6750;rotation:6491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">
                  <v:imagedata r:id="rId13" o:title="33234189_S" chromakey="white"/>
                  <v:path arrowok="t"/>
                </v:shape>
                <w10:wrap anchorx="margin"/>
              </v:group>
            </w:pict>
          </mc:Fallback>
        </mc:AlternateContent>
      </w:r>
      <w:r w:rsidR="00C6460D">
        <w:rPr>
          <w:rFonts w:eastAsia="Calibri" w:cs="Calibri"/>
          <w:noProof/>
          <w:color w:val="000000"/>
          <w:sz w:val="20"/>
          <w:szCs w:val="20"/>
          <w:lang w:eastAsia="en-GB"/>
        </w:rPr>
        <mc:AlternateContent>
          <mc:Choice Requires="wps">
            <w:drawing>
              <wp:anchor distT="0" distB="0" distL="114300" distR="114300" simplePos="0" relativeHeight="252363264" behindDoc="0" locked="0" layoutInCell="1" allowOverlap="1" wp14:anchorId="2316FD16" wp14:editId="43F7FD4C">
                <wp:simplePos x="0" y="0"/>
                <wp:positionH relativeFrom="margin">
                  <wp:posOffset>6871970</wp:posOffset>
                </wp:positionH>
                <wp:positionV relativeFrom="paragraph">
                  <wp:posOffset>262700</wp:posOffset>
                </wp:positionV>
                <wp:extent cx="2672715" cy="45085"/>
                <wp:effectExtent l="0" t="635" r="12700" b="0"/>
                <wp:wrapNone/>
                <wp:docPr id="3467" name="Freeform 3467"/>
                <wp:cNvGraphicFramePr/>
                <a:graphic xmlns:a="http://schemas.openxmlformats.org/drawingml/2006/main">
                  <a:graphicData uri="http://schemas.microsoft.com/office/word/2010/wordprocessingShape">
                    <wps:wsp>
                      <wps:cNvSpPr/>
                      <wps:spPr>
                        <a:xfrm rot="5400000">
                          <a:off x="0" y="0"/>
                          <a:ext cx="2672715" cy="45085"/>
                        </a:xfrm>
                        <a:custGeom>
                          <a:avLst/>
                          <a:gdLst>
                            <a:gd name="connsiteX0" fmla="*/ 0 w 7343775"/>
                            <a:gd name="connsiteY0" fmla="*/ 191341 h 324691"/>
                            <a:gd name="connsiteX1" fmla="*/ 1590675 w 7343775"/>
                            <a:gd name="connsiteY1" fmla="*/ 841 h 324691"/>
                            <a:gd name="connsiteX2" fmla="*/ 3733800 w 7343775"/>
                            <a:gd name="connsiteY2" fmla="*/ 258016 h 324691"/>
                            <a:gd name="connsiteX3" fmla="*/ 5648325 w 7343775"/>
                            <a:gd name="connsiteY3" fmla="*/ 48466 h 324691"/>
                            <a:gd name="connsiteX4" fmla="*/ 7343775 w 7343775"/>
                            <a:gd name="connsiteY4" fmla="*/ 324691 h 324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43775" h="324691">
                              <a:moveTo>
                                <a:pt x="0" y="191341"/>
                              </a:moveTo>
                              <a:cubicBezTo>
                                <a:pt x="484187" y="90535"/>
                                <a:pt x="968375" y="-10271"/>
                                <a:pt x="1590675" y="841"/>
                              </a:cubicBezTo>
                              <a:cubicBezTo>
                                <a:pt x="2212975" y="11953"/>
                                <a:pt x="3057525" y="250079"/>
                                <a:pt x="3733800" y="258016"/>
                              </a:cubicBezTo>
                              <a:cubicBezTo>
                                <a:pt x="4410075" y="265953"/>
                                <a:pt x="5046663" y="37354"/>
                                <a:pt x="5648325" y="48466"/>
                              </a:cubicBezTo>
                              <a:cubicBezTo>
                                <a:pt x="6249987" y="59578"/>
                                <a:pt x="6796881" y="192134"/>
                                <a:pt x="7343775" y="324691"/>
                              </a:cubicBezTo>
                            </a:path>
                          </a:pathLst>
                        </a:cu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87642" id="Freeform 3467" o:spid="_x0000_s1026" style="position:absolute;margin-left:541.1pt;margin-top:20.7pt;width:210.45pt;height:3.55pt;rotation:90;z-index:25236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43775,32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" path="m,191341c484187,90535,968375,-10271,1590675,841v622300,11112,1466850,249238,2143125,257175c4410075,265953,5046663,37354,5648325,48466v601662,11112,1148556,143668,1695450,276225e" filled="f" strokecolor="black [3213]" strokeweight="1.5pt">
                <v:stroke dashstyle="dash"/>
                <v:path arrowok="t" o:connecttype="custom" o:connectlocs="0,26569;578915,117;1358890,35827;2055668,6730;2672715,45085" o:connectangles="0,0,0,0,0"/>
                <w10:wrap anchorx="margin"/>
              </v:shape>
            </w:pict>
          </mc:Fallback>
        </mc:AlternateContent>
      </w:r>
    </w:p>
    <w:p w:rsidR="002032A8" w:rsidRPr="007F6DC5" w:rsidRDefault="005239DF" w:rsidP="002032A8">
      <w:pPr>
        <w:ind w:right="2048"/>
        <w:jc w:val="both"/>
        <w:rPr>
          <w:rFonts w:ascii="Benguiat Bk BT" w:hAnsi="Benguiat Bk BT"/>
          <w:sz w:val="36"/>
          <w:szCs w:val="36"/>
        </w:rPr>
      </w:pPr>
      <w:r>
        <w:rPr>
          <w:rFonts w:eastAsia="Calibri" w:cs="Calibri"/>
          <w:noProof/>
          <w:color w:val="000000"/>
          <w:sz w:val="20"/>
          <w:szCs w:val="20"/>
          <w:lang w:eastAsia="en-GB"/>
        </w:rPr>
        <mc:AlternateContent>
          <mc:Choice Requires="wps">
            <w:drawing>
              <wp:anchor distT="0" distB="0" distL="114300" distR="114300" simplePos="0" relativeHeight="252361216" behindDoc="0" locked="0" layoutInCell="1" allowOverlap="1" wp14:anchorId="57C0F2F5" wp14:editId="20358F6A">
                <wp:simplePos x="0" y="0"/>
                <wp:positionH relativeFrom="margin">
                  <wp:posOffset>3634794</wp:posOffset>
                </wp:positionH>
                <wp:positionV relativeFrom="paragraph">
                  <wp:posOffset>103428</wp:posOffset>
                </wp:positionV>
                <wp:extent cx="2673225" cy="45719"/>
                <wp:effectExtent l="0" t="635" r="12700" b="0"/>
                <wp:wrapNone/>
                <wp:docPr id="11" name="Freeform 11"/>
                <wp:cNvGraphicFramePr/>
                <a:graphic xmlns:a="http://schemas.openxmlformats.org/drawingml/2006/main">
                  <a:graphicData uri="http://schemas.microsoft.com/office/word/2010/wordprocessingShape">
                    <wps:wsp>
                      <wps:cNvSpPr/>
                      <wps:spPr>
                        <a:xfrm rot="5400000">
                          <a:off x="0" y="0"/>
                          <a:ext cx="2673225" cy="45719"/>
                        </a:xfrm>
                        <a:custGeom>
                          <a:avLst/>
                          <a:gdLst>
                            <a:gd name="connsiteX0" fmla="*/ 0 w 7343775"/>
                            <a:gd name="connsiteY0" fmla="*/ 191341 h 324691"/>
                            <a:gd name="connsiteX1" fmla="*/ 1590675 w 7343775"/>
                            <a:gd name="connsiteY1" fmla="*/ 841 h 324691"/>
                            <a:gd name="connsiteX2" fmla="*/ 3733800 w 7343775"/>
                            <a:gd name="connsiteY2" fmla="*/ 258016 h 324691"/>
                            <a:gd name="connsiteX3" fmla="*/ 5648325 w 7343775"/>
                            <a:gd name="connsiteY3" fmla="*/ 48466 h 324691"/>
                            <a:gd name="connsiteX4" fmla="*/ 7343775 w 7343775"/>
                            <a:gd name="connsiteY4" fmla="*/ 324691 h 324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43775" h="324691">
                              <a:moveTo>
                                <a:pt x="0" y="191341"/>
                              </a:moveTo>
                              <a:cubicBezTo>
                                <a:pt x="484187" y="90535"/>
                                <a:pt x="968375" y="-10271"/>
                                <a:pt x="1590675" y="841"/>
                              </a:cubicBezTo>
                              <a:cubicBezTo>
                                <a:pt x="2212975" y="11953"/>
                                <a:pt x="3057525" y="250079"/>
                                <a:pt x="3733800" y="258016"/>
                              </a:cubicBezTo>
                              <a:cubicBezTo>
                                <a:pt x="4410075" y="265953"/>
                                <a:pt x="5046663" y="37354"/>
                                <a:pt x="5648325" y="48466"/>
                              </a:cubicBezTo>
                              <a:cubicBezTo>
                                <a:pt x="6249987" y="59578"/>
                                <a:pt x="6796881" y="192134"/>
                                <a:pt x="7343775" y="324691"/>
                              </a:cubicBezTo>
                            </a:path>
                          </a:pathLst>
                        </a:cu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B4613" id="Freeform 11" o:spid="_x0000_s1026" style="position:absolute;margin-left:286.2pt;margin-top:8.15pt;width:210.5pt;height:3.6pt;rotation:90;z-index:25236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43775,32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" path="m,191341c484187,90535,968375,-10271,1590675,841v622300,11112,1466850,249238,2143125,257175c4410075,265953,5046663,37354,5648325,48466v601662,11112,1148556,143668,1695450,276225e" filled="f" strokecolor="black [3213]" strokeweight="1.5pt">
                <v:stroke dashstyle="dash"/>
                <v:path arrowok="t" o:connecttype="custom" o:connectlocs="0,26942;579025,118;1359149,36331;2056060,6824;2673225,45719" o:connectangles="0,0,0,0,0"/>
                <w10:wrap anchorx="margin"/>
              </v:shape>
            </w:pict>
          </mc:Fallback>
        </mc:AlternateContent>
      </w:r>
    </w:p>
    <w:p w:rsidR="002032A8" w:rsidRPr="007F6DC5" w:rsidRDefault="005E73AD" w:rsidP="005E73AD">
      <w:pPr>
        <w:tabs>
          <w:tab w:val="left" w:pos="9500"/>
        </w:tabs>
        <w:ind w:right="2048"/>
        <w:jc w:val="both"/>
        <w:rPr>
          <w:rFonts w:ascii="Benguiat Bk BT" w:hAnsi="Benguiat Bk BT"/>
          <w:sz w:val="36"/>
          <w:szCs w:val="36"/>
        </w:rPr>
      </w:pPr>
      <w:r>
        <w:rPr>
          <w:rFonts w:ascii="Benguiat Bk BT" w:hAnsi="Benguiat Bk BT"/>
          <w:sz w:val="36"/>
          <w:szCs w:val="36"/>
        </w:rPr>
        <w:tab/>
      </w:r>
    </w:p>
    <w:p w:rsidR="002032A8" w:rsidRPr="007F6DC5" w:rsidRDefault="0073292F" w:rsidP="002032A8">
      <w:pPr>
        <w:ind w:right="2048"/>
        <w:jc w:val="both"/>
        <w:rPr>
          <w:rFonts w:ascii="Benguiat Bk BT" w:hAnsi="Benguiat Bk BT"/>
          <w:sz w:val="36"/>
          <w:szCs w:val="36"/>
        </w:rPr>
      </w:pPr>
      <w:r>
        <w:rPr>
          <w:rFonts w:eastAsia="Calibri" w:cs="Calibri"/>
          <w:noProof/>
          <w:color w:val="000000"/>
          <w:sz w:val="20"/>
          <w:szCs w:val="20"/>
          <w:lang w:eastAsia="en-GB"/>
        </w:rPr>
        <mc:AlternateContent>
          <mc:Choice Requires="wps">
            <w:drawing>
              <wp:anchor distT="0" distB="0" distL="114300" distR="114300" simplePos="0" relativeHeight="252346880" behindDoc="0" locked="0" layoutInCell="1" allowOverlap="1" wp14:anchorId="22A1B73B" wp14:editId="30FF13EC">
                <wp:simplePos x="0" y="0"/>
                <wp:positionH relativeFrom="margin">
                  <wp:posOffset>129726</wp:posOffset>
                </wp:positionH>
                <wp:positionV relativeFrom="paragraph">
                  <wp:posOffset>175260</wp:posOffset>
                </wp:positionV>
                <wp:extent cx="4787265" cy="45085"/>
                <wp:effectExtent l="0" t="0" r="13335" b="12065"/>
                <wp:wrapNone/>
                <wp:docPr id="15" name="Freeform 15"/>
                <wp:cNvGraphicFramePr/>
                <a:graphic xmlns:a="http://schemas.openxmlformats.org/drawingml/2006/main">
                  <a:graphicData uri="http://schemas.microsoft.com/office/word/2010/wordprocessingShape">
                    <wps:wsp>
                      <wps:cNvSpPr/>
                      <wps:spPr>
                        <a:xfrm>
                          <a:off x="0" y="0"/>
                          <a:ext cx="4787265" cy="45085"/>
                        </a:xfrm>
                        <a:custGeom>
                          <a:avLst/>
                          <a:gdLst>
                            <a:gd name="connsiteX0" fmla="*/ 0 w 7343775"/>
                            <a:gd name="connsiteY0" fmla="*/ 191341 h 324691"/>
                            <a:gd name="connsiteX1" fmla="*/ 1590675 w 7343775"/>
                            <a:gd name="connsiteY1" fmla="*/ 841 h 324691"/>
                            <a:gd name="connsiteX2" fmla="*/ 3733800 w 7343775"/>
                            <a:gd name="connsiteY2" fmla="*/ 258016 h 324691"/>
                            <a:gd name="connsiteX3" fmla="*/ 5648325 w 7343775"/>
                            <a:gd name="connsiteY3" fmla="*/ 48466 h 324691"/>
                            <a:gd name="connsiteX4" fmla="*/ 7343775 w 7343775"/>
                            <a:gd name="connsiteY4" fmla="*/ 324691 h 324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43775" h="324691">
                              <a:moveTo>
                                <a:pt x="0" y="191341"/>
                              </a:moveTo>
                              <a:cubicBezTo>
                                <a:pt x="484187" y="90535"/>
                                <a:pt x="968375" y="-10271"/>
                                <a:pt x="1590675" y="841"/>
                              </a:cubicBezTo>
                              <a:cubicBezTo>
                                <a:pt x="2212975" y="11953"/>
                                <a:pt x="3057525" y="250079"/>
                                <a:pt x="3733800" y="258016"/>
                              </a:cubicBezTo>
                              <a:cubicBezTo>
                                <a:pt x="4410075" y="265953"/>
                                <a:pt x="5046663" y="37354"/>
                                <a:pt x="5648325" y="48466"/>
                              </a:cubicBezTo>
                              <a:cubicBezTo>
                                <a:pt x="6249987" y="59578"/>
                                <a:pt x="6796881" y="192134"/>
                                <a:pt x="7343775" y="324691"/>
                              </a:cubicBezTo>
                            </a:path>
                          </a:pathLst>
                        </a:cu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8982A" id="Freeform 15" o:spid="_x0000_s1026" style="position:absolute;margin-left:10.2pt;margin-top:13.8pt;width:376.95pt;height:3.55pt;z-index:25234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43775,32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" path="m,191341c484187,90535,968375,-10271,1590675,841v622300,11112,1466850,249238,2143125,257175c4410075,265953,5046663,37354,5648325,48466v601662,11112,1148556,143668,1695450,276225e" filled="f" strokecolor="black [3213]" strokeweight="1.5pt">
                <v:stroke dashstyle="dash"/>
                <v:path arrowok="t" o:connecttype="custom" o:connectlocs="0,26569;1036930,117;2433992,35827;3682034,6730;4787265,45085" o:connectangles="0,0,0,0,0"/>
                <w10:wrap anchorx="margin"/>
              </v:shape>
            </w:pict>
          </mc:Fallback>
        </mc:AlternateContent>
      </w:r>
      <w:r w:rsidR="00C6460D">
        <w:rPr>
          <w:noProof/>
          <w:lang w:eastAsia="en-GB"/>
        </w:rPr>
        <mc:AlternateContent>
          <mc:Choice Requires="wps">
            <w:drawing>
              <wp:anchor distT="0" distB="0" distL="114300" distR="114300" simplePos="0" relativeHeight="252348928" behindDoc="0" locked="0" layoutInCell="1" allowOverlap="1" wp14:anchorId="59466F3A" wp14:editId="7E25DB82">
                <wp:simplePos x="0" y="0"/>
                <wp:positionH relativeFrom="column">
                  <wp:posOffset>-43815</wp:posOffset>
                </wp:positionH>
                <wp:positionV relativeFrom="paragraph">
                  <wp:posOffset>250825</wp:posOffset>
                </wp:positionV>
                <wp:extent cx="3039745" cy="408940"/>
                <wp:effectExtent l="0" t="0" r="0" b="5715"/>
                <wp:wrapNone/>
                <wp:docPr id="512" name="Text Box 512"/>
                <wp:cNvGraphicFramePr/>
                <a:graphic xmlns:a="http://schemas.openxmlformats.org/drawingml/2006/main">
                  <a:graphicData uri="http://schemas.microsoft.com/office/word/2010/wordprocessingShape">
                    <wps:wsp>
                      <wps:cNvSpPr txBox="1"/>
                      <wps:spPr>
                        <a:xfrm>
                          <a:off x="0" y="0"/>
                          <a:ext cx="303974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C94DF7" w:rsidRDefault="00EC76CE" w:rsidP="005239DF">
                            <w:pPr>
                              <w:rPr>
                                <w:rFonts w:ascii="Broadway" w:hAnsi="Broadway"/>
                                <w:sz w:val="28"/>
                              </w:rPr>
                            </w:pPr>
                            <w:r w:rsidRPr="00C94DF7">
                              <w:rPr>
                                <w:rFonts w:ascii="Broadway" w:hAnsi="Broadway"/>
                                <w:sz w:val="28"/>
                              </w:rPr>
                              <w:t>Transport</w:t>
                            </w:r>
                            <w:r>
                              <w:rPr>
                                <w:rFonts w:ascii="Broadway" w:hAnsi="Broadway"/>
                                <w:sz w:val="28"/>
                              </w:rPr>
                              <w:t>ation of Oxygen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466F3A" id="Text Box 512" o:spid="_x0000_s1073" type="#_x0000_t202" style="position:absolute;left:0;text-align:left;margin-left:-3.45pt;margin-top:19.75pt;width:239.35pt;height:32.2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" filled="f" stroked="f" strokeweight=".5pt">
                <v:textbox style="mso-fit-shape-to-text:t">
                  <w:txbxContent>
                    <w:p w:rsidR="00EC76CE" w:rsidRPr="00C94DF7" w:rsidRDefault="00EC76CE" w:rsidP="005239DF">
                      <w:pPr>
                        <w:rPr>
                          <w:rFonts w:ascii="Broadway" w:hAnsi="Broadway"/>
                          <w:sz w:val="28"/>
                        </w:rPr>
                      </w:pPr>
                      <w:r w:rsidRPr="00C94DF7">
                        <w:rPr>
                          <w:rFonts w:ascii="Broadway" w:hAnsi="Broadway"/>
                          <w:sz w:val="28"/>
                        </w:rPr>
                        <w:t>Transport</w:t>
                      </w:r>
                      <w:r>
                        <w:rPr>
                          <w:rFonts w:ascii="Broadway" w:hAnsi="Broadway"/>
                          <w:sz w:val="28"/>
                        </w:rPr>
                        <w:t>ation of Oxygen</w:t>
                      </w:r>
                    </w:p>
                  </w:txbxContent>
                </v:textbox>
              </v:shape>
            </w:pict>
          </mc:Fallback>
        </mc:AlternateContent>
      </w:r>
    </w:p>
    <w:p w:rsidR="002032A8" w:rsidRPr="007F6DC5" w:rsidRDefault="00C6460D" w:rsidP="002032A8">
      <w:pPr>
        <w:ind w:right="2048"/>
        <w:jc w:val="both"/>
        <w:rPr>
          <w:rFonts w:ascii="Benguiat Bk BT" w:hAnsi="Benguiat Bk BT"/>
          <w:sz w:val="36"/>
          <w:szCs w:val="36"/>
        </w:rPr>
      </w:pPr>
      <w:r>
        <w:rPr>
          <w:noProof/>
          <w:lang w:eastAsia="en-GB"/>
        </w:rPr>
        <mc:AlternateContent>
          <mc:Choice Requires="wps">
            <w:drawing>
              <wp:anchor distT="0" distB="0" distL="114300" distR="114300" simplePos="0" relativeHeight="252349952" behindDoc="0" locked="0" layoutInCell="1" allowOverlap="1" wp14:anchorId="2B6E9177" wp14:editId="4BCF5267">
                <wp:simplePos x="0" y="0"/>
                <wp:positionH relativeFrom="column">
                  <wp:posOffset>38883</wp:posOffset>
                </wp:positionH>
                <wp:positionV relativeFrom="paragraph">
                  <wp:posOffset>152837</wp:posOffset>
                </wp:positionV>
                <wp:extent cx="2814452" cy="3082290"/>
                <wp:effectExtent l="0" t="0" r="0" b="0"/>
                <wp:wrapNone/>
                <wp:docPr id="10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4452" cy="3082290"/>
                        </a:xfrm>
                        <a:prstGeom prst="rect">
                          <a:avLst/>
                        </a:prstGeom>
                        <a:noFill/>
                        <a:ln w="19050" algn="in">
                          <a:noFill/>
                          <a:miter lim="800000"/>
                          <a:headEnd/>
                          <a:tailEnd/>
                        </a:ln>
                        <a:effectLst/>
                        <a:extLst/>
                      </wps:spPr>
                      <wps:txbx>
                        <w:txbxContent>
                          <w:p w:rsidR="00EC76CE" w:rsidRPr="00D756A8" w:rsidRDefault="00EC76CE" w:rsidP="005239DF">
                            <w:pPr>
                              <w:pStyle w:val="abullets"/>
                              <w:ind w:left="0" w:firstLine="0"/>
                              <w:rPr>
                                <w:rFonts w:eastAsia="Calibri"/>
                                <w:sz w:val="20"/>
                                <w:szCs w:val="22"/>
                              </w:rPr>
                            </w:pPr>
                            <w:r w:rsidRPr="00D756A8">
                              <w:rPr>
                                <w:rFonts w:eastAsia="Calibri"/>
                                <w:sz w:val="20"/>
                                <w:szCs w:val="22"/>
                              </w:rPr>
                              <w:t>Oxygen is transported within the body in association with:</w:t>
                            </w:r>
                          </w:p>
                          <w:p w:rsidR="00EC76CE" w:rsidRPr="00D756A8" w:rsidRDefault="00EC76CE" w:rsidP="00C6460D">
                            <w:pPr>
                              <w:pStyle w:val="abullets"/>
                              <w:numPr>
                                <w:ilvl w:val="0"/>
                                <w:numId w:val="3"/>
                              </w:numPr>
                              <w:ind w:left="426" w:hanging="426"/>
                              <w:rPr>
                                <w:rFonts w:eastAsia="Calibri"/>
                                <w:sz w:val="20"/>
                                <w:szCs w:val="22"/>
                              </w:rPr>
                            </w:pPr>
                            <w:r w:rsidRPr="00D756A8">
                              <w:rPr>
                                <w:rFonts w:eastAsia="Calibri"/>
                                <w:b/>
                                <w:sz w:val="20"/>
                                <w:szCs w:val="22"/>
                              </w:rPr>
                              <w:t>Haemoglobin</w:t>
                            </w:r>
                            <w:r w:rsidRPr="00D756A8">
                              <w:rPr>
                                <w:rFonts w:eastAsia="Calibri"/>
                                <w:sz w:val="20"/>
                                <w:szCs w:val="22"/>
                              </w:rPr>
                              <w:t xml:space="preserve"> – </w:t>
                            </w:r>
                            <w:r>
                              <w:rPr>
                                <w:rFonts w:eastAsia="Calibri"/>
                                <w:sz w:val="20"/>
                                <w:szCs w:val="22"/>
                              </w:rPr>
                              <w:t>t</w:t>
                            </w:r>
                            <w:r w:rsidRPr="00D756A8">
                              <w:rPr>
                                <w:rFonts w:eastAsia="Calibri"/>
                                <w:sz w:val="20"/>
                                <w:szCs w:val="22"/>
                              </w:rPr>
                              <w:t>he oxygen</w:t>
                            </w:r>
                            <w:r>
                              <w:rPr>
                                <w:rFonts w:eastAsia="Calibri"/>
                                <w:sz w:val="20"/>
                                <w:szCs w:val="22"/>
                              </w:rPr>
                              <w:t>-</w:t>
                            </w:r>
                            <w:r w:rsidRPr="00D756A8">
                              <w:rPr>
                                <w:rFonts w:eastAsia="Calibri"/>
                                <w:sz w:val="20"/>
                                <w:szCs w:val="22"/>
                              </w:rPr>
                              <w:t xml:space="preserve">carrying component of red blood cells </w:t>
                            </w:r>
                          </w:p>
                          <w:p w:rsidR="00EC76CE" w:rsidRPr="00D756A8" w:rsidRDefault="00EC76CE" w:rsidP="00C6460D">
                            <w:pPr>
                              <w:pStyle w:val="abullets"/>
                              <w:numPr>
                                <w:ilvl w:val="0"/>
                                <w:numId w:val="3"/>
                              </w:numPr>
                              <w:ind w:left="426" w:hanging="426"/>
                              <w:rPr>
                                <w:rFonts w:eastAsia="Calibri"/>
                                <w:sz w:val="20"/>
                                <w:szCs w:val="22"/>
                              </w:rPr>
                            </w:pPr>
                            <w:r w:rsidRPr="00D756A8">
                              <w:rPr>
                                <w:rFonts w:eastAsia="Calibri"/>
                                <w:b/>
                                <w:sz w:val="20"/>
                                <w:szCs w:val="22"/>
                              </w:rPr>
                              <w:t>Myoglobin</w:t>
                            </w:r>
                            <w:r w:rsidRPr="00D756A8">
                              <w:rPr>
                                <w:rFonts w:eastAsia="Calibri"/>
                                <w:sz w:val="20"/>
                                <w:szCs w:val="22"/>
                              </w:rPr>
                              <w:t xml:space="preserve"> – </w:t>
                            </w:r>
                            <w:r>
                              <w:rPr>
                                <w:rFonts w:eastAsia="Calibri"/>
                                <w:sz w:val="20"/>
                                <w:szCs w:val="22"/>
                              </w:rPr>
                              <w:t>t</w:t>
                            </w:r>
                            <w:r w:rsidRPr="00D756A8">
                              <w:rPr>
                                <w:rFonts w:eastAsia="Calibri"/>
                                <w:sz w:val="20"/>
                                <w:szCs w:val="22"/>
                              </w:rPr>
                              <w:t>he oxygen</w:t>
                            </w:r>
                            <w:r>
                              <w:rPr>
                                <w:rFonts w:eastAsia="Calibri"/>
                                <w:sz w:val="20"/>
                                <w:szCs w:val="22"/>
                              </w:rPr>
                              <w:t>-</w:t>
                            </w:r>
                            <w:r w:rsidRPr="00D756A8">
                              <w:rPr>
                                <w:rFonts w:eastAsia="Calibri"/>
                                <w:sz w:val="20"/>
                                <w:szCs w:val="22"/>
                              </w:rPr>
                              <w:t>carrying component of the muscle tissue</w:t>
                            </w:r>
                          </w:p>
                          <w:p w:rsidR="00EC76CE" w:rsidRPr="00D756A8" w:rsidRDefault="00EC76CE" w:rsidP="005239DF">
                            <w:pPr>
                              <w:pStyle w:val="abullets"/>
                              <w:ind w:left="0" w:firstLine="0"/>
                              <w:rPr>
                                <w:rFonts w:eastAsia="Calibri"/>
                                <w:sz w:val="20"/>
                                <w:szCs w:val="22"/>
                              </w:rPr>
                            </w:pPr>
                          </w:p>
                          <w:p w:rsidR="00EC76CE" w:rsidRPr="00D756A8" w:rsidRDefault="00EC76CE" w:rsidP="005239DF">
                            <w:pPr>
                              <w:pStyle w:val="abullets"/>
                              <w:ind w:left="0" w:firstLine="0"/>
                              <w:rPr>
                                <w:rFonts w:eastAsia="Calibri"/>
                                <w:sz w:val="20"/>
                                <w:szCs w:val="22"/>
                              </w:rPr>
                            </w:pPr>
                            <w:r w:rsidRPr="00D756A8">
                              <w:rPr>
                                <w:rFonts w:eastAsia="Calibri"/>
                                <w:sz w:val="20"/>
                                <w:szCs w:val="22"/>
                              </w:rPr>
                              <w:t xml:space="preserve">The graph shows an </w:t>
                            </w:r>
                            <w:proofErr w:type="spellStart"/>
                            <w:r w:rsidRPr="00D756A8">
                              <w:rPr>
                                <w:rFonts w:eastAsia="Calibri"/>
                                <w:sz w:val="20"/>
                                <w:szCs w:val="22"/>
                              </w:rPr>
                              <w:t>oxyhaemoglobin</w:t>
                            </w:r>
                            <w:proofErr w:type="spellEnd"/>
                            <w:r w:rsidRPr="00D756A8">
                              <w:rPr>
                                <w:rFonts w:eastAsia="Calibri"/>
                                <w:sz w:val="20"/>
                                <w:szCs w:val="22"/>
                              </w:rPr>
                              <w:t xml:space="preserve"> dissociation curve which displays the </w:t>
                            </w:r>
                            <w:r w:rsidRPr="00D756A8">
                              <w:rPr>
                                <w:rFonts w:eastAsia="Calibri"/>
                                <w:b/>
                                <w:sz w:val="20"/>
                                <w:szCs w:val="22"/>
                              </w:rPr>
                              <w:t>Bohr shift</w:t>
                            </w:r>
                            <w:r w:rsidRPr="00D756A8">
                              <w:rPr>
                                <w:rFonts w:eastAsia="Calibri"/>
                                <w:sz w:val="20"/>
                                <w:szCs w:val="22"/>
                              </w:rPr>
                              <w:t xml:space="preserve"> during exercise of different intensities.</w:t>
                            </w:r>
                          </w:p>
                          <w:p w:rsidR="00EC76CE" w:rsidRPr="00D756A8" w:rsidRDefault="00EC76CE" w:rsidP="005239DF">
                            <w:pPr>
                              <w:pStyle w:val="abullets"/>
                              <w:ind w:left="0" w:firstLine="0"/>
                              <w:rPr>
                                <w:rFonts w:eastAsia="Calibri"/>
                                <w:sz w:val="20"/>
                                <w:szCs w:val="22"/>
                              </w:rPr>
                            </w:pPr>
                          </w:p>
                          <w:p w:rsidR="00EC76CE" w:rsidRPr="00713682" w:rsidRDefault="00EC76CE" w:rsidP="005239DF">
                            <w:pPr>
                              <w:pStyle w:val="abullets"/>
                              <w:ind w:left="0" w:firstLine="0"/>
                              <w:rPr>
                                <w:rFonts w:eastAsia="Calibri"/>
                                <w:sz w:val="20"/>
                                <w:szCs w:val="22"/>
                              </w:rPr>
                            </w:pPr>
                            <w:r>
                              <w:rPr>
                                <w:rFonts w:eastAsia="Calibri"/>
                                <w:sz w:val="20"/>
                                <w:szCs w:val="22"/>
                              </w:rPr>
                              <w:t>The Bohr shift is demonstrated by the line shifting to the right as the conditions within the blood become more acidic (reduced pH due to increased levels of CO</w:t>
                            </w:r>
                            <w:r>
                              <w:rPr>
                                <w:rFonts w:eastAsia="Calibri"/>
                                <w:sz w:val="20"/>
                                <w:szCs w:val="22"/>
                                <w:vertAlign w:val="subscript"/>
                              </w:rPr>
                              <w:t>2</w:t>
                            </w:r>
                            <w:r>
                              <w:rPr>
                                <w:rFonts w:eastAsia="Calibri"/>
                                <w:sz w:val="20"/>
                                <w:szCs w:val="22"/>
                              </w:rPr>
                              <w:t>) during higher-intensity exercise.</w:t>
                            </w:r>
                          </w:p>
                          <w:p w:rsidR="00EC76CE" w:rsidRPr="00D756A8" w:rsidRDefault="00EC76CE" w:rsidP="005239DF">
                            <w:pPr>
                              <w:pStyle w:val="abullets"/>
                              <w:ind w:left="0" w:firstLine="0"/>
                              <w:rPr>
                                <w:rFonts w:eastAsia="Calibri"/>
                                <w:sz w:val="20"/>
                                <w:szCs w:val="22"/>
                              </w:rPr>
                            </w:pPr>
                          </w:p>
                          <w:p w:rsidR="00EC76CE" w:rsidRPr="00D756A8" w:rsidRDefault="00EC76CE" w:rsidP="005239DF">
                            <w:pPr>
                              <w:pStyle w:val="abullets"/>
                              <w:ind w:left="0" w:firstLine="0"/>
                              <w:rPr>
                                <w:rFonts w:eastAsia="Calibri"/>
                                <w:sz w:val="20"/>
                                <w:szCs w:val="22"/>
                              </w:rPr>
                            </w:pPr>
                            <w:r w:rsidRPr="00D756A8">
                              <w:rPr>
                                <w:rFonts w:eastAsia="Calibri"/>
                                <w:sz w:val="20"/>
                                <w:szCs w:val="22"/>
                              </w:rPr>
                              <w:t>Factors influencing Bohr shift include:</w:t>
                            </w:r>
                          </w:p>
                          <w:p w:rsidR="00EC76CE" w:rsidRPr="00D756A8" w:rsidRDefault="00EC76CE" w:rsidP="00C6460D">
                            <w:pPr>
                              <w:pStyle w:val="abullets"/>
                              <w:numPr>
                                <w:ilvl w:val="0"/>
                                <w:numId w:val="31"/>
                              </w:numPr>
                              <w:ind w:left="426" w:hanging="426"/>
                              <w:rPr>
                                <w:sz w:val="20"/>
                              </w:rPr>
                            </w:pPr>
                            <w:r w:rsidRPr="00D756A8">
                              <w:rPr>
                                <w:sz w:val="20"/>
                              </w:rPr>
                              <w:t xml:space="preserve"> Increase in CO</w:t>
                            </w:r>
                            <w:r w:rsidRPr="000F4910">
                              <w:rPr>
                                <w:sz w:val="20"/>
                                <w:vertAlign w:val="subscript"/>
                              </w:rPr>
                              <w:t>2</w:t>
                            </w:r>
                          </w:p>
                          <w:p w:rsidR="00EC76CE" w:rsidRPr="00D756A8" w:rsidRDefault="00EC76CE" w:rsidP="00C6460D">
                            <w:pPr>
                              <w:pStyle w:val="abullets"/>
                              <w:numPr>
                                <w:ilvl w:val="0"/>
                                <w:numId w:val="31"/>
                              </w:numPr>
                              <w:ind w:left="426" w:hanging="426"/>
                              <w:rPr>
                                <w:sz w:val="20"/>
                              </w:rPr>
                            </w:pPr>
                            <w:r>
                              <w:rPr>
                                <w:sz w:val="20"/>
                              </w:rPr>
                              <w:t xml:space="preserve"> De</w:t>
                            </w:r>
                            <w:r w:rsidRPr="00D756A8">
                              <w:rPr>
                                <w:sz w:val="20"/>
                              </w:rPr>
                              <w:t>crease in pH – due to increase in CO</w:t>
                            </w:r>
                            <w:r w:rsidRPr="000F4910">
                              <w:rPr>
                                <w:sz w:val="20"/>
                                <w:vertAlign w:val="subscript"/>
                              </w:rPr>
                              <w:t>2</w:t>
                            </w:r>
                          </w:p>
                          <w:p w:rsidR="00EC76CE" w:rsidRPr="00D756A8" w:rsidRDefault="00EC76CE" w:rsidP="00C6460D">
                            <w:pPr>
                              <w:pStyle w:val="abullets"/>
                              <w:numPr>
                                <w:ilvl w:val="0"/>
                                <w:numId w:val="31"/>
                              </w:numPr>
                              <w:ind w:left="426" w:hanging="426"/>
                              <w:rPr>
                                <w:sz w:val="20"/>
                              </w:rPr>
                            </w:pPr>
                            <w:r w:rsidRPr="00D756A8">
                              <w:rPr>
                                <w:sz w:val="20"/>
                              </w:rPr>
                              <w:t xml:space="preserve"> Increase in temperature </w:t>
                            </w:r>
                          </w:p>
                        </w:txbxContent>
                      </wps:txbx>
                      <wps:bodyPr rot="0" vert="horz" wrap="square" lIns="36576" tIns="36576" rIns="36576" bIns="36576"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2B6E9177" id="Rectangle 1032" o:spid="_x0000_s1074" style="position:absolute;left:0;text-align:left;margin-left:3.05pt;margin-top:12.05pt;width:221.6pt;height:242.7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" filled="f" stroked="f" strokeweight="1.5pt" insetpen="t">
                <v:textbox style="mso-fit-shape-to-text:t" inset="2.88pt,2.88pt,2.88pt,2.88pt">
                  <w:txbxContent>
                    <w:p w:rsidR="00EC76CE" w:rsidRPr="00D756A8" w:rsidRDefault="00EC76CE" w:rsidP="005239DF">
                      <w:pPr>
                        <w:pStyle w:val="abullets"/>
                        <w:ind w:left="0" w:firstLine="0"/>
                        <w:rPr>
                          <w:rFonts w:eastAsia="Calibri"/>
                          <w:sz w:val="20"/>
                          <w:szCs w:val="22"/>
                        </w:rPr>
                      </w:pPr>
                      <w:r w:rsidRPr="00D756A8">
                        <w:rPr>
                          <w:rFonts w:eastAsia="Calibri"/>
                          <w:sz w:val="20"/>
                          <w:szCs w:val="22"/>
                        </w:rPr>
                        <w:t>Oxygen is transported within the body in association with:</w:t>
                      </w:r>
                    </w:p>
                    <w:p w:rsidR="00EC76CE" w:rsidRPr="00D756A8" w:rsidRDefault="00EC76CE" w:rsidP="00C6460D">
                      <w:pPr>
                        <w:pStyle w:val="abullets"/>
                        <w:numPr>
                          <w:ilvl w:val="0"/>
                          <w:numId w:val="3"/>
                        </w:numPr>
                        <w:ind w:left="426" w:hanging="426"/>
                        <w:rPr>
                          <w:rFonts w:eastAsia="Calibri"/>
                          <w:sz w:val="20"/>
                          <w:szCs w:val="22"/>
                        </w:rPr>
                      </w:pPr>
                      <w:r w:rsidRPr="00D756A8">
                        <w:rPr>
                          <w:rFonts w:eastAsia="Calibri"/>
                          <w:b/>
                          <w:sz w:val="20"/>
                          <w:szCs w:val="22"/>
                        </w:rPr>
                        <w:t>Haemoglobin</w:t>
                      </w:r>
                      <w:r w:rsidRPr="00D756A8">
                        <w:rPr>
                          <w:rFonts w:eastAsia="Calibri"/>
                          <w:sz w:val="20"/>
                          <w:szCs w:val="22"/>
                        </w:rPr>
                        <w:t xml:space="preserve"> – </w:t>
                      </w:r>
                      <w:r>
                        <w:rPr>
                          <w:rFonts w:eastAsia="Calibri"/>
                          <w:sz w:val="20"/>
                          <w:szCs w:val="22"/>
                        </w:rPr>
                        <w:t>t</w:t>
                      </w:r>
                      <w:r w:rsidRPr="00D756A8">
                        <w:rPr>
                          <w:rFonts w:eastAsia="Calibri"/>
                          <w:sz w:val="20"/>
                          <w:szCs w:val="22"/>
                        </w:rPr>
                        <w:t>he oxygen</w:t>
                      </w:r>
                      <w:r>
                        <w:rPr>
                          <w:rFonts w:eastAsia="Calibri"/>
                          <w:sz w:val="20"/>
                          <w:szCs w:val="22"/>
                        </w:rPr>
                        <w:t>-</w:t>
                      </w:r>
                      <w:r w:rsidRPr="00D756A8">
                        <w:rPr>
                          <w:rFonts w:eastAsia="Calibri"/>
                          <w:sz w:val="20"/>
                          <w:szCs w:val="22"/>
                        </w:rPr>
                        <w:t xml:space="preserve">carrying component of red blood cells </w:t>
                      </w:r>
                    </w:p>
                    <w:p w:rsidR="00EC76CE" w:rsidRPr="00D756A8" w:rsidRDefault="00EC76CE" w:rsidP="00C6460D">
                      <w:pPr>
                        <w:pStyle w:val="abullets"/>
                        <w:numPr>
                          <w:ilvl w:val="0"/>
                          <w:numId w:val="3"/>
                        </w:numPr>
                        <w:ind w:left="426" w:hanging="426"/>
                        <w:rPr>
                          <w:rFonts w:eastAsia="Calibri"/>
                          <w:sz w:val="20"/>
                          <w:szCs w:val="22"/>
                        </w:rPr>
                      </w:pPr>
                      <w:r w:rsidRPr="00D756A8">
                        <w:rPr>
                          <w:rFonts w:eastAsia="Calibri"/>
                          <w:b/>
                          <w:sz w:val="20"/>
                          <w:szCs w:val="22"/>
                        </w:rPr>
                        <w:t>Myoglobin</w:t>
                      </w:r>
                      <w:r w:rsidRPr="00D756A8">
                        <w:rPr>
                          <w:rFonts w:eastAsia="Calibri"/>
                          <w:sz w:val="20"/>
                          <w:szCs w:val="22"/>
                        </w:rPr>
                        <w:t xml:space="preserve"> – </w:t>
                      </w:r>
                      <w:r>
                        <w:rPr>
                          <w:rFonts w:eastAsia="Calibri"/>
                          <w:sz w:val="20"/>
                          <w:szCs w:val="22"/>
                        </w:rPr>
                        <w:t>t</w:t>
                      </w:r>
                      <w:r w:rsidRPr="00D756A8">
                        <w:rPr>
                          <w:rFonts w:eastAsia="Calibri"/>
                          <w:sz w:val="20"/>
                          <w:szCs w:val="22"/>
                        </w:rPr>
                        <w:t>he oxygen</w:t>
                      </w:r>
                      <w:r>
                        <w:rPr>
                          <w:rFonts w:eastAsia="Calibri"/>
                          <w:sz w:val="20"/>
                          <w:szCs w:val="22"/>
                        </w:rPr>
                        <w:t>-</w:t>
                      </w:r>
                      <w:r w:rsidRPr="00D756A8">
                        <w:rPr>
                          <w:rFonts w:eastAsia="Calibri"/>
                          <w:sz w:val="20"/>
                          <w:szCs w:val="22"/>
                        </w:rPr>
                        <w:t>carrying component of the muscle tissue</w:t>
                      </w:r>
                    </w:p>
                    <w:p w:rsidR="00EC76CE" w:rsidRPr="00D756A8" w:rsidRDefault="00EC76CE" w:rsidP="005239DF">
                      <w:pPr>
                        <w:pStyle w:val="abullets"/>
                        <w:ind w:left="0" w:firstLine="0"/>
                        <w:rPr>
                          <w:rFonts w:eastAsia="Calibri"/>
                          <w:sz w:val="20"/>
                          <w:szCs w:val="22"/>
                        </w:rPr>
                      </w:pPr>
                    </w:p>
                    <w:p w:rsidR="00EC76CE" w:rsidRPr="00D756A8" w:rsidRDefault="00EC76CE" w:rsidP="005239DF">
                      <w:pPr>
                        <w:pStyle w:val="abullets"/>
                        <w:ind w:left="0" w:firstLine="0"/>
                        <w:rPr>
                          <w:rFonts w:eastAsia="Calibri"/>
                          <w:sz w:val="20"/>
                          <w:szCs w:val="22"/>
                        </w:rPr>
                      </w:pPr>
                      <w:r w:rsidRPr="00D756A8">
                        <w:rPr>
                          <w:rFonts w:eastAsia="Calibri"/>
                          <w:sz w:val="20"/>
                          <w:szCs w:val="22"/>
                        </w:rPr>
                        <w:t xml:space="preserve">The graph shows an </w:t>
                      </w:r>
                      <w:proofErr w:type="spellStart"/>
                      <w:r w:rsidRPr="00D756A8">
                        <w:rPr>
                          <w:rFonts w:eastAsia="Calibri"/>
                          <w:sz w:val="20"/>
                          <w:szCs w:val="22"/>
                        </w:rPr>
                        <w:t>oxyhaemoglobin</w:t>
                      </w:r>
                      <w:proofErr w:type="spellEnd"/>
                      <w:r w:rsidRPr="00D756A8">
                        <w:rPr>
                          <w:rFonts w:eastAsia="Calibri"/>
                          <w:sz w:val="20"/>
                          <w:szCs w:val="22"/>
                        </w:rPr>
                        <w:t xml:space="preserve"> dissociation curve which displays the </w:t>
                      </w:r>
                      <w:r w:rsidRPr="00D756A8">
                        <w:rPr>
                          <w:rFonts w:eastAsia="Calibri"/>
                          <w:b/>
                          <w:sz w:val="20"/>
                          <w:szCs w:val="22"/>
                        </w:rPr>
                        <w:t>Bohr shift</w:t>
                      </w:r>
                      <w:r w:rsidRPr="00D756A8">
                        <w:rPr>
                          <w:rFonts w:eastAsia="Calibri"/>
                          <w:sz w:val="20"/>
                          <w:szCs w:val="22"/>
                        </w:rPr>
                        <w:t xml:space="preserve"> during exercise of different intensities.</w:t>
                      </w:r>
                    </w:p>
                    <w:p w:rsidR="00EC76CE" w:rsidRPr="00D756A8" w:rsidRDefault="00EC76CE" w:rsidP="005239DF">
                      <w:pPr>
                        <w:pStyle w:val="abullets"/>
                        <w:ind w:left="0" w:firstLine="0"/>
                        <w:rPr>
                          <w:rFonts w:eastAsia="Calibri"/>
                          <w:sz w:val="20"/>
                          <w:szCs w:val="22"/>
                        </w:rPr>
                      </w:pPr>
                    </w:p>
                    <w:p w:rsidR="00EC76CE" w:rsidRPr="00713682" w:rsidRDefault="00EC76CE" w:rsidP="005239DF">
                      <w:pPr>
                        <w:pStyle w:val="abullets"/>
                        <w:ind w:left="0" w:firstLine="0"/>
                        <w:rPr>
                          <w:rFonts w:eastAsia="Calibri"/>
                          <w:sz w:val="20"/>
                          <w:szCs w:val="22"/>
                        </w:rPr>
                      </w:pPr>
                      <w:r>
                        <w:rPr>
                          <w:rFonts w:eastAsia="Calibri"/>
                          <w:sz w:val="20"/>
                          <w:szCs w:val="22"/>
                        </w:rPr>
                        <w:t>The Bohr shift is demonstrated by the line shifting to the right as the conditions within the blood become more acidic (reduced pH due to increased levels of CO</w:t>
                      </w:r>
                      <w:r>
                        <w:rPr>
                          <w:rFonts w:eastAsia="Calibri"/>
                          <w:sz w:val="20"/>
                          <w:szCs w:val="22"/>
                          <w:vertAlign w:val="subscript"/>
                        </w:rPr>
                        <w:t>2</w:t>
                      </w:r>
                      <w:r>
                        <w:rPr>
                          <w:rFonts w:eastAsia="Calibri"/>
                          <w:sz w:val="20"/>
                          <w:szCs w:val="22"/>
                        </w:rPr>
                        <w:t>) during higher-intensity exercise.</w:t>
                      </w:r>
                    </w:p>
                    <w:p w:rsidR="00EC76CE" w:rsidRPr="00D756A8" w:rsidRDefault="00EC76CE" w:rsidP="005239DF">
                      <w:pPr>
                        <w:pStyle w:val="abullets"/>
                        <w:ind w:left="0" w:firstLine="0"/>
                        <w:rPr>
                          <w:rFonts w:eastAsia="Calibri"/>
                          <w:sz w:val="20"/>
                          <w:szCs w:val="22"/>
                        </w:rPr>
                      </w:pPr>
                    </w:p>
                    <w:p w:rsidR="00EC76CE" w:rsidRPr="00D756A8" w:rsidRDefault="00EC76CE" w:rsidP="005239DF">
                      <w:pPr>
                        <w:pStyle w:val="abullets"/>
                        <w:ind w:left="0" w:firstLine="0"/>
                        <w:rPr>
                          <w:rFonts w:eastAsia="Calibri"/>
                          <w:sz w:val="20"/>
                          <w:szCs w:val="22"/>
                        </w:rPr>
                      </w:pPr>
                      <w:r w:rsidRPr="00D756A8">
                        <w:rPr>
                          <w:rFonts w:eastAsia="Calibri"/>
                          <w:sz w:val="20"/>
                          <w:szCs w:val="22"/>
                        </w:rPr>
                        <w:t>Factors influencing Bohr shift include:</w:t>
                      </w:r>
                    </w:p>
                    <w:p w:rsidR="00EC76CE" w:rsidRPr="00D756A8" w:rsidRDefault="00EC76CE" w:rsidP="00C6460D">
                      <w:pPr>
                        <w:pStyle w:val="abullets"/>
                        <w:numPr>
                          <w:ilvl w:val="0"/>
                          <w:numId w:val="31"/>
                        </w:numPr>
                        <w:ind w:left="426" w:hanging="426"/>
                        <w:rPr>
                          <w:sz w:val="20"/>
                        </w:rPr>
                      </w:pPr>
                      <w:r w:rsidRPr="00D756A8">
                        <w:rPr>
                          <w:sz w:val="20"/>
                        </w:rPr>
                        <w:t xml:space="preserve"> Increase in CO</w:t>
                      </w:r>
                      <w:r w:rsidRPr="000F4910">
                        <w:rPr>
                          <w:sz w:val="20"/>
                          <w:vertAlign w:val="subscript"/>
                        </w:rPr>
                        <w:t>2</w:t>
                      </w:r>
                    </w:p>
                    <w:p w:rsidR="00EC76CE" w:rsidRPr="00D756A8" w:rsidRDefault="00EC76CE" w:rsidP="00C6460D">
                      <w:pPr>
                        <w:pStyle w:val="abullets"/>
                        <w:numPr>
                          <w:ilvl w:val="0"/>
                          <w:numId w:val="31"/>
                        </w:numPr>
                        <w:ind w:left="426" w:hanging="426"/>
                        <w:rPr>
                          <w:sz w:val="20"/>
                        </w:rPr>
                      </w:pPr>
                      <w:r>
                        <w:rPr>
                          <w:sz w:val="20"/>
                        </w:rPr>
                        <w:t xml:space="preserve"> De</w:t>
                      </w:r>
                      <w:r w:rsidRPr="00D756A8">
                        <w:rPr>
                          <w:sz w:val="20"/>
                        </w:rPr>
                        <w:t>crease in pH – due to increase in CO</w:t>
                      </w:r>
                      <w:r w:rsidRPr="000F4910">
                        <w:rPr>
                          <w:sz w:val="20"/>
                          <w:vertAlign w:val="subscript"/>
                        </w:rPr>
                        <w:t>2</w:t>
                      </w:r>
                    </w:p>
                    <w:p w:rsidR="00EC76CE" w:rsidRPr="00D756A8" w:rsidRDefault="00EC76CE" w:rsidP="00C6460D">
                      <w:pPr>
                        <w:pStyle w:val="abullets"/>
                        <w:numPr>
                          <w:ilvl w:val="0"/>
                          <w:numId w:val="31"/>
                        </w:numPr>
                        <w:ind w:left="426" w:hanging="426"/>
                        <w:rPr>
                          <w:sz w:val="20"/>
                        </w:rPr>
                      </w:pPr>
                      <w:r w:rsidRPr="00D756A8">
                        <w:rPr>
                          <w:sz w:val="20"/>
                        </w:rPr>
                        <w:t xml:space="preserve"> Increase in temperature </w:t>
                      </w:r>
                    </w:p>
                  </w:txbxContent>
                </v:textbox>
              </v:rect>
            </w:pict>
          </mc:Fallback>
        </mc:AlternateContent>
      </w:r>
    </w:p>
    <w:p w:rsidR="002032A8" w:rsidRPr="007F6DC5" w:rsidRDefault="00C6460D" w:rsidP="002032A8">
      <w:pPr>
        <w:ind w:right="2048"/>
        <w:jc w:val="both"/>
        <w:rPr>
          <w:rFonts w:ascii="Benguiat Bk BT" w:hAnsi="Benguiat Bk BT"/>
          <w:sz w:val="36"/>
          <w:szCs w:val="36"/>
        </w:rPr>
      </w:pPr>
      <w:r>
        <w:rPr>
          <w:noProof/>
          <w:lang w:eastAsia="en-GB"/>
        </w:rPr>
        <mc:AlternateContent>
          <mc:Choice Requires="wps">
            <w:drawing>
              <wp:anchor distT="0" distB="0" distL="114300" distR="114300" simplePos="0" relativeHeight="251055612" behindDoc="0" locked="0" layoutInCell="1" allowOverlap="1" wp14:anchorId="4664CB21" wp14:editId="23D195EB">
                <wp:simplePos x="0" y="0"/>
                <wp:positionH relativeFrom="column">
                  <wp:posOffset>14003655</wp:posOffset>
                </wp:positionH>
                <wp:positionV relativeFrom="paragraph">
                  <wp:posOffset>254000</wp:posOffset>
                </wp:positionV>
                <wp:extent cx="554990" cy="699770"/>
                <wp:effectExtent l="0" t="0" r="73660" b="81280"/>
                <wp:wrapNone/>
                <wp:docPr id="233" name="Arc 233"/>
                <wp:cNvGraphicFramePr/>
                <a:graphic xmlns:a="http://schemas.openxmlformats.org/drawingml/2006/main">
                  <a:graphicData uri="http://schemas.microsoft.com/office/word/2010/wordprocessingShape">
                    <wps:wsp>
                      <wps:cNvSpPr/>
                      <wps:spPr>
                        <a:xfrm rot="12562773" flipH="1" flipV="1">
                          <a:off x="0" y="0"/>
                          <a:ext cx="554990" cy="699770"/>
                        </a:xfrm>
                        <a:prstGeom prst="arc">
                          <a:avLst>
                            <a:gd name="adj1" fmla="val 16200000"/>
                            <a:gd name="adj2" fmla="val 3918156"/>
                          </a:avLst>
                        </a:prstGeom>
                        <a:noFill/>
                        <a:ln w="76200">
                          <a:solidFill>
                            <a:schemeClr val="tx1"/>
                          </a:solidFill>
                          <a:headEnd type="none" w="med" len="med"/>
                          <a:tailEnd type="triangle" w="med"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50453" id="Arc 233" o:spid="_x0000_s1026" style="position:absolute;margin-left:1102.65pt;margin-top:20pt;width:43.7pt;height:55.1pt;rotation:-9871062fd;flip:x y;z-index:251055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4990,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" path="m277495,nsc412436,,527815,122395,550899,290030,570778,434384,517218,579068,416695,652564l277495,349885,277495,xem277495,nfc412436,,527815,122395,550899,290030,570778,434384,517218,579068,416695,652564e" filled="f" strokecolor="black [3213]" strokeweight="6pt">
                <v:stroke endarrow="block" endarrowlength="short"/>
                <v:path arrowok="t" o:connecttype="custom" o:connectlocs="277495,0;550899,290030;416695,652564" o:connectangles="0,0,0"/>
              </v:shape>
            </w:pict>
          </mc:Fallback>
        </mc:AlternateContent>
      </w:r>
    </w:p>
    <w:p w:rsidR="002032A8" w:rsidRPr="007F6DC5" w:rsidRDefault="00DC4B97" w:rsidP="002032A8">
      <w:pPr>
        <w:ind w:right="2048"/>
        <w:jc w:val="both"/>
        <w:rPr>
          <w:rFonts w:ascii="Benguiat Bk BT" w:hAnsi="Benguiat Bk BT"/>
          <w:sz w:val="36"/>
          <w:szCs w:val="36"/>
        </w:rPr>
      </w:pPr>
      <w:r w:rsidRPr="00700726">
        <w:rPr>
          <w:noProof/>
          <w:lang w:eastAsia="en-GB"/>
        </w:rPr>
        <mc:AlternateContent>
          <mc:Choice Requires="wpg">
            <w:drawing>
              <wp:anchor distT="0" distB="0" distL="114300" distR="114300" simplePos="0" relativeHeight="252668416" behindDoc="0" locked="0" layoutInCell="1" allowOverlap="1" wp14:anchorId="6EC446AF" wp14:editId="7AD89A4E">
                <wp:simplePos x="0" y="0"/>
                <wp:positionH relativeFrom="column">
                  <wp:posOffset>5784217</wp:posOffset>
                </wp:positionH>
                <wp:positionV relativeFrom="paragraph">
                  <wp:posOffset>130788</wp:posOffset>
                </wp:positionV>
                <wp:extent cx="539750" cy="539750"/>
                <wp:effectExtent l="0" t="0" r="0" b="12700"/>
                <wp:wrapNone/>
                <wp:docPr id="115" name="Group 115"/>
                <wp:cNvGraphicFramePr/>
                <a:graphic xmlns:a="http://schemas.openxmlformats.org/drawingml/2006/main">
                  <a:graphicData uri="http://schemas.microsoft.com/office/word/2010/wordprocessingGroup">
                    <wpg:wgp>
                      <wpg:cNvGrpSpPr/>
                      <wpg:grpSpPr>
                        <a:xfrm>
                          <a:off x="0" y="0"/>
                          <a:ext cx="539750" cy="539750"/>
                          <a:chOff x="0" y="0"/>
                          <a:chExt cx="539750" cy="539750"/>
                        </a:xfrm>
                      </wpg:grpSpPr>
                      <wps:wsp>
                        <wps:cNvPr id="116" name="Oval 116"/>
                        <wps:cNvSpPr/>
                        <wps:spPr>
                          <a:xfrm>
                            <a:off x="59377" y="106878"/>
                            <a:ext cx="421444" cy="421088"/>
                          </a:xfrm>
                          <a:prstGeom prst="ellipse">
                            <a:avLst/>
                          </a:prstGeom>
                          <a:solidFill>
                            <a:schemeClr val="bg1">
                              <a:lumMod val="50000"/>
                            </a:schemeClr>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2"/>
                        <wps:cNvSpPr txBox="1">
                          <a:spLocks noChangeArrowheads="1"/>
                        </wps:cNvSpPr>
                        <wps:spPr bwMode="auto">
                          <a:xfrm>
                            <a:off x="0" y="0"/>
                            <a:ext cx="539750" cy="539750"/>
                          </a:xfrm>
                          <a:prstGeom prst="ellipse">
                            <a:avLst/>
                          </a:prstGeom>
                          <a:noFill/>
                          <a:ln w="12700">
                            <a:noFill/>
                            <a:miter lim="800000"/>
                            <a:headEnd/>
                            <a:tailEnd/>
                          </a:ln>
                        </wps:spPr>
                        <wps:txbx>
                          <w:txbxContent>
                            <w:p w:rsidR="00EC76CE" w:rsidRPr="000C2273" w:rsidRDefault="00EC76CE" w:rsidP="00DC4B97">
                              <w:pPr>
                                <w:jc w:val="center"/>
                                <w:rPr>
                                  <w:rFonts w:ascii="Bookman Old Style" w:eastAsia="Adobe Gothic Std B" w:hAnsi="Bookman Old Style"/>
                                  <w:b/>
                                  <w:sz w:val="56"/>
                                </w:rPr>
                              </w:pPr>
                              <w:r>
                                <w:rPr>
                                  <w:rFonts w:ascii="Bookman Old Style" w:eastAsia="Adobe Gothic Std B" w:hAnsi="Bookman Old Style"/>
                                  <w:b/>
                                  <w:sz w:val="56"/>
                                </w:rPr>
                                <w:t>E</w:t>
                              </w:r>
                            </w:p>
                          </w:txbxContent>
                        </wps:txbx>
                        <wps:bodyPr rot="0" vert="horz" wrap="square" lIns="0" tIns="0" rIns="0" bIns="0" anchor="ctr" anchorCtr="0">
                          <a:noAutofit/>
                        </wps:bodyPr>
                      </wps:wsp>
                    </wpg:wgp>
                  </a:graphicData>
                </a:graphic>
              </wp:anchor>
            </w:drawing>
          </mc:Choice>
          <mc:Fallback>
            <w:pict>
              <v:group w14:anchorId="6EC446AF" id="Group 115" o:spid="_x0000_s1075" style="position:absolute;left:0;text-align:left;margin-left:455.45pt;margin-top:10.3pt;width:42.5pt;height:42.5pt;z-index:252668416"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">
                <v:oval id="Oval 116" o:spid="_x0000_s1076" style="position:absolute;left:593;top:1068;width:4215;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" fillcolor="#7f7f7f [1612]" strokecolor="black [3213]" strokeweight="2pt">
                  <v:textbox inset="0,0,0,0"/>
                </v:oval>
                <v:oval id="_x0000_s1077"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" filled="f" stroked="f" strokeweight="1pt">
                  <v:stroke joinstyle="miter"/>
                  <v:textbox inset="0,0,0,0">
                    <w:txbxContent>
                      <w:p w:rsidR="00EC76CE" w:rsidRPr="000C2273" w:rsidRDefault="00EC76CE" w:rsidP="00DC4B97">
                        <w:pPr>
                          <w:jc w:val="center"/>
                          <w:rPr>
                            <w:rFonts w:ascii="Bookman Old Style" w:eastAsia="Adobe Gothic Std B" w:hAnsi="Bookman Old Style"/>
                            <w:b/>
                            <w:sz w:val="56"/>
                          </w:rPr>
                        </w:pPr>
                        <w:r>
                          <w:rPr>
                            <w:rFonts w:ascii="Bookman Old Style" w:eastAsia="Adobe Gothic Std B" w:hAnsi="Bookman Old Style"/>
                            <w:b/>
                            <w:sz w:val="56"/>
                          </w:rPr>
                          <w:t>E</w:t>
                        </w:r>
                      </w:p>
                    </w:txbxContent>
                  </v:textbox>
                </v:oval>
              </v:group>
            </w:pict>
          </mc:Fallback>
        </mc:AlternateContent>
      </w:r>
      <w:r>
        <w:rPr>
          <w:rFonts w:eastAsia="Calibri" w:cs="Calibri"/>
          <w:noProof/>
          <w:color w:val="000000"/>
          <w:sz w:val="20"/>
          <w:szCs w:val="20"/>
          <w:lang w:eastAsia="en-GB"/>
        </w:rPr>
        <mc:AlternateContent>
          <mc:Choice Requires="wps">
            <w:drawing>
              <wp:anchor distT="0" distB="0" distL="114300" distR="114300" simplePos="0" relativeHeight="252415488" behindDoc="0" locked="0" layoutInCell="1" allowOverlap="1" wp14:anchorId="208E71FA" wp14:editId="13B7544C">
                <wp:simplePos x="0" y="0"/>
                <wp:positionH relativeFrom="margin">
                  <wp:posOffset>5996143</wp:posOffset>
                </wp:positionH>
                <wp:positionV relativeFrom="paragraph">
                  <wp:posOffset>226695</wp:posOffset>
                </wp:positionV>
                <wp:extent cx="5402092" cy="176228"/>
                <wp:effectExtent l="0" t="0" r="27305" b="14605"/>
                <wp:wrapNone/>
                <wp:docPr id="3443" name="Freeform 3443"/>
                <wp:cNvGraphicFramePr/>
                <a:graphic xmlns:a="http://schemas.openxmlformats.org/drawingml/2006/main">
                  <a:graphicData uri="http://schemas.microsoft.com/office/word/2010/wordprocessingShape">
                    <wps:wsp>
                      <wps:cNvSpPr/>
                      <wps:spPr>
                        <a:xfrm flipV="1">
                          <a:off x="0" y="0"/>
                          <a:ext cx="5402092" cy="176228"/>
                        </a:xfrm>
                        <a:custGeom>
                          <a:avLst/>
                          <a:gdLst>
                            <a:gd name="connsiteX0" fmla="*/ 0 w 7343775"/>
                            <a:gd name="connsiteY0" fmla="*/ 191341 h 324691"/>
                            <a:gd name="connsiteX1" fmla="*/ 1590675 w 7343775"/>
                            <a:gd name="connsiteY1" fmla="*/ 841 h 324691"/>
                            <a:gd name="connsiteX2" fmla="*/ 3733800 w 7343775"/>
                            <a:gd name="connsiteY2" fmla="*/ 258016 h 324691"/>
                            <a:gd name="connsiteX3" fmla="*/ 5648325 w 7343775"/>
                            <a:gd name="connsiteY3" fmla="*/ 48466 h 324691"/>
                            <a:gd name="connsiteX4" fmla="*/ 7343775 w 7343775"/>
                            <a:gd name="connsiteY4" fmla="*/ 324691 h 324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43775" h="324691">
                              <a:moveTo>
                                <a:pt x="0" y="191341"/>
                              </a:moveTo>
                              <a:cubicBezTo>
                                <a:pt x="484187" y="90535"/>
                                <a:pt x="968375" y="-10271"/>
                                <a:pt x="1590675" y="841"/>
                              </a:cubicBezTo>
                              <a:cubicBezTo>
                                <a:pt x="2212975" y="11953"/>
                                <a:pt x="3057525" y="250079"/>
                                <a:pt x="3733800" y="258016"/>
                              </a:cubicBezTo>
                              <a:cubicBezTo>
                                <a:pt x="4410075" y="265953"/>
                                <a:pt x="5046663" y="37354"/>
                                <a:pt x="5648325" y="48466"/>
                              </a:cubicBezTo>
                              <a:cubicBezTo>
                                <a:pt x="6249987" y="59578"/>
                                <a:pt x="6796881" y="192134"/>
                                <a:pt x="7343775" y="324691"/>
                              </a:cubicBezTo>
                            </a:path>
                          </a:pathLst>
                        </a:cu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FE060" id="Freeform 3443" o:spid="_x0000_s1026" style="position:absolute;margin-left:472.15pt;margin-top:17.85pt;width:425.35pt;height:13.9pt;flip:y;z-index:25241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43775,32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" path="m,191341c484187,90535,968375,-10271,1590675,841v622300,11112,1466850,249238,2143125,257175c4410075,265953,5046663,37354,5648325,48466v601662,11112,1148556,143668,1695450,276225e" filled="f" strokecolor="black [3213]" strokeweight="1.5pt">
                <v:stroke dashstyle="dash"/>
                <v:path arrowok="t" o:connecttype="custom" o:connectlocs="0,103851;1170103,456;2746589,140040;4154916,26305;5402092,176228" o:connectangles="0,0,0,0,0"/>
                <w10:wrap anchorx="margin"/>
              </v:shape>
            </w:pict>
          </mc:Fallback>
        </mc:AlternateContent>
      </w:r>
      <w:r w:rsidR="00C6460D">
        <w:rPr>
          <w:rFonts w:eastAsia="Calibri" w:cs="Calibri"/>
          <w:noProof/>
          <w:color w:val="000000"/>
          <w:sz w:val="20"/>
          <w:szCs w:val="20"/>
          <w:lang w:eastAsia="en-GB"/>
        </w:rPr>
        <mc:AlternateContent>
          <mc:Choice Requires="wps">
            <w:drawing>
              <wp:anchor distT="0" distB="0" distL="114300" distR="114300" simplePos="0" relativeHeight="251054587" behindDoc="0" locked="0" layoutInCell="1" allowOverlap="1" wp14:anchorId="2857327D" wp14:editId="3438ACBE">
                <wp:simplePos x="0" y="0"/>
                <wp:positionH relativeFrom="column">
                  <wp:posOffset>11460007</wp:posOffset>
                </wp:positionH>
                <wp:positionV relativeFrom="paragraph">
                  <wp:posOffset>205105</wp:posOffset>
                </wp:positionV>
                <wp:extent cx="3089966" cy="3117850"/>
                <wp:effectExtent l="0" t="0" r="15240" b="13335"/>
                <wp:wrapNone/>
                <wp:docPr id="219" name="Rounded Rectangular Callout 219"/>
                <wp:cNvGraphicFramePr/>
                <a:graphic xmlns:a="http://schemas.openxmlformats.org/drawingml/2006/main">
                  <a:graphicData uri="http://schemas.microsoft.com/office/word/2010/wordprocessingShape">
                    <wps:wsp>
                      <wps:cNvSpPr/>
                      <wps:spPr>
                        <a:xfrm>
                          <a:off x="0" y="0"/>
                          <a:ext cx="3089966" cy="3117850"/>
                        </a:xfrm>
                        <a:prstGeom prst="roundRect">
                          <a:avLst>
                            <a:gd name="adj" fmla="val 4823"/>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76CE" w:rsidRPr="00935B4D" w:rsidRDefault="00EC76CE" w:rsidP="005239DF">
                            <w:pPr>
                              <w:jc w:val="center"/>
                              <w:rPr>
                                <w:rFonts w:ascii="Broadway" w:hAnsi="Broadway"/>
                                <w:color w:val="000000" w:themeColor="text1"/>
                                <w:spacing w:val="-4"/>
                                <w:sz w:val="20"/>
                              </w:rPr>
                            </w:pPr>
                            <w:r w:rsidRPr="00935B4D">
                              <w:rPr>
                                <w:rFonts w:ascii="Broadway" w:hAnsi="Broadway"/>
                                <w:color w:val="000000" w:themeColor="text1"/>
                                <w:spacing w:val="-4"/>
                                <w:sz w:val="20"/>
                              </w:rPr>
                              <w:t>Venous return:</w:t>
                            </w:r>
                          </w:p>
                          <w:p w:rsidR="00EC76CE" w:rsidRPr="00101BC3" w:rsidRDefault="00EC76CE" w:rsidP="005239DF">
                            <w:pPr>
                              <w:rPr>
                                <w:color w:val="000000" w:themeColor="text1"/>
                                <w:sz w:val="20"/>
                              </w:rPr>
                            </w:pPr>
                            <w:r w:rsidRPr="00101BC3">
                              <w:rPr>
                                <w:color w:val="000000" w:themeColor="text1"/>
                                <w:sz w:val="20"/>
                              </w:rPr>
                              <w:t>The rate at which blood returns to the heart</w:t>
                            </w:r>
                            <w:r>
                              <w:rPr>
                                <w:color w:val="000000" w:themeColor="text1"/>
                                <w:sz w:val="20"/>
                              </w:rPr>
                              <w:t>.</w:t>
                            </w:r>
                          </w:p>
                          <w:p w:rsidR="00EC76CE" w:rsidRPr="00101BC3" w:rsidRDefault="00EC76CE" w:rsidP="005239DF">
                            <w:pPr>
                              <w:rPr>
                                <w:color w:val="000000" w:themeColor="text1"/>
                                <w:sz w:val="12"/>
                              </w:rPr>
                            </w:pPr>
                          </w:p>
                          <w:p w:rsidR="00EC76CE" w:rsidRPr="00101BC3" w:rsidRDefault="00EC76CE" w:rsidP="005239DF">
                            <w:pPr>
                              <w:rPr>
                                <w:color w:val="000000" w:themeColor="text1"/>
                                <w:sz w:val="20"/>
                              </w:rPr>
                            </w:pPr>
                            <w:r w:rsidRPr="00101BC3">
                              <w:rPr>
                                <w:color w:val="000000" w:themeColor="text1"/>
                                <w:sz w:val="20"/>
                              </w:rPr>
                              <w:t>As intensity increases:</w:t>
                            </w:r>
                          </w:p>
                          <w:p w:rsidR="00EC76CE" w:rsidRPr="00935B4D" w:rsidRDefault="00EC76CE" w:rsidP="005239DF">
                            <w:pPr>
                              <w:rPr>
                                <w:color w:val="000000" w:themeColor="text1"/>
                                <w:spacing w:val="-1"/>
                                <w:sz w:val="20"/>
                              </w:rPr>
                            </w:pPr>
                            <w:r w:rsidRPr="00935B4D">
                              <w:rPr>
                                <w:color w:val="000000" w:themeColor="text1"/>
                                <w:spacing w:val="-1"/>
                                <w:sz w:val="20"/>
                              </w:rPr>
                              <w:t xml:space="preserve">Blood redistribution needs to be quicker otherwise cardiac output decreases. Exercise increases it through the </w:t>
                            </w:r>
                            <w:r w:rsidRPr="00935B4D">
                              <w:rPr>
                                <w:b/>
                                <w:color w:val="000000" w:themeColor="text1"/>
                                <w:spacing w:val="-1"/>
                                <w:sz w:val="20"/>
                              </w:rPr>
                              <w:t>muscle pump</w:t>
                            </w:r>
                            <w:r w:rsidRPr="00935B4D">
                              <w:rPr>
                                <w:color w:val="000000" w:themeColor="text1"/>
                                <w:spacing w:val="-1"/>
                                <w:sz w:val="20"/>
                              </w:rPr>
                              <w:t xml:space="preserve"> and </w:t>
                            </w:r>
                            <w:r w:rsidRPr="00935B4D">
                              <w:rPr>
                                <w:b/>
                                <w:color w:val="000000" w:themeColor="text1"/>
                                <w:spacing w:val="-1"/>
                                <w:sz w:val="20"/>
                              </w:rPr>
                              <w:t xml:space="preserve">respiratory pump </w:t>
                            </w:r>
                            <w:r w:rsidRPr="00935B4D">
                              <w:rPr>
                                <w:color w:val="000000" w:themeColor="text1"/>
                                <w:spacing w:val="-1"/>
                                <w:sz w:val="20"/>
                              </w:rPr>
                              <w:t xml:space="preserve">which force blood back to the heart. This process is also aided by </w:t>
                            </w:r>
                            <w:r w:rsidRPr="00935B4D">
                              <w:rPr>
                                <w:b/>
                                <w:color w:val="000000" w:themeColor="text1"/>
                                <w:spacing w:val="-1"/>
                                <w:sz w:val="20"/>
                              </w:rPr>
                              <w:t xml:space="preserve">pocket valves </w:t>
                            </w:r>
                            <w:r w:rsidRPr="00935B4D">
                              <w:rPr>
                                <w:color w:val="000000" w:themeColor="text1"/>
                                <w:spacing w:val="-1"/>
                                <w:sz w:val="20"/>
                              </w:rPr>
                              <w:t xml:space="preserve">in the veins, </w:t>
                            </w:r>
                            <w:r w:rsidRPr="00935B4D">
                              <w:rPr>
                                <w:b/>
                                <w:color w:val="000000" w:themeColor="text1"/>
                                <w:spacing w:val="-1"/>
                                <w:sz w:val="20"/>
                              </w:rPr>
                              <w:t xml:space="preserve">smooth muscle </w:t>
                            </w:r>
                            <w:r w:rsidRPr="00935B4D">
                              <w:rPr>
                                <w:color w:val="000000" w:themeColor="text1"/>
                                <w:spacing w:val="-1"/>
                                <w:sz w:val="20"/>
                              </w:rPr>
                              <w:t xml:space="preserve">in the walls of the blood vessels and </w:t>
                            </w:r>
                            <w:r w:rsidRPr="00935B4D">
                              <w:rPr>
                                <w:b/>
                                <w:color w:val="000000" w:themeColor="text1"/>
                                <w:spacing w:val="-1"/>
                                <w:sz w:val="20"/>
                              </w:rPr>
                              <w:t>gravity</w:t>
                            </w:r>
                            <w:r w:rsidRPr="00935B4D">
                              <w:rPr>
                                <w:color w:val="000000" w:themeColor="text1"/>
                                <w:spacing w:val="-1"/>
                                <w:sz w:val="20"/>
                              </w:rPr>
                              <w:t>.</w:t>
                            </w:r>
                            <w:r>
                              <w:rPr>
                                <w:color w:val="000000" w:themeColor="text1"/>
                                <w:spacing w:val="-1"/>
                                <w:sz w:val="20"/>
                              </w:rPr>
                              <w:t xml:space="preserve"> Venous return is quickest in the arteries and during </w:t>
                            </w:r>
                            <w:r w:rsidRPr="00CD37FD">
                              <w:rPr>
                                <w:b/>
                                <w:color w:val="000000" w:themeColor="text1"/>
                                <w:spacing w:val="-1"/>
                                <w:sz w:val="20"/>
                              </w:rPr>
                              <w:t>systole</w:t>
                            </w:r>
                            <w:r>
                              <w:rPr>
                                <w:color w:val="000000" w:themeColor="text1"/>
                                <w:spacing w:val="-1"/>
                                <w:sz w:val="20"/>
                              </w:rPr>
                              <w:t xml:space="preserve"> as systolic blood pressure is larger than diastolic.</w:t>
                            </w:r>
                          </w:p>
                          <w:p w:rsidR="00EC76CE" w:rsidRPr="00101BC3" w:rsidRDefault="00EC76CE" w:rsidP="005239DF">
                            <w:pPr>
                              <w:rPr>
                                <w:color w:val="000000" w:themeColor="text1"/>
                                <w:sz w:val="12"/>
                              </w:rPr>
                            </w:pPr>
                          </w:p>
                          <w:p w:rsidR="00EC76CE" w:rsidRPr="001C515D" w:rsidRDefault="00EC76CE" w:rsidP="005239DF">
                            <w:pPr>
                              <w:rPr>
                                <w:color w:val="000000" w:themeColor="text1"/>
                                <w:spacing w:val="-2"/>
                                <w:sz w:val="20"/>
                              </w:rPr>
                            </w:pPr>
                            <w:r w:rsidRPr="001C515D">
                              <w:rPr>
                                <w:color w:val="000000" w:themeColor="text1"/>
                                <w:spacing w:val="-2"/>
                                <w:sz w:val="20"/>
                              </w:rPr>
                              <w:t>During recovery the lower venous return results in a lower stroke volume. This is due to reduced stretching of the ventricles with a low venous return (</w:t>
                            </w:r>
                            <w:r w:rsidRPr="001C515D">
                              <w:rPr>
                                <w:b/>
                                <w:color w:val="000000" w:themeColor="text1"/>
                                <w:spacing w:val="-2"/>
                                <w:sz w:val="20"/>
                              </w:rPr>
                              <w:t>Frank-Starling law</w:t>
                            </w:r>
                            <w:r w:rsidRPr="001C515D">
                              <w:rPr>
                                <w:color w:val="000000" w:themeColor="text1"/>
                                <w:spacing w:val="-2"/>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857327D" id="Rounded Rectangular Callout 219" o:spid="_x0000_s1078" style="position:absolute;left:0;text-align:left;margin-left:902.35pt;margin-top:16.15pt;width:243.3pt;height:245.5pt;z-index:251054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" fillcolor="white [3212]" strokecolor="black [3213]">
                <v:textbox style="mso-fit-shape-to-text:t" inset="0,0,0,0">
                  <w:txbxContent>
                    <w:p w:rsidR="00EC76CE" w:rsidRPr="00935B4D" w:rsidRDefault="00EC76CE" w:rsidP="005239DF">
                      <w:pPr>
                        <w:jc w:val="center"/>
                        <w:rPr>
                          <w:rFonts w:ascii="Broadway" w:hAnsi="Broadway"/>
                          <w:color w:val="000000" w:themeColor="text1"/>
                          <w:spacing w:val="-4"/>
                          <w:sz w:val="20"/>
                        </w:rPr>
                      </w:pPr>
                      <w:r w:rsidRPr="00935B4D">
                        <w:rPr>
                          <w:rFonts w:ascii="Broadway" w:hAnsi="Broadway"/>
                          <w:color w:val="000000" w:themeColor="text1"/>
                          <w:spacing w:val="-4"/>
                          <w:sz w:val="20"/>
                        </w:rPr>
                        <w:t>Venous return:</w:t>
                      </w:r>
                    </w:p>
                    <w:p w:rsidR="00EC76CE" w:rsidRPr="00101BC3" w:rsidRDefault="00EC76CE" w:rsidP="005239DF">
                      <w:pPr>
                        <w:rPr>
                          <w:color w:val="000000" w:themeColor="text1"/>
                          <w:sz w:val="20"/>
                        </w:rPr>
                      </w:pPr>
                      <w:r w:rsidRPr="00101BC3">
                        <w:rPr>
                          <w:color w:val="000000" w:themeColor="text1"/>
                          <w:sz w:val="20"/>
                        </w:rPr>
                        <w:t>The rate at which blood returns to the heart</w:t>
                      </w:r>
                      <w:r>
                        <w:rPr>
                          <w:color w:val="000000" w:themeColor="text1"/>
                          <w:sz w:val="20"/>
                        </w:rPr>
                        <w:t>.</w:t>
                      </w:r>
                    </w:p>
                    <w:p w:rsidR="00EC76CE" w:rsidRPr="00101BC3" w:rsidRDefault="00EC76CE" w:rsidP="005239DF">
                      <w:pPr>
                        <w:rPr>
                          <w:color w:val="000000" w:themeColor="text1"/>
                          <w:sz w:val="12"/>
                        </w:rPr>
                      </w:pPr>
                    </w:p>
                    <w:p w:rsidR="00EC76CE" w:rsidRPr="00101BC3" w:rsidRDefault="00EC76CE" w:rsidP="005239DF">
                      <w:pPr>
                        <w:rPr>
                          <w:color w:val="000000" w:themeColor="text1"/>
                          <w:sz w:val="20"/>
                        </w:rPr>
                      </w:pPr>
                      <w:r w:rsidRPr="00101BC3">
                        <w:rPr>
                          <w:color w:val="000000" w:themeColor="text1"/>
                          <w:sz w:val="20"/>
                        </w:rPr>
                        <w:t>As intensity increases:</w:t>
                      </w:r>
                    </w:p>
                    <w:p w:rsidR="00EC76CE" w:rsidRPr="00935B4D" w:rsidRDefault="00EC76CE" w:rsidP="005239DF">
                      <w:pPr>
                        <w:rPr>
                          <w:color w:val="000000" w:themeColor="text1"/>
                          <w:spacing w:val="-1"/>
                          <w:sz w:val="20"/>
                        </w:rPr>
                      </w:pPr>
                      <w:r w:rsidRPr="00935B4D">
                        <w:rPr>
                          <w:color w:val="000000" w:themeColor="text1"/>
                          <w:spacing w:val="-1"/>
                          <w:sz w:val="20"/>
                        </w:rPr>
                        <w:t xml:space="preserve">Blood redistribution needs to be quicker otherwise cardiac output decreases. Exercise increases it through the </w:t>
                      </w:r>
                      <w:r w:rsidRPr="00935B4D">
                        <w:rPr>
                          <w:b/>
                          <w:color w:val="000000" w:themeColor="text1"/>
                          <w:spacing w:val="-1"/>
                          <w:sz w:val="20"/>
                        </w:rPr>
                        <w:t>muscle pump</w:t>
                      </w:r>
                      <w:r w:rsidRPr="00935B4D">
                        <w:rPr>
                          <w:color w:val="000000" w:themeColor="text1"/>
                          <w:spacing w:val="-1"/>
                          <w:sz w:val="20"/>
                        </w:rPr>
                        <w:t xml:space="preserve"> and </w:t>
                      </w:r>
                      <w:r w:rsidRPr="00935B4D">
                        <w:rPr>
                          <w:b/>
                          <w:color w:val="000000" w:themeColor="text1"/>
                          <w:spacing w:val="-1"/>
                          <w:sz w:val="20"/>
                        </w:rPr>
                        <w:t xml:space="preserve">respiratory pump </w:t>
                      </w:r>
                      <w:r w:rsidRPr="00935B4D">
                        <w:rPr>
                          <w:color w:val="000000" w:themeColor="text1"/>
                          <w:spacing w:val="-1"/>
                          <w:sz w:val="20"/>
                        </w:rPr>
                        <w:t xml:space="preserve">which force blood back to the heart. This process is also aided by </w:t>
                      </w:r>
                      <w:r w:rsidRPr="00935B4D">
                        <w:rPr>
                          <w:b/>
                          <w:color w:val="000000" w:themeColor="text1"/>
                          <w:spacing w:val="-1"/>
                          <w:sz w:val="20"/>
                        </w:rPr>
                        <w:t xml:space="preserve">pocket valves </w:t>
                      </w:r>
                      <w:r w:rsidRPr="00935B4D">
                        <w:rPr>
                          <w:color w:val="000000" w:themeColor="text1"/>
                          <w:spacing w:val="-1"/>
                          <w:sz w:val="20"/>
                        </w:rPr>
                        <w:t xml:space="preserve">in the veins, </w:t>
                      </w:r>
                      <w:r w:rsidRPr="00935B4D">
                        <w:rPr>
                          <w:b/>
                          <w:color w:val="000000" w:themeColor="text1"/>
                          <w:spacing w:val="-1"/>
                          <w:sz w:val="20"/>
                        </w:rPr>
                        <w:t xml:space="preserve">smooth muscle </w:t>
                      </w:r>
                      <w:r w:rsidRPr="00935B4D">
                        <w:rPr>
                          <w:color w:val="000000" w:themeColor="text1"/>
                          <w:spacing w:val="-1"/>
                          <w:sz w:val="20"/>
                        </w:rPr>
                        <w:t xml:space="preserve">in the walls of the blood vessels and </w:t>
                      </w:r>
                      <w:r w:rsidRPr="00935B4D">
                        <w:rPr>
                          <w:b/>
                          <w:color w:val="000000" w:themeColor="text1"/>
                          <w:spacing w:val="-1"/>
                          <w:sz w:val="20"/>
                        </w:rPr>
                        <w:t>gravity</w:t>
                      </w:r>
                      <w:r w:rsidRPr="00935B4D">
                        <w:rPr>
                          <w:color w:val="000000" w:themeColor="text1"/>
                          <w:spacing w:val="-1"/>
                          <w:sz w:val="20"/>
                        </w:rPr>
                        <w:t>.</w:t>
                      </w:r>
                      <w:r>
                        <w:rPr>
                          <w:color w:val="000000" w:themeColor="text1"/>
                          <w:spacing w:val="-1"/>
                          <w:sz w:val="20"/>
                        </w:rPr>
                        <w:t xml:space="preserve"> Venous return is quickest in the arteries and during </w:t>
                      </w:r>
                      <w:r w:rsidRPr="00CD37FD">
                        <w:rPr>
                          <w:b/>
                          <w:color w:val="000000" w:themeColor="text1"/>
                          <w:spacing w:val="-1"/>
                          <w:sz w:val="20"/>
                        </w:rPr>
                        <w:t>systole</w:t>
                      </w:r>
                      <w:r>
                        <w:rPr>
                          <w:color w:val="000000" w:themeColor="text1"/>
                          <w:spacing w:val="-1"/>
                          <w:sz w:val="20"/>
                        </w:rPr>
                        <w:t xml:space="preserve"> as systolic blood pressure is larger than diastolic.</w:t>
                      </w:r>
                    </w:p>
                    <w:p w:rsidR="00EC76CE" w:rsidRPr="00101BC3" w:rsidRDefault="00EC76CE" w:rsidP="005239DF">
                      <w:pPr>
                        <w:rPr>
                          <w:color w:val="000000" w:themeColor="text1"/>
                          <w:sz w:val="12"/>
                        </w:rPr>
                      </w:pPr>
                    </w:p>
                    <w:p w:rsidR="00EC76CE" w:rsidRPr="001C515D" w:rsidRDefault="00EC76CE" w:rsidP="005239DF">
                      <w:pPr>
                        <w:rPr>
                          <w:color w:val="000000" w:themeColor="text1"/>
                          <w:spacing w:val="-2"/>
                          <w:sz w:val="20"/>
                        </w:rPr>
                      </w:pPr>
                      <w:r w:rsidRPr="001C515D">
                        <w:rPr>
                          <w:color w:val="000000" w:themeColor="text1"/>
                          <w:spacing w:val="-2"/>
                          <w:sz w:val="20"/>
                        </w:rPr>
                        <w:t>During recovery the lower venous return results in a lower stroke volume. This is due to reduced stretching of the ventricles with a low venous return (</w:t>
                      </w:r>
                      <w:r w:rsidRPr="001C515D">
                        <w:rPr>
                          <w:b/>
                          <w:color w:val="000000" w:themeColor="text1"/>
                          <w:spacing w:val="-2"/>
                          <w:sz w:val="20"/>
                        </w:rPr>
                        <w:t>Frank-Starling law</w:t>
                      </w:r>
                      <w:r w:rsidRPr="001C515D">
                        <w:rPr>
                          <w:color w:val="000000" w:themeColor="text1"/>
                          <w:spacing w:val="-2"/>
                          <w:sz w:val="20"/>
                        </w:rPr>
                        <w:t>).</w:t>
                      </w:r>
                    </w:p>
                  </w:txbxContent>
                </v:textbox>
              </v:roundrect>
            </w:pict>
          </mc:Fallback>
        </mc:AlternateContent>
      </w:r>
      <w:r w:rsidR="00C6460D">
        <w:rPr>
          <w:noProof/>
          <w:lang w:eastAsia="en-GB"/>
        </w:rPr>
        <mc:AlternateContent>
          <mc:Choice Requires="wpg">
            <w:drawing>
              <wp:anchor distT="0" distB="0" distL="114300" distR="114300" simplePos="0" relativeHeight="252350976" behindDoc="0" locked="0" layoutInCell="1" allowOverlap="1" wp14:anchorId="6C8FC51C" wp14:editId="6289ADCB">
                <wp:simplePos x="0" y="0"/>
                <wp:positionH relativeFrom="column">
                  <wp:posOffset>2788920</wp:posOffset>
                </wp:positionH>
                <wp:positionV relativeFrom="paragraph">
                  <wp:posOffset>279400</wp:posOffset>
                </wp:positionV>
                <wp:extent cx="3071495" cy="2535555"/>
                <wp:effectExtent l="0" t="38100" r="90805" b="0"/>
                <wp:wrapNone/>
                <wp:docPr id="4" name="Group 4"/>
                <wp:cNvGraphicFramePr/>
                <a:graphic xmlns:a="http://schemas.openxmlformats.org/drawingml/2006/main">
                  <a:graphicData uri="http://schemas.microsoft.com/office/word/2010/wordprocessingGroup">
                    <wpg:wgp>
                      <wpg:cNvGrpSpPr/>
                      <wpg:grpSpPr>
                        <a:xfrm>
                          <a:off x="0" y="0"/>
                          <a:ext cx="3071495" cy="2535555"/>
                          <a:chOff x="-114" y="0"/>
                          <a:chExt cx="3423399" cy="2797306"/>
                        </a:xfrm>
                      </wpg:grpSpPr>
                      <wpg:grpSp>
                        <wpg:cNvPr id="545" name="Group 545"/>
                        <wpg:cNvGrpSpPr/>
                        <wpg:grpSpPr>
                          <a:xfrm>
                            <a:off x="-114" y="0"/>
                            <a:ext cx="3423399" cy="2797306"/>
                            <a:chOff x="-273920" y="0"/>
                            <a:chExt cx="6046388" cy="5790139"/>
                          </a:xfrm>
                        </wpg:grpSpPr>
                        <wpg:grpSp>
                          <wpg:cNvPr id="547" name="Group 547"/>
                          <wpg:cNvGrpSpPr>
                            <a:grpSpLocks/>
                          </wpg:cNvGrpSpPr>
                          <wpg:grpSpPr bwMode="auto">
                            <a:xfrm>
                              <a:off x="384493" y="0"/>
                              <a:ext cx="5387975" cy="5401945"/>
                              <a:chOff x="1421" y="1991"/>
                              <a:chExt cx="9405" cy="9861"/>
                            </a:xfrm>
                          </wpg:grpSpPr>
                          <wpg:grpSp>
                            <wpg:cNvPr id="551" name="Group 3"/>
                            <wpg:cNvGrpSpPr>
                              <a:grpSpLocks/>
                            </wpg:cNvGrpSpPr>
                            <wpg:grpSpPr bwMode="auto">
                              <a:xfrm>
                                <a:off x="1421" y="2276"/>
                                <a:ext cx="9120" cy="9120"/>
                                <a:chOff x="1421" y="1706"/>
                                <a:chExt cx="9120" cy="9120"/>
                              </a:xfrm>
                            </wpg:grpSpPr>
                            <wpg:grpSp>
                              <wpg:cNvPr id="564" name="Group 4"/>
                              <wpg:cNvGrpSpPr>
                                <a:grpSpLocks/>
                              </wpg:cNvGrpSpPr>
                              <wpg:grpSpPr bwMode="auto">
                                <a:xfrm>
                                  <a:off x="1421" y="1706"/>
                                  <a:ext cx="9120" cy="9120"/>
                                  <a:chOff x="1706" y="1706"/>
                                  <a:chExt cx="9120" cy="9120"/>
                                </a:xfrm>
                              </wpg:grpSpPr>
                              <wps:wsp>
                                <wps:cNvPr id="565" name="Line 5"/>
                                <wps:cNvCnPr>
                                  <a:cxnSpLocks noChangeShapeType="1"/>
                                </wps:cNvCnPr>
                                <wps:spPr bwMode="auto">
                                  <a:xfrm flipV="1">
                                    <a:off x="1082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6"/>
                                <wps:cNvCnPr>
                                  <a:cxnSpLocks noChangeShapeType="1"/>
                                </wps:cNvCnPr>
                                <wps:spPr bwMode="auto">
                                  <a:xfrm flipV="1">
                                    <a:off x="227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7"/>
                                <wps:cNvCnPr>
                                  <a:cxnSpLocks noChangeShapeType="1"/>
                                </wps:cNvCnPr>
                                <wps:spPr bwMode="auto">
                                  <a:xfrm flipV="1">
                                    <a:off x="284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8"/>
                                <wps:cNvCnPr>
                                  <a:cxnSpLocks noChangeShapeType="1"/>
                                </wps:cNvCnPr>
                                <wps:spPr bwMode="auto">
                                  <a:xfrm flipV="1">
                                    <a:off x="341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9"/>
                                <wps:cNvCnPr>
                                  <a:cxnSpLocks noChangeShapeType="1"/>
                                </wps:cNvCnPr>
                                <wps:spPr bwMode="auto">
                                  <a:xfrm flipV="1">
                                    <a:off x="398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0"/>
                                <wps:cNvCnPr>
                                  <a:cxnSpLocks noChangeShapeType="1"/>
                                </wps:cNvCnPr>
                                <wps:spPr bwMode="auto">
                                  <a:xfrm flipV="1">
                                    <a:off x="455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11"/>
                                <wps:cNvCnPr>
                                  <a:cxnSpLocks noChangeShapeType="1"/>
                                </wps:cNvCnPr>
                                <wps:spPr bwMode="auto">
                                  <a:xfrm flipV="1">
                                    <a:off x="512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12"/>
                                <wps:cNvCnPr>
                                  <a:cxnSpLocks noChangeShapeType="1"/>
                                </wps:cNvCnPr>
                                <wps:spPr bwMode="auto">
                                  <a:xfrm flipV="1">
                                    <a:off x="569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3"/>
                                <wps:cNvCnPr>
                                  <a:cxnSpLocks noChangeShapeType="1"/>
                                </wps:cNvCnPr>
                                <wps:spPr bwMode="auto">
                                  <a:xfrm flipV="1">
                                    <a:off x="626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4"/>
                                <wps:cNvCnPr>
                                  <a:cxnSpLocks noChangeShapeType="1"/>
                                </wps:cNvCnPr>
                                <wps:spPr bwMode="auto">
                                  <a:xfrm flipV="1">
                                    <a:off x="683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5"/>
                                <wps:cNvCnPr>
                                  <a:cxnSpLocks noChangeShapeType="1"/>
                                </wps:cNvCnPr>
                                <wps:spPr bwMode="auto">
                                  <a:xfrm flipV="1">
                                    <a:off x="740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16"/>
                                <wps:cNvCnPr>
                                  <a:cxnSpLocks noChangeShapeType="1"/>
                                </wps:cNvCnPr>
                                <wps:spPr bwMode="auto">
                                  <a:xfrm flipV="1">
                                    <a:off x="797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17"/>
                                <wps:cNvCnPr>
                                  <a:cxnSpLocks noChangeShapeType="1"/>
                                </wps:cNvCnPr>
                                <wps:spPr bwMode="auto">
                                  <a:xfrm flipV="1">
                                    <a:off x="854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18"/>
                                <wps:cNvCnPr>
                                  <a:cxnSpLocks noChangeShapeType="1"/>
                                </wps:cNvCnPr>
                                <wps:spPr bwMode="auto">
                                  <a:xfrm flipV="1">
                                    <a:off x="911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Line 19"/>
                                <wps:cNvCnPr>
                                  <a:cxnSpLocks noChangeShapeType="1"/>
                                </wps:cNvCnPr>
                                <wps:spPr bwMode="auto">
                                  <a:xfrm flipV="1">
                                    <a:off x="968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Line 20"/>
                                <wps:cNvCnPr>
                                  <a:cxnSpLocks noChangeShapeType="1"/>
                                </wps:cNvCnPr>
                                <wps:spPr bwMode="auto">
                                  <a:xfrm flipV="1">
                                    <a:off x="1025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Line 21"/>
                                <wps:cNvCnPr>
                                  <a:cxnSpLocks noChangeShapeType="1"/>
                                </wps:cNvCnPr>
                                <wps:spPr bwMode="auto">
                                  <a:xfrm flipV="1">
                                    <a:off x="1706" y="1706"/>
                                    <a:ext cx="0" cy="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75" name="Group 22"/>
                              <wpg:cNvGrpSpPr>
                                <a:grpSpLocks/>
                              </wpg:cNvGrpSpPr>
                              <wpg:grpSpPr bwMode="auto">
                                <a:xfrm>
                                  <a:off x="1421" y="1706"/>
                                  <a:ext cx="9120" cy="9120"/>
                                  <a:chOff x="1706" y="1706"/>
                                  <a:chExt cx="9120" cy="9120"/>
                                </a:xfrm>
                              </wpg:grpSpPr>
                              <wps:wsp>
                                <wps:cNvPr id="776" name="Line 23"/>
                                <wps:cNvCnPr>
                                  <a:cxnSpLocks noChangeShapeType="1"/>
                                </wps:cNvCnPr>
                                <wps:spPr bwMode="auto">
                                  <a:xfrm>
                                    <a:off x="1706" y="797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Line 24"/>
                                <wps:cNvCnPr>
                                  <a:cxnSpLocks noChangeShapeType="1"/>
                                </wps:cNvCnPr>
                                <wps:spPr bwMode="auto">
                                  <a:xfrm>
                                    <a:off x="1706" y="854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25"/>
                                <wps:cNvCnPr>
                                  <a:cxnSpLocks noChangeShapeType="1"/>
                                </wps:cNvCnPr>
                                <wps:spPr bwMode="auto">
                                  <a:xfrm>
                                    <a:off x="1706" y="740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26"/>
                                <wps:cNvCnPr>
                                  <a:cxnSpLocks noChangeShapeType="1"/>
                                </wps:cNvCnPr>
                                <wps:spPr bwMode="auto">
                                  <a:xfrm>
                                    <a:off x="1706" y="626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27"/>
                                <wps:cNvCnPr>
                                  <a:cxnSpLocks noChangeShapeType="1"/>
                                </wps:cNvCnPr>
                                <wps:spPr bwMode="auto">
                                  <a:xfrm>
                                    <a:off x="1706" y="683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28"/>
                                <wps:cNvCnPr>
                                  <a:cxnSpLocks noChangeShapeType="1"/>
                                </wps:cNvCnPr>
                                <wps:spPr bwMode="auto">
                                  <a:xfrm>
                                    <a:off x="1706" y="569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29"/>
                                <wps:cNvCnPr>
                                  <a:cxnSpLocks noChangeShapeType="1"/>
                                </wps:cNvCnPr>
                                <wps:spPr bwMode="auto">
                                  <a:xfrm>
                                    <a:off x="1706" y="455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30"/>
                                <wps:cNvCnPr>
                                  <a:cxnSpLocks noChangeShapeType="1"/>
                                </wps:cNvCnPr>
                                <wps:spPr bwMode="auto">
                                  <a:xfrm>
                                    <a:off x="1706" y="512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31"/>
                                <wps:cNvCnPr>
                                  <a:cxnSpLocks noChangeShapeType="1"/>
                                </wps:cNvCnPr>
                                <wps:spPr bwMode="auto">
                                  <a:xfrm>
                                    <a:off x="1706" y="398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32"/>
                                <wps:cNvCnPr>
                                  <a:cxnSpLocks noChangeShapeType="1"/>
                                </wps:cNvCnPr>
                                <wps:spPr bwMode="auto">
                                  <a:xfrm>
                                    <a:off x="1706" y="284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33"/>
                                <wps:cNvCnPr>
                                  <a:cxnSpLocks noChangeShapeType="1"/>
                                </wps:cNvCnPr>
                                <wps:spPr bwMode="auto">
                                  <a:xfrm>
                                    <a:off x="1706" y="341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34"/>
                                <wps:cNvCnPr>
                                  <a:cxnSpLocks noChangeShapeType="1"/>
                                </wps:cNvCnPr>
                                <wps:spPr bwMode="auto">
                                  <a:xfrm>
                                    <a:off x="1706" y="227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Line 35"/>
                                <wps:cNvCnPr>
                                  <a:cxnSpLocks noChangeShapeType="1"/>
                                </wps:cNvCnPr>
                                <wps:spPr bwMode="auto">
                                  <a:xfrm>
                                    <a:off x="1706" y="1025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36"/>
                                <wps:cNvCnPr>
                                  <a:cxnSpLocks noChangeShapeType="1"/>
                                </wps:cNvCnPr>
                                <wps:spPr bwMode="auto">
                                  <a:xfrm>
                                    <a:off x="1706" y="968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Line 37"/>
                                <wps:cNvCnPr>
                                  <a:cxnSpLocks noChangeShapeType="1"/>
                                </wps:cNvCnPr>
                                <wps:spPr bwMode="auto">
                                  <a:xfrm>
                                    <a:off x="1706" y="911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38"/>
                                <wps:cNvCnPr>
                                  <a:cxnSpLocks noChangeShapeType="1"/>
                                </wps:cNvCnPr>
                                <wps:spPr bwMode="auto">
                                  <a:xfrm>
                                    <a:off x="1706" y="1082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Line 39"/>
                                <wps:cNvCnPr>
                                  <a:cxnSpLocks noChangeShapeType="1"/>
                                </wps:cNvCnPr>
                                <wps:spPr bwMode="auto">
                                  <a:xfrm>
                                    <a:off x="1706" y="1706"/>
                                    <a:ext cx="9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98" name="Group 40"/>
                              <wpg:cNvGrpSpPr>
                                <a:grpSpLocks/>
                              </wpg:cNvGrpSpPr>
                              <wpg:grpSpPr bwMode="auto">
                                <a:xfrm>
                                  <a:off x="1421" y="1820"/>
                                  <a:ext cx="9120" cy="8892"/>
                                  <a:chOff x="1706" y="1820"/>
                                  <a:chExt cx="9120" cy="8892"/>
                                </a:xfrm>
                              </wpg:grpSpPr>
                              <wps:wsp>
                                <wps:cNvPr id="799" name="Line 41"/>
                                <wps:cNvCnPr>
                                  <a:cxnSpLocks noChangeShapeType="1"/>
                                </wps:cNvCnPr>
                                <wps:spPr bwMode="auto">
                                  <a:xfrm>
                                    <a:off x="1706" y="786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1" name="Line 42"/>
                                <wps:cNvCnPr>
                                  <a:cxnSpLocks noChangeShapeType="1"/>
                                </wps:cNvCnPr>
                                <wps:spPr bwMode="auto">
                                  <a:xfrm>
                                    <a:off x="1706" y="843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2" name="Line 43"/>
                                <wps:cNvCnPr>
                                  <a:cxnSpLocks noChangeShapeType="1"/>
                                </wps:cNvCnPr>
                                <wps:spPr bwMode="auto">
                                  <a:xfrm>
                                    <a:off x="1706" y="729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4" name="Line 44"/>
                                <wps:cNvCnPr>
                                  <a:cxnSpLocks noChangeShapeType="1"/>
                                </wps:cNvCnPr>
                                <wps:spPr bwMode="auto">
                                  <a:xfrm>
                                    <a:off x="1706" y="615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5" name="Line 45"/>
                                <wps:cNvCnPr>
                                  <a:cxnSpLocks noChangeShapeType="1"/>
                                </wps:cNvCnPr>
                                <wps:spPr bwMode="auto">
                                  <a:xfrm>
                                    <a:off x="1706" y="672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6" name="Line 46"/>
                                <wps:cNvCnPr>
                                  <a:cxnSpLocks noChangeShapeType="1"/>
                                </wps:cNvCnPr>
                                <wps:spPr bwMode="auto">
                                  <a:xfrm>
                                    <a:off x="1706" y="558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7" name="Line 47"/>
                                <wps:cNvCnPr>
                                  <a:cxnSpLocks noChangeShapeType="1"/>
                                </wps:cNvCnPr>
                                <wps:spPr bwMode="auto">
                                  <a:xfrm>
                                    <a:off x="1706" y="444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8" name="Line 48"/>
                                <wps:cNvCnPr>
                                  <a:cxnSpLocks noChangeShapeType="1"/>
                                </wps:cNvCnPr>
                                <wps:spPr bwMode="auto">
                                  <a:xfrm>
                                    <a:off x="1706" y="501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9" name="Line 49"/>
                                <wps:cNvCnPr>
                                  <a:cxnSpLocks noChangeShapeType="1"/>
                                </wps:cNvCnPr>
                                <wps:spPr bwMode="auto">
                                  <a:xfrm>
                                    <a:off x="1706" y="387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2" name="Line 50"/>
                                <wps:cNvCnPr>
                                  <a:cxnSpLocks noChangeShapeType="1"/>
                                </wps:cNvCnPr>
                                <wps:spPr bwMode="auto">
                                  <a:xfrm>
                                    <a:off x="1706" y="273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4" name="Line 51"/>
                                <wps:cNvCnPr>
                                  <a:cxnSpLocks noChangeShapeType="1"/>
                                </wps:cNvCnPr>
                                <wps:spPr bwMode="auto">
                                  <a:xfrm>
                                    <a:off x="1706" y="330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6" name="Line 52"/>
                                <wps:cNvCnPr>
                                  <a:cxnSpLocks noChangeShapeType="1"/>
                                </wps:cNvCnPr>
                                <wps:spPr bwMode="auto">
                                  <a:xfrm>
                                    <a:off x="1706" y="216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7" name="Line 53"/>
                                <wps:cNvCnPr>
                                  <a:cxnSpLocks noChangeShapeType="1"/>
                                </wps:cNvCnPr>
                                <wps:spPr bwMode="auto">
                                  <a:xfrm>
                                    <a:off x="1706" y="1014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78" name="Line 54"/>
                                <wps:cNvCnPr>
                                  <a:cxnSpLocks noChangeShapeType="1"/>
                                </wps:cNvCnPr>
                                <wps:spPr bwMode="auto">
                                  <a:xfrm>
                                    <a:off x="1706" y="957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2" name="Line 55"/>
                                <wps:cNvCnPr>
                                  <a:cxnSpLocks noChangeShapeType="1"/>
                                </wps:cNvCnPr>
                                <wps:spPr bwMode="auto">
                                  <a:xfrm>
                                    <a:off x="1706" y="900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3" name="Line 56"/>
                                <wps:cNvCnPr>
                                  <a:cxnSpLocks noChangeShapeType="1"/>
                                </wps:cNvCnPr>
                                <wps:spPr bwMode="auto">
                                  <a:xfrm>
                                    <a:off x="1706" y="10712"/>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6" name="Line 57"/>
                                <wps:cNvCnPr>
                                  <a:cxnSpLocks noChangeShapeType="1"/>
                                </wps:cNvCnPr>
                                <wps:spPr bwMode="auto">
                                  <a:xfrm>
                                    <a:off x="1706" y="774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7" name="Line 58"/>
                                <wps:cNvCnPr>
                                  <a:cxnSpLocks noChangeShapeType="1"/>
                                </wps:cNvCnPr>
                                <wps:spPr bwMode="auto">
                                  <a:xfrm>
                                    <a:off x="1706" y="831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8" name="Line 59"/>
                                <wps:cNvCnPr>
                                  <a:cxnSpLocks noChangeShapeType="1"/>
                                </wps:cNvCnPr>
                                <wps:spPr bwMode="auto">
                                  <a:xfrm>
                                    <a:off x="1706" y="717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9" name="Line 60"/>
                                <wps:cNvCnPr>
                                  <a:cxnSpLocks noChangeShapeType="1"/>
                                </wps:cNvCnPr>
                                <wps:spPr bwMode="auto">
                                  <a:xfrm>
                                    <a:off x="1706" y="603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2" name="Line 61"/>
                                <wps:cNvCnPr>
                                  <a:cxnSpLocks noChangeShapeType="1"/>
                                </wps:cNvCnPr>
                                <wps:spPr bwMode="auto">
                                  <a:xfrm>
                                    <a:off x="1706" y="660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3" name="Line 62"/>
                                <wps:cNvCnPr>
                                  <a:cxnSpLocks noChangeShapeType="1"/>
                                </wps:cNvCnPr>
                                <wps:spPr bwMode="auto">
                                  <a:xfrm>
                                    <a:off x="1706" y="546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4" name="Line 63"/>
                                <wps:cNvCnPr>
                                  <a:cxnSpLocks noChangeShapeType="1"/>
                                </wps:cNvCnPr>
                                <wps:spPr bwMode="auto">
                                  <a:xfrm>
                                    <a:off x="1706" y="432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5" name="Line 64"/>
                                <wps:cNvCnPr>
                                  <a:cxnSpLocks noChangeShapeType="1"/>
                                </wps:cNvCnPr>
                                <wps:spPr bwMode="auto">
                                  <a:xfrm>
                                    <a:off x="1706" y="489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6" name="Line 65"/>
                                <wps:cNvCnPr>
                                  <a:cxnSpLocks noChangeShapeType="1"/>
                                </wps:cNvCnPr>
                                <wps:spPr bwMode="auto">
                                  <a:xfrm>
                                    <a:off x="1706" y="375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2" name="Line 66"/>
                                <wps:cNvCnPr>
                                  <a:cxnSpLocks noChangeShapeType="1"/>
                                </wps:cNvCnPr>
                                <wps:spPr bwMode="auto">
                                  <a:xfrm>
                                    <a:off x="1706" y="261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3" name="Line 67"/>
                                <wps:cNvCnPr>
                                  <a:cxnSpLocks noChangeShapeType="1"/>
                                </wps:cNvCnPr>
                                <wps:spPr bwMode="auto">
                                  <a:xfrm>
                                    <a:off x="1706" y="318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7" name="Line 68"/>
                                <wps:cNvCnPr>
                                  <a:cxnSpLocks noChangeShapeType="1"/>
                                </wps:cNvCnPr>
                                <wps:spPr bwMode="auto">
                                  <a:xfrm>
                                    <a:off x="1706" y="204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4" name="Line 69"/>
                                <wps:cNvCnPr>
                                  <a:cxnSpLocks noChangeShapeType="1"/>
                                </wps:cNvCnPr>
                                <wps:spPr bwMode="auto">
                                  <a:xfrm>
                                    <a:off x="1706" y="1002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2" name="Line 70"/>
                                <wps:cNvCnPr>
                                  <a:cxnSpLocks noChangeShapeType="1"/>
                                </wps:cNvCnPr>
                                <wps:spPr bwMode="auto">
                                  <a:xfrm>
                                    <a:off x="1706" y="945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4" name="Line 71"/>
                                <wps:cNvCnPr>
                                  <a:cxnSpLocks noChangeShapeType="1"/>
                                </wps:cNvCnPr>
                                <wps:spPr bwMode="auto">
                                  <a:xfrm>
                                    <a:off x="1706" y="888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5" name="Line 72"/>
                                <wps:cNvCnPr>
                                  <a:cxnSpLocks noChangeShapeType="1"/>
                                </wps:cNvCnPr>
                                <wps:spPr bwMode="auto">
                                  <a:xfrm>
                                    <a:off x="1706" y="10598"/>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6" name="Line 73"/>
                                <wps:cNvCnPr>
                                  <a:cxnSpLocks noChangeShapeType="1"/>
                                </wps:cNvCnPr>
                                <wps:spPr bwMode="auto">
                                  <a:xfrm>
                                    <a:off x="1706" y="763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7" name="Line 74"/>
                                <wps:cNvCnPr>
                                  <a:cxnSpLocks noChangeShapeType="1"/>
                                </wps:cNvCnPr>
                                <wps:spPr bwMode="auto">
                                  <a:xfrm>
                                    <a:off x="1706" y="820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8" name="Line 75"/>
                                <wps:cNvCnPr>
                                  <a:cxnSpLocks noChangeShapeType="1"/>
                                </wps:cNvCnPr>
                                <wps:spPr bwMode="auto">
                                  <a:xfrm>
                                    <a:off x="1706" y="706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9" name="Line 76"/>
                                <wps:cNvCnPr>
                                  <a:cxnSpLocks noChangeShapeType="1"/>
                                </wps:cNvCnPr>
                                <wps:spPr bwMode="auto">
                                  <a:xfrm>
                                    <a:off x="1706" y="592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0" name="Line 77"/>
                                <wps:cNvCnPr>
                                  <a:cxnSpLocks noChangeShapeType="1"/>
                                </wps:cNvCnPr>
                                <wps:spPr bwMode="auto">
                                  <a:xfrm>
                                    <a:off x="1706" y="649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1" name="Line 78"/>
                                <wps:cNvCnPr>
                                  <a:cxnSpLocks noChangeShapeType="1"/>
                                </wps:cNvCnPr>
                                <wps:spPr bwMode="auto">
                                  <a:xfrm>
                                    <a:off x="1706" y="535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4" name="Line 79"/>
                                <wps:cNvCnPr>
                                  <a:cxnSpLocks noChangeShapeType="1"/>
                                </wps:cNvCnPr>
                                <wps:spPr bwMode="auto">
                                  <a:xfrm>
                                    <a:off x="1706" y="421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5" name="Line 80"/>
                                <wps:cNvCnPr>
                                  <a:cxnSpLocks noChangeShapeType="1"/>
                                </wps:cNvCnPr>
                                <wps:spPr bwMode="auto">
                                  <a:xfrm>
                                    <a:off x="1706" y="478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6" name="Line 81"/>
                                <wps:cNvCnPr>
                                  <a:cxnSpLocks noChangeShapeType="1"/>
                                </wps:cNvCnPr>
                                <wps:spPr bwMode="auto">
                                  <a:xfrm>
                                    <a:off x="1706" y="364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7" name="Line 82"/>
                                <wps:cNvCnPr>
                                  <a:cxnSpLocks noChangeShapeType="1"/>
                                </wps:cNvCnPr>
                                <wps:spPr bwMode="auto">
                                  <a:xfrm>
                                    <a:off x="1706" y="250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8" name="Line 83"/>
                                <wps:cNvCnPr>
                                  <a:cxnSpLocks noChangeShapeType="1"/>
                                </wps:cNvCnPr>
                                <wps:spPr bwMode="auto">
                                  <a:xfrm>
                                    <a:off x="1706" y="307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9" name="Line 84"/>
                                <wps:cNvCnPr>
                                  <a:cxnSpLocks noChangeShapeType="1"/>
                                </wps:cNvCnPr>
                                <wps:spPr bwMode="auto">
                                  <a:xfrm>
                                    <a:off x="1706" y="193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0" name="Line 85"/>
                                <wps:cNvCnPr>
                                  <a:cxnSpLocks noChangeShapeType="1"/>
                                </wps:cNvCnPr>
                                <wps:spPr bwMode="auto">
                                  <a:xfrm>
                                    <a:off x="1706" y="991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1" name="Line 86"/>
                                <wps:cNvCnPr>
                                  <a:cxnSpLocks noChangeShapeType="1"/>
                                </wps:cNvCnPr>
                                <wps:spPr bwMode="auto">
                                  <a:xfrm>
                                    <a:off x="1706" y="934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2" name="Line 87"/>
                                <wps:cNvCnPr>
                                  <a:cxnSpLocks noChangeShapeType="1"/>
                                </wps:cNvCnPr>
                                <wps:spPr bwMode="auto">
                                  <a:xfrm>
                                    <a:off x="1706" y="877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3" name="Line 88"/>
                                <wps:cNvCnPr>
                                  <a:cxnSpLocks noChangeShapeType="1"/>
                                </wps:cNvCnPr>
                                <wps:spPr bwMode="auto">
                                  <a:xfrm>
                                    <a:off x="1706" y="10484"/>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4" name="Line 89"/>
                                <wps:cNvCnPr>
                                  <a:cxnSpLocks noChangeShapeType="1"/>
                                </wps:cNvCnPr>
                                <wps:spPr bwMode="auto">
                                  <a:xfrm>
                                    <a:off x="1706" y="752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5" name="Line 90"/>
                                <wps:cNvCnPr>
                                  <a:cxnSpLocks noChangeShapeType="1"/>
                                </wps:cNvCnPr>
                                <wps:spPr bwMode="auto">
                                  <a:xfrm>
                                    <a:off x="1706" y="809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6" name="Line 91"/>
                                <wps:cNvCnPr>
                                  <a:cxnSpLocks noChangeShapeType="1"/>
                                </wps:cNvCnPr>
                                <wps:spPr bwMode="auto">
                                  <a:xfrm>
                                    <a:off x="1706" y="695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7" name="Line 92"/>
                                <wps:cNvCnPr>
                                  <a:cxnSpLocks noChangeShapeType="1"/>
                                </wps:cNvCnPr>
                                <wps:spPr bwMode="auto">
                                  <a:xfrm>
                                    <a:off x="1706" y="581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8" name="Line 93"/>
                                <wps:cNvCnPr>
                                  <a:cxnSpLocks noChangeShapeType="1"/>
                                </wps:cNvCnPr>
                                <wps:spPr bwMode="auto">
                                  <a:xfrm>
                                    <a:off x="1706" y="638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9" name="Line 94"/>
                                <wps:cNvCnPr>
                                  <a:cxnSpLocks noChangeShapeType="1"/>
                                </wps:cNvCnPr>
                                <wps:spPr bwMode="auto">
                                  <a:xfrm>
                                    <a:off x="1706" y="524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0" name="Line 95"/>
                                <wps:cNvCnPr>
                                  <a:cxnSpLocks noChangeShapeType="1"/>
                                </wps:cNvCnPr>
                                <wps:spPr bwMode="auto">
                                  <a:xfrm>
                                    <a:off x="1706" y="410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1" name="Line 96"/>
                                <wps:cNvCnPr>
                                  <a:cxnSpLocks noChangeShapeType="1"/>
                                </wps:cNvCnPr>
                                <wps:spPr bwMode="auto">
                                  <a:xfrm>
                                    <a:off x="1706" y="467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2" name="Line 97"/>
                                <wps:cNvCnPr>
                                  <a:cxnSpLocks noChangeShapeType="1"/>
                                </wps:cNvCnPr>
                                <wps:spPr bwMode="auto">
                                  <a:xfrm>
                                    <a:off x="1706" y="353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4" name="Line 98"/>
                                <wps:cNvCnPr>
                                  <a:cxnSpLocks noChangeShapeType="1"/>
                                </wps:cNvCnPr>
                                <wps:spPr bwMode="auto">
                                  <a:xfrm>
                                    <a:off x="1706" y="239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5" name="Line 99"/>
                                <wps:cNvCnPr>
                                  <a:cxnSpLocks noChangeShapeType="1"/>
                                </wps:cNvCnPr>
                                <wps:spPr bwMode="auto">
                                  <a:xfrm>
                                    <a:off x="1706" y="296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8" name="Line 100"/>
                                <wps:cNvCnPr>
                                  <a:cxnSpLocks noChangeShapeType="1"/>
                                </wps:cNvCnPr>
                                <wps:spPr bwMode="auto">
                                  <a:xfrm>
                                    <a:off x="1706" y="182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2" name="Line 101"/>
                                <wps:cNvCnPr>
                                  <a:cxnSpLocks noChangeShapeType="1"/>
                                </wps:cNvCnPr>
                                <wps:spPr bwMode="auto">
                                  <a:xfrm>
                                    <a:off x="1706" y="980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5" name="Line 102"/>
                                <wps:cNvCnPr>
                                  <a:cxnSpLocks noChangeShapeType="1"/>
                                </wps:cNvCnPr>
                                <wps:spPr bwMode="auto">
                                  <a:xfrm>
                                    <a:off x="1706" y="923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54" name="Line 103"/>
                                <wps:cNvCnPr>
                                  <a:cxnSpLocks noChangeShapeType="1"/>
                                </wps:cNvCnPr>
                                <wps:spPr bwMode="auto">
                                  <a:xfrm>
                                    <a:off x="1706" y="866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0" name="Line 104"/>
                                <wps:cNvCnPr>
                                  <a:cxnSpLocks noChangeShapeType="1"/>
                                </wps:cNvCnPr>
                                <wps:spPr bwMode="auto">
                                  <a:xfrm>
                                    <a:off x="1706" y="10370"/>
                                    <a:ext cx="91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162" name="Group 105"/>
                              <wpg:cNvGrpSpPr>
                                <a:grpSpLocks/>
                              </wpg:cNvGrpSpPr>
                              <wpg:grpSpPr bwMode="auto">
                                <a:xfrm>
                                  <a:off x="1535" y="1706"/>
                                  <a:ext cx="8892" cy="9120"/>
                                  <a:chOff x="1820" y="1706"/>
                                  <a:chExt cx="8892" cy="9120"/>
                                </a:xfrm>
                              </wpg:grpSpPr>
                              <wps:wsp>
                                <wps:cNvPr id="3167" name="Line 106"/>
                                <wps:cNvCnPr>
                                  <a:cxnSpLocks noChangeShapeType="1"/>
                                </wps:cNvCnPr>
                                <wps:spPr bwMode="auto">
                                  <a:xfrm flipV="1">
                                    <a:off x="239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8" name="Line 107"/>
                                <wps:cNvCnPr>
                                  <a:cxnSpLocks noChangeShapeType="1"/>
                                </wps:cNvCnPr>
                                <wps:spPr bwMode="auto">
                                  <a:xfrm flipV="1">
                                    <a:off x="296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9" name="Line 108"/>
                                <wps:cNvCnPr>
                                  <a:cxnSpLocks noChangeShapeType="1"/>
                                </wps:cNvCnPr>
                                <wps:spPr bwMode="auto">
                                  <a:xfrm flipV="1">
                                    <a:off x="353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0" name="Line 109"/>
                                <wps:cNvCnPr>
                                  <a:cxnSpLocks noChangeShapeType="1"/>
                                </wps:cNvCnPr>
                                <wps:spPr bwMode="auto">
                                  <a:xfrm flipV="1">
                                    <a:off x="410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1" name="Line 110"/>
                                <wps:cNvCnPr>
                                  <a:cxnSpLocks noChangeShapeType="1"/>
                                </wps:cNvCnPr>
                                <wps:spPr bwMode="auto">
                                  <a:xfrm flipV="1">
                                    <a:off x="467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3" name="Line 111"/>
                                <wps:cNvCnPr>
                                  <a:cxnSpLocks noChangeShapeType="1"/>
                                </wps:cNvCnPr>
                                <wps:spPr bwMode="auto">
                                  <a:xfrm flipV="1">
                                    <a:off x="524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97" name="Line 112"/>
                                <wps:cNvCnPr>
                                  <a:cxnSpLocks noChangeShapeType="1"/>
                                </wps:cNvCnPr>
                                <wps:spPr bwMode="auto">
                                  <a:xfrm flipV="1">
                                    <a:off x="581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22" name="Line 113"/>
                                <wps:cNvCnPr>
                                  <a:cxnSpLocks noChangeShapeType="1"/>
                                </wps:cNvCnPr>
                                <wps:spPr bwMode="auto">
                                  <a:xfrm flipV="1">
                                    <a:off x="638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46" name="Line 114"/>
                                <wps:cNvCnPr>
                                  <a:cxnSpLocks noChangeShapeType="1"/>
                                </wps:cNvCnPr>
                                <wps:spPr bwMode="auto">
                                  <a:xfrm flipV="1">
                                    <a:off x="695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48" name="Line 115"/>
                                <wps:cNvCnPr>
                                  <a:cxnSpLocks noChangeShapeType="1"/>
                                </wps:cNvCnPr>
                                <wps:spPr bwMode="auto">
                                  <a:xfrm flipV="1">
                                    <a:off x="752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49" name="Line 116"/>
                                <wps:cNvCnPr>
                                  <a:cxnSpLocks noChangeShapeType="1"/>
                                </wps:cNvCnPr>
                                <wps:spPr bwMode="auto">
                                  <a:xfrm flipV="1">
                                    <a:off x="809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58" name="Line 117"/>
                                <wps:cNvCnPr>
                                  <a:cxnSpLocks noChangeShapeType="1"/>
                                </wps:cNvCnPr>
                                <wps:spPr bwMode="auto">
                                  <a:xfrm flipV="1">
                                    <a:off x="866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59" name="Line 118"/>
                                <wps:cNvCnPr>
                                  <a:cxnSpLocks noChangeShapeType="1"/>
                                </wps:cNvCnPr>
                                <wps:spPr bwMode="auto">
                                  <a:xfrm flipV="1">
                                    <a:off x="923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0" name="Line 119"/>
                                <wps:cNvCnPr>
                                  <a:cxnSpLocks noChangeShapeType="1"/>
                                </wps:cNvCnPr>
                                <wps:spPr bwMode="auto">
                                  <a:xfrm flipV="1">
                                    <a:off x="980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1" name="Line 120"/>
                                <wps:cNvCnPr>
                                  <a:cxnSpLocks noChangeShapeType="1"/>
                                </wps:cNvCnPr>
                                <wps:spPr bwMode="auto">
                                  <a:xfrm flipV="1">
                                    <a:off x="1037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2" name="Line 121"/>
                                <wps:cNvCnPr>
                                  <a:cxnSpLocks noChangeShapeType="1"/>
                                </wps:cNvCnPr>
                                <wps:spPr bwMode="auto">
                                  <a:xfrm flipV="1">
                                    <a:off x="1820"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3" name="Line 122"/>
                                <wps:cNvCnPr>
                                  <a:cxnSpLocks noChangeShapeType="1"/>
                                </wps:cNvCnPr>
                                <wps:spPr bwMode="auto">
                                  <a:xfrm flipV="1">
                                    <a:off x="250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4" name="Line 123"/>
                                <wps:cNvCnPr>
                                  <a:cxnSpLocks noChangeShapeType="1"/>
                                </wps:cNvCnPr>
                                <wps:spPr bwMode="auto">
                                  <a:xfrm flipV="1">
                                    <a:off x="307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5" name="Line 124"/>
                                <wps:cNvCnPr>
                                  <a:cxnSpLocks noChangeShapeType="1"/>
                                </wps:cNvCnPr>
                                <wps:spPr bwMode="auto">
                                  <a:xfrm flipV="1">
                                    <a:off x="364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6" name="Line 125"/>
                                <wps:cNvCnPr>
                                  <a:cxnSpLocks noChangeShapeType="1"/>
                                </wps:cNvCnPr>
                                <wps:spPr bwMode="auto">
                                  <a:xfrm flipV="1">
                                    <a:off x="421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7" name="Line 126"/>
                                <wps:cNvCnPr>
                                  <a:cxnSpLocks noChangeShapeType="1"/>
                                </wps:cNvCnPr>
                                <wps:spPr bwMode="auto">
                                  <a:xfrm flipV="1">
                                    <a:off x="478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8" name="Line 127"/>
                                <wps:cNvCnPr>
                                  <a:cxnSpLocks noChangeShapeType="1"/>
                                </wps:cNvCnPr>
                                <wps:spPr bwMode="auto">
                                  <a:xfrm flipV="1">
                                    <a:off x="535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9" name="Line 128"/>
                                <wps:cNvCnPr>
                                  <a:cxnSpLocks noChangeShapeType="1"/>
                                </wps:cNvCnPr>
                                <wps:spPr bwMode="auto">
                                  <a:xfrm flipV="1">
                                    <a:off x="592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70" name="Line 129"/>
                                <wps:cNvCnPr>
                                  <a:cxnSpLocks noChangeShapeType="1"/>
                                </wps:cNvCnPr>
                                <wps:spPr bwMode="auto">
                                  <a:xfrm flipV="1">
                                    <a:off x="649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71" name="Line 130"/>
                                <wps:cNvCnPr>
                                  <a:cxnSpLocks noChangeShapeType="1"/>
                                </wps:cNvCnPr>
                                <wps:spPr bwMode="auto">
                                  <a:xfrm flipV="1">
                                    <a:off x="706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74" name="Line 131"/>
                                <wps:cNvCnPr>
                                  <a:cxnSpLocks noChangeShapeType="1"/>
                                </wps:cNvCnPr>
                                <wps:spPr bwMode="auto">
                                  <a:xfrm flipV="1">
                                    <a:off x="763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75" name="Line 132"/>
                                <wps:cNvCnPr>
                                  <a:cxnSpLocks noChangeShapeType="1"/>
                                </wps:cNvCnPr>
                                <wps:spPr bwMode="auto">
                                  <a:xfrm flipV="1">
                                    <a:off x="820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80" name="Line 133"/>
                                <wps:cNvCnPr>
                                  <a:cxnSpLocks noChangeShapeType="1"/>
                                </wps:cNvCnPr>
                                <wps:spPr bwMode="auto">
                                  <a:xfrm flipV="1">
                                    <a:off x="877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81" name="Line 134"/>
                                <wps:cNvCnPr>
                                  <a:cxnSpLocks noChangeShapeType="1"/>
                                </wps:cNvCnPr>
                                <wps:spPr bwMode="auto">
                                  <a:xfrm flipV="1">
                                    <a:off x="934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82" name="Line 135"/>
                                <wps:cNvCnPr>
                                  <a:cxnSpLocks noChangeShapeType="1"/>
                                </wps:cNvCnPr>
                                <wps:spPr bwMode="auto">
                                  <a:xfrm flipV="1">
                                    <a:off x="991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83" name="Line 136"/>
                                <wps:cNvCnPr>
                                  <a:cxnSpLocks noChangeShapeType="1"/>
                                </wps:cNvCnPr>
                                <wps:spPr bwMode="auto">
                                  <a:xfrm flipV="1">
                                    <a:off x="1048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84" name="Line 137"/>
                                <wps:cNvCnPr>
                                  <a:cxnSpLocks noChangeShapeType="1"/>
                                </wps:cNvCnPr>
                                <wps:spPr bwMode="auto">
                                  <a:xfrm flipV="1">
                                    <a:off x="1934"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85" name="Line 138"/>
                                <wps:cNvCnPr>
                                  <a:cxnSpLocks noChangeShapeType="1"/>
                                </wps:cNvCnPr>
                                <wps:spPr bwMode="auto">
                                  <a:xfrm flipV="1">
                                    <a:off x="261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86" name="Line 139"/>
                                <wps:cNvCnPr>
                                  <a:cxnSpLocks noChangeShapeType="1"/>
                                </wps:cNvCnPr>
                                <wps:spPr bwMode="auto">
                                  <a:xfrm flipV="1">
                                    <a:off x="318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87" name="Line 140"/>
                                <wps:cNvCnPr>
                                  <a:cxnSpLocks noChangeShapeType="1"/>
                                </wps:cNvCnPr>
                                <wps:spPr bwMode="auto">
                                  <a:xfrm flipV="1">
                                    <a:off x="375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88" name="Line 141"/>
                                <wps:cNvCnPr>
                                  <a:cxnSpLocks noChangeShapeType="1"/>
                                </wps:cNvCnPr>
                                <wps:spPr bwMode="auto">
                                  <a:xfrm flipV="1">
                                    <a:off x="432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89" name="Line 142"/>
                                <wps:cNvCnPr>
                                  <a:cxnSpLocks noChangeShapeType="1"/>
                                </wps:cNvCnPr>
                                <wps:spPr bwMode="auto">
                                  <a:xfrm flipV="1">
                                    <a:off x="489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91" name="Line 143"/>
                                <wps:cNvCnPr>
                                  <a:cxnSpLocks noChangeShapeType="1"/>
                                </wps:cNvCnPr>
                                <wps:spPr bwMode="auto">
                                  <a:xfrm flipV="1">
                                    <a:off x="546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93" name="Line 144"/>
                                <wps:cNvCnPr>
                                  <a:cxnSpLocks noChangeShapeType="1"/>
                                </wps:cNvCnPr>
                                <wps:spPr bwMode="auto">
                                  <a:xfrm flipV="1">
                                    <a:off x="603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95" name="Line 145"/>
                                <wps:cNvCnPr>
                                  <a:cxnSpLocks noChangeShapeType="1"/>
                                </wps:cNvCnPr>
                                <wps:spPr bwMode="auto">
                                  <a:xfrm flipV="1">
                                    <a:off x="660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5" name="Line 146"/>
                                <wps:cNvCnPr>
                                  <a:cxnSpLocks noChangeShapeType="1"/>
                                </wps:cNvCnPr>
                                <wps:spPr bwMode="auto">
                                  <a:xfrm flipV="1">
                                    <a:off x="717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6" name="Line 147"/>
                                <wps:cNvCnPr>
                                  <a:cxnSpLocks noChangeShapeType="1"/>
                                </wps:cNvCnPr>
                                <wps:spPr bwMode="auto">
                                  <a:xfrm flipV="1">
                                    <a:off x="774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7" name="Line 148"/>
                                <wps:cNvCnPr>
                                  <a:cxnSpLocks noChangeShapeType="1"/>
                                </wps:cNvCnPr>
                                <wps:spPr bwMode="auto">
                                  <a:xfrm flipV="1">
                                    <a:off x="831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8" name="Line 149"/>
                                <wps:cNvCnPr>
                                  <a:cxnSpLocks noChangeShapeType="1"/>
                                </wps:cNvCnPr>
                                <wps:spPr bwMode="auto">
                                  <a:xfrm flipV="1">
                                    <a:off x="888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9" name="Line 150"/>
                                <wps:cNvCnPr>
                                  <a:cxnSpLocks noChangeShapeType="1"/>
                                </wps:cNvCnPr>
                                <wps:spPr bwMode="auto">
                                  <a:xfrm flipV="1">
                                    <a:off x="945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0" name="Line 151"/>
                                <wps:cNvCnPr>
                                  <a:cxnSpLocks noChangeShapeType="1"/>
                                </wps:cNvCnPr>
                                <wps:spPr bwMode="auto">
                                  <a:xfrm flipV="1">
                                    <a:off x="1002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1" name="Line 152"/>
                                <wps:cNvCnPr>
                                  <a:cxnSpLocks noChangeShapeType="1"/>
                                </wps:cNvCnPr>
                                <wps:spPr bwMode="auto">
                                  <a:xfrm flipV="1">
                                    <a:off x="1059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2" name="Line 153"/>
                                <wps:cNvCnPr>
                                  <a:cxnSpLocks noChangeShapeType="1"/>
                                </wps:cNvCnPr>
                                <wps:spPr bwMode="auto">
                                  <a:xfrm flipV="1">
                                    <a:off x="2048"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3" name="Line 154"/>
                                <wps:cNvCnPr>
                                  <a:cxnSpLocks noChangeShapeType="1"/>
                                </wps:cNvCnPr>
                                <wps:spPr bwMode="auto">
                                  <a:xfrm flipV="1">
                                    <a:off x="273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6" name="Line 155"/>
                                <wps:cNvCnPr>
                                  <a:cxnSpLocks noChangeShapeType="1"/>
                                </wps:cNvCnPr>
                                <wps:spPr bwMode="auto">
                                  <a:xfrm flipV="1">
                                    <a:off x="330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7" name="Line 156"/>
                                <wps:cNvCnPr>
                                  <a:cxnSpLocks noChangeShapeType="1"/>
                                </wps:cNvCnPr>
                                <wps:spPr bwMode="auto">
                                  <a:xfrm flipV="1">
                                    <a:off x="387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8" name="Line 157"/>
                                <wps:cNvCnPr>
                                  <a:cxnSpLocks noChangeShapeType="1"/>
                                </wps:cNvCnPr>
                                <wps:spPr bwMode="auto">
                                  <a:xfrm flipV="1">
                                    <a:off x="444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9" name="Line 158"/>
                                <wps:cNvCnPr>
                                  <a:cxnSpLocks noChangeShapeType="1"/>
                                </wps:cNvCnPr>
                                <wps:spPr bwMode="auto">
                                  <a:xfrm flipV="1">
                                    <a:off x="501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0" name="Line 159"/>
                                <wps:cNvCnPr>
                                  <a:cxnSpLocks noChangeShapeType="1"/>
                                </wps:cNvCnPr>
                                <wps:spPr bwMode="auto">
                                  <a:xfrm flipV="1">
                                    <a:off x="558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1" name="Line 160"/>
                                <wps:cNvCnPr>
                                  <a:cxnSpLocks noChangeShapeType="1"/>
                                </wps:cNvCnPr>
                                <wps:spPr bwMode="auto">
                                  <a:xfrm flipV="1">
                                    <a:off x="615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2" name="Line 161"/>
                                <wps:cNvCnPr>
                                  <a:cxnSpLocks noChangeShapeType="1"/>
                                </wps:cNvCnPr>
                                <wps:spPr bwMode="auto">
                                  <a:xfrm flipV="1">
                                    <a:off x="672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9" name="Line 162"/>
                                <wps:cNvCnPr>
                                  <a:cxnSpLocks noChangeShapeType="1"/>
                                </wps:cNvCnPr>
                                <wps:spPr bwMode="auto">
                                  <a:xfrm flipV="1">
                                    <a:off x="729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96" name="Line 163"/>
                                <wps:cNvCnPr>
                                  <a:cxnSpLocks noChangeShapeType="1"/>
                                </wps:cNvCnPr>
                                <wps:spPr bwMode="auto">
                                  <a:xfrm flipV="1">
                                    <a:off x="786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97" name="Line 164"/>
                                <wps:cNvCnPr>
                                  <a:cxnSpLocks noChangeShapeType="1"/>
                                </wps:cNvCnPr>
                                <wps:spPr bwMode="auto">
                                  <a:xfrm flipV="1">
                                    <a:off x="843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98" name="Line 165"/>
                                <wps:cNvCnPr>
                                  <a:cxnSpLocks noChangeShapeType="1"/>
                                </wps:cNvCnPr>
                                <wps:spPr bwMode="auto">
                                  <a:xfrm flipV="1">
                                    <a:off x="900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99" name="Line 166"/>
                                <wps:cNvCnPr>
                                  <a:cxnSpLocks noChangeShapeType="1"/>
                                </wps:cNvCnPr>
                                <wps:spPr bwMode="auto">
                                  <a:xfrm flipV="1">
                                    <a:off x="957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00" name="Line 167"/>
                                <wps:cNvCnPr>
                                  <a:cxnSpLocks noChangeShapeType="1"/>
                                </wps:cNvCnPr>
                                <wps:spPr bwMode="auto">
                                  <a:xfrm flipV="1">
                                    <a:off x="1014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02" name="Line 168"/>
                                <wps:cNvCnPr>
                                  <a:cxnSpLocks noChangeShapeType="1"/>
                                </wps:cNvCnPr>
                                <wps:spPr bwMode="auto">
                                  <a:xfrm flipV="1">
                                    <a:off x="1071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03" name="Line 169"/>
                                <wps:cNvCnPr>
                                  <a:cxnSpLocks noChangeShapeType="1"/>
                                </wps:cNvCnPr>
                                <wps:spPr bwMode="auto">
                                  <a:xfrm flipV="1">
                                    <a:off x="2162" y="1706"/>
                                    <a:ext cx="0" cy="91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3305" name="Line 170"/>
                            <wps:cNvCnPr>
                              <a:cxnSpLocks noChangeShapeType="1"/>
                            </wps:cNvCnPr>
                            <wps:spPr bwMode="auto">
                              <a:xfrm flipV="1">
                                <a:off x="1421" y="1991"/>
                                <a:ext cx="0" cy="940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6" name="Line 171"/>
                            <wps:cNvCnPr>
                              <a:cxnSpLocks noChangeShapeType="1"/>
                            </wps:cNvCnPr>
                            <wps:spPr bwMode="auto">
                              <a:xfrm>
                                <a:off x="1421" y="11396"/>
                                <a:ext cx="940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7" name="Text Box 173"/>
                            <wps:cNvSpPr txBox="1">
                              <a:spLocks noChangeArrowheads="1"/>
                            </wps:cNvSpPr>
                            <wps:spPr bwMode="auto">
                              <a:xfrm>
                                <a:off x="2333" y="11453"/>
                                <a:ext cx="456"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6CE" w:rsidRDefault="00EC76CE" w:rsidP="005239DF">
                                  <w:pPr>
                                    <w:jc w:val="center"/>
                                  </w:pPr>
                                </w:p>
                              </w:txbxContent>
                            </wps:txbx>
                            <wps:bodyPr rot="0" vert="horz" wrap="square" lIns="0" tIns="45720" rIns="0" bIns="45720" anchor="t" anchorCtr="0" upright="1">
                              <a:noAutofit/>
                            </wps:bodyPr>
                          </wps:wsp>
                          <wps:wsp>
                            <wps:cNvPr id="3308" name="Text Box 178"/>
                            <wps:cNvSpPr txBox="1">
                              <a:spLocks noChangeArrowheads="1"/>
                            </wps:cNvSpPr>
                            <wps:spPr bwMode="auto">
                              <a:xfrm>
                                <a:off x="9173" y="11453"/>
                                <a:ext cx="456"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6CE" w:rsidRPr="002D3600" w:rsidRDefault="00EC76CE" w:rsidP="005239DF"/>
                              </w:txbxContent>
                            </wps:txbx>
                            <wps:bodyPr rot="0" vert="horz" wrap="square" lIns="0" tIns="45720" rIns="0" bIns="45720" anchor="t" anchorCtr="0" upright="1">
                              <a:noAutofit/>
                            </wps:bodyPr>
                          </wps:wsp>
                        </wpg:grpSp>
                        <wps:wsp>
                          <wps:cNvPr id="3309" name="Freeform 3309"/>
                          <wps:cNvSpPr/>
                          <wps:spPr>
                            <a:xfrm>
                              <a:off x="403543" y="695325"/>
                              <a:ext cx="5200650" cy="4448175"/>
                            </a:xfrm>
                            <a:custGeom>
                              <a:avLst/>
                              <a:gdLst>
                                <a:gd name="connsiteX0" fmla="*/ 0 w 5200650"/>
                                <a:gd name="connsiteY0" fmla="*/ 4448175 h 4448175"/>
                                <a:gd name="connsiteX1" fmla="*/ 838200 w 5200650"/>
                                <a:gd name="connsiteY1" fmla="*/ 3324225 h 4448175"/>
                                <a:gd name="connsiteX2" fmla="*/ 1114425 w 5200650"/>
                                <a:gd name="connsiteY2" fmla="*/ 2600325 h 4448175"/>
                                <a:gd name="connsiteX3" fmla="*/ 1323975 w 5200650"/>
                                <a:gd name="connsiteY3" fmla="*/ 1695450 h 4448175"/>
                                <a:gd name="connsiteX4" fmla="*/ 1562100 w 5200650"/>
                                <a:gd name="connsiteY4" fmla="*/ 895350 h 4448175"/>
                                <a:gd name="connsiteX5" fmla="*/ 2038350 w 5200650"/>
                                <a:gd name="connsiteY5" fmla="*/ 504825 h 4448175"/>
                                <a:gd name="connsiteX6" fmla="*/ 3324225 w 5200650"/>
                                <a:gd name="connsiteY6" fmla="*/ 180975 h 4448175"/>
                                <a:gd name="connsiteX7" fmla="*/ 5200650 w 5200650"/>
                                <a:gd name="connsiteY7" fmla="*/ 0 h 444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00650" h="4448175">
                                  <a:moveTo>
                                    <a:pt x="0" y="4448175"/>
                                  </a:moveTo>
                                  <a:cubicBezTo>
                                    <a:pt x="326231" y="4040187"/>
                                    <a:pt x="652463" y="3632200"/>
                                    <a:pt x="838200" y="3324225"/>
                                  </a:cubicBezTo>
                                  <a:cubicBezTo>
                                    <a:pt x="1023937" y="3016250"/>
                                    <a:pt x="1033463" y="2871787"/>
                                    <a:pt x="1114425" y="2600325"/>
                                  </a:cubicBezTo>
                                  <a:cubicBezTo>
                                    <a:pt x="1195387" y="2328863"/>
                                    <a:pt x="1249363" y="1979612"/>
                                    <a:pt x="1323975" y="1695450"/>
                                  </a:cubicBezTo>
                                  <a:cubicBezTo>
                                    <a:pt x="1398587" y="1411288"/>
                                    <a:pt x="1443038" y="1093787"/>
                                    <a:pt x="1562100" y="895350"/>
                                  </a:cubicBezTo>
                                  <a:cubicBezTo>
                                    <a:pt x="1681163" y="696912"/>
                                    <a:pt x="1744663" y="623887"/>
                                    <a:pt x="2038350" y="504825"/>
                                  </a:cubicBezTo>
                                  <a:cubicBezTo>
                                    <a:pt x="2332038" y="385762"/>
                                    <a:pt x="2797175" y="265113"/>
                                    <a:pt x="3324225" y="180975"/>
                                  </a:cubicBezTo>
                                  <a:cubicBezTo>
                                    <a:pt x="3851275" y="96837"/>
                                    <a:pt x="4822825" y="9525"/>
                                    <a:pt x="5200650" y="0"/>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4" name="Freeform 3314"/>
                          <wps:cNvSpPr/>
                          <wps:spPr>
                            <a:xfrm>
                              <a:off x="384493" y="666750"/>
                              <a:ext cx="5219700" cy="4467225"/>
                            </a:xfrm>
                            <a:custGeom>
                              <a:avLst/>
                              <a:gdLst>
                                <a:gd name="connsiteX0" fmla="*/ 0 w 5219700"/>
                                <a:gd name="connsiteY0" fmla="*/ 4467225 h 4467225"/>
                                <a:gd name="connsiteX1" fmla="*/ 561975 w 5219700"/>
                                <a:gd name="connsiteY1" fmla="*/ 3676650 h 4467225"/>
                                <a:gd name="connsiteX2" fmla="*/ 895350 w 5219700"/>
                                <a:gd name="connsiteY2" fmla="*/ 2705100 h 4467225"/>
                                <a:gd name="connsiteX3" fmla="*/ 1171575 w 5219700"/>
                                <a:gd name="connsiteY3" fmla="*/ 1400175 h 4467225"/>
                                <a:gd name="connsiteX4" fmla="*/ 1695450 w 5219700"/>
                                <a:gd name="connsiteY4" fmla="*/ 714375 h 4467225"/>
                                <a:gd name="connsiteX5" fmla="*/ 3400425 w 5219700"/>
                                <a:gd name="connsiteY5" fmla="*/ 180975 h 4467225"/>
                                <a:gd name="connsiteX6" fmla="*/ 5219700 w 5219700"/>
                                <a:gd name="connsiteY6" fmla="*/ 0 h 4467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19700" h="4467225">
                                  <a:moveTo>
                                    <a:pt x="0" y="4467225"/>
                                  </a:moveTo>
                                  <a:cubicBezTo>
                                    <a:pt x="206375" y="4218781"/>
                                    <a:pt x="412750" y="3970337"/>
                                    <a:pt x="561975" y="3676650"/>
                                  </a:cubicBezTo>
                                  <a:cubicBezTo>
                                    <a:pt x="711200" y="3382963"/>
                                    <a:pt x="793750" y="3084512"/>
                                    <a:pt x="895350" y="2705100"/>
                                  </a:cubicBezTo>
                                  <a:cubicBezTo>
                                    <a:pt x="996950" y="2325688"/>
                                    <a:pt x="1038225" y="1731962"/>
                                    <a:pt x="1171575" y="1400175"/>
                                  </a:cubicBezTo>
                                  <a:cubicBezTo>
                                    <a:pt x="1304925" y="1068388"/>
                                    <a:pt x="1323975" y="917575"/>
                                    <a:pt x="1695450" y="714375"/>
                                  </a:cubicBezTo>
                                  <a:cubicBezTo>
                                    <a:pt x="2066925" y="511175"/>
                                    <a:pt x="2813050" y="300037"/>
                                    <a:pt x="3400425" y="180975"/>
                                  </a:cubicBezTo>
                                  <a:cubicBezTo>
                                    <a:pt x="3987800" y="61913"/>
                                    <a:pt x="4603750" y="30956"/>
                                    <a:pt x="5219700" y="0"/>
                                  </a:cubicBezTo>
                                </a:path>
                              </a:pathLst>
                            </a:cu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6" name="Freeform 3316"/>
                          <wps:cNvSpPr/>
                          <wps:spPr>
                            <a:xfrm>
                              <a:off x="413068" y="742950"/>
                              <a:ext cx="5200650" cy="4410075"/>
                            </a:xfrm>
                            <a:custGeom>
                              <a:avLst/>
                              <a:gdLst>
                                <a:gd name="connsiteX0" fmla="*/ 0 w 5200650"/>
                                <a:gd name="connsiteY0" fmla="*/ 4410075 h 4410075"/>
                                <a:gd name="connsiteX1" fmla="*/ 609600 w 5200650"/>
                                <a:gd name="connsiteY1" fmla="*/ 3657600 h 4410075"/>
                                <a:gd name="connsiteX2" fmla="*/ 1190625 w 5200650"/>
                                <a:gd name="connsiteY2" fmla="*/ 3209925 h 4410075"/>
                                <a:gd name="connsiteX3" fmla="*/ 1543050 w 5200650"/>
                                <a:gd name="connsiteY3" fmla="*/ 1866900 h 4410075"/>
                                <a:gd name="connsiteX4" fmla="*/ 1866900 w 5200650"/>
                                <a:gd name="connsiteY4" fmla="*/ 723900 h 4410075"/>
                                <a:gd name="connsiteX5" fmla="*/ 2676525 w 5200650"/>
                                <a:gd name="connsiteY5" fmla="*/ 314325 h 4410075"/>
                                <a:gd name="connsiteX6" fmla="*/ 4095750 w 5200650"/>
                                <a:gd name="connsiteY6" fmla="*/ 114300 h 4410075"/>
                                <a:gd name="connsiteX7" fmla="*/ 5200650 w 5200650"/>
                                <a:gd name="connsiteY7" fmla="*/ 0 h 44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00650" h="4410075">
                                  <a:moveTo>
                                    <a:pt x="0" y="4410075"/>
                                  </a:moveTo>
                                  <a:cubicBezTo>
                                    <a:pt x="205581" y="4133850"/>
                                    <a:pt x="411163" y="3857625"/>
                                    <a:pt x="609600" y="3657600"/>
                                  </a:cubicBezTo>
                                  <a:cubicBezTo>
                                    <a:pt x="808038" y="3457575"/>
                                    <a:pt x="1035050" y="3508375"/>
                                    <a:pt x="1190625" y="3209925"/>
                                  </a:cubicBezTo>
                                  <a:cubicBezTo>
                                    <a:pt x="1346200" y="2911475"/>
                                    <a:pt x="1430337" y="2281238"/>
                                    <a:pt x="1543050" y="1866900"/>
                                  </a:cubicBezTo>
                                  <a:cubicBezTo>
                                    <a:pt x="1655763" y="1452562"/>
                                    <a:pt x="1677988" y="982662"/>
                                    <a:pt x="1866900" y="723900"/>
                                  </a:cubicBezTo>
                                  <a:cubicBezTo>
                                    <a:pt x="2055812" y="465138"/>
                                    <a:pt x="2305050" y="415925"/>
                                    <a:pt x="2676525" y="314325"/>
                                  </a:cubicBezTo>
                                  <a:cubicBezTo>
                                    <a:pt x="3048000" y="212725"/>
                                    <a:pt x="3675063" y="166687"/>
                                    <a:pt x="4095750" y="114300"/>
                                  </a:cubicBezTo>
                                  <a:cubicBezTo>
                                    <a:pt x="4516437" y="61913"/>
                                    <a:pt x="4858543" y="30956"/>
                                    <a:pt x="5200650" y="0"/>
                                  </a:cubicBezTo>
                                </a:path>
                              </a:pathLst>
                            </a:cu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7" name="Text Box 3317"/>
                          <wps:cNvSpPr txBox="1"/>
                          <wps:spPr>
                            <a:xfrm>
                              <a:off x="1938231" y="5153024"/>
                              <a:ext cx="2416020" cy="637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3907B4" w:rsidRDefault="00EC76CE" w:rsidP="005239DF">
                                <w:r>
                                  <w:t>PO</w:t>
                                </w:r>
                                <w:r>
                                  <w:rPr>
                                    <w:vertAlign w:val="subscript"/>
                                  </w:rPr>
                                  <w:t>2</w:t>
                                </w:r>
                                <w:r>
                                  <w:t xml:space="preserve">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7" name="Text Box 3327"/>
                          <wps:cNvSpPr txBox="1"/>
                          <wps:spPr>
                            <a:xfrm rot="16200000">
                              <a:off x="-2325435" y="2198848"/>
                              <a:ext cx="4692280" cy="58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3907B4" w:rsidRDefault="00EC76CE" w:rsidP="005239DF">
                                <w:proofErr w:type="spellStart"/>
                                <w:r>
                                  <w:t>Oxyhaemoglobin</w:t>
                                </w:r>
                                <w:proofErr w:type="spellEnd"/>
                                <w:r>
                                  <w:t xml:space="preserve"> (% saturation)</w:t>
                                </w:r>
                              </w:p>
                              <w:p w:rsidR="00EC76CE" w:rsidRDefault="00EC76CE" w:rsidP="005239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4" name="Text Box 1024"/>
                          <wps:cNvSpPr txBox="1"/>
                          <wps:spPr>
                            <a:xfrm>
                              <a:off x="2342306" y="2639249"/>
                              <a:ext cx="2351485" cy="5769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D756A8" w:rsidRDefault="00EC76CE" w:rsidP="005239DF">
                                <w:pPr>
                                  <w:rPr>
                                    <w:sz w:val="20"/>
                                  </w:rPr>
                                </w:pPr>
                                <w:r w:rsidRPr="00D756A8">
                                  <w:rPr>
                                    <w:sz w:val="20"/>
                                  </w:rPr>
                                  <w:t>Moderate 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 name="Text Box 1025"/>
                          <wps:cNvSpPr txBox="1"/>
                          <wps:spPr>
                            <a:xfrm>
                              <a:off x="2447498" y="3341086"/>
                              <a:ext cx="1006508" cy="5620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D756A8" w:rsidRDefault="00EC76CE" w:rsidP="005239DF">
                                <w:pPr>
                                  <w:rPr>
                                    <w:sz w:val="20"/>
                                  </w:rPr>
                                </w:pPr>
                                <w:r w:rsidRPr="00D756A8">
                                  <w:rPr>
                                    <w:sz w:val="20"/>
                                  </w:rPr>
                                  <w:t>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6" name="Text Box 1026"/>
                          <wps:cNvSpPr txBox="1"/>
                          <wps:spPr>
                            <a:xfrm>
                              <a:off x="2669165" y="1842282"/>
                              <a:ext cx="2091018" cy="5620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D756A8" w:rsidRDefault="00EC76CE" w:rsidP="005239DF">
                                <w:pPr>
                                  <w:rPr>
                                    <w:sz w:val="20"/>
                                  </w:rPr>
                                </w:pPr>
                                <w:r w:rsidRPr="00D756A8">
                                  <w:rPr>
                                    <w:sz w:val="20"/>
                                  </w:rPr>
                                  <w:t>High 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8" name="Straight Arrow Connector 1028"/>
                        <wps:cNvCnPr/>
                        <wps:spPr>
                          <a:xfrm flipH="1" flipV="1">
                            <a:off x="855784" y="1641231"/>
                            <a:ext cx="645795" cy="14732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029" name="Straight Arrow Connector 1029"/>
                        <wps:cNvCnPr/>
                        <wps:spPr>
                          <a:xfrm flipH="1" flipV="1">
                            <a:off x="1043354" y="1277816"/>
                            <a:ext cx="400685" cy="8001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031" name="Straight Arrow Connector 1031"/>
                        <wps:cNvCnPr/>
                        <wps:spPr>
                          <a:xfrm flipH="1" flipV="1">
                            <a:off x="1301261" y="973016"/>
                            <a:ext cx="327660" cy="4445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8FC51C" id="Group 4" o:spid="_x0000_s1079" style="position:absolute;left:0;text-align:left;margin-left:219.6pt;margin-top:22pt;width:241.85pt;height:199.65pt;z-index:252350976;mso-width-relative:margin;mso-height-relative:margin" coordorigin="-1" coordsize="34233,2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">
                <v:group id="Group 545" o:spid="_x0000_s1080" style="position:absolute;left:-1;width:34233;height:27973" coordorigin="-2739" coordsize="60463,5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group id="Group 547" o:spid="_x0000_s1081" style="position:absolute;left:3844;width:53880;height:54019" coordorigin="1421,1991" coordsize="9405,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Group 3" o:spid="_x0000_s1082" style="position:absolute;left:1421;top:2276;width:9120;height:9120" coordorigin="1421,1706" coordsize="912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_x0000_s1083" style="position:absolute;left:1421;top:1706;width:9120;height:9120" coordorigin="1706,1706" coordsize="912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line id="Line 5" o:spid="_x0000_s1084" style="position:absolute;flip:y;visibility:visible;mso-wrap-style:square" from="10826,1706" to="1082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A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4MobbmXQE5OIKAAD//wMAUEsBAi0AFAAGAAgAAAAhANvh9svuAAAAhQEAABMAAAAAAAAA&#10;AAAAAAAAAAAAAFtDb250ZW50X1R5cGVzXS54bWxQSwECLQAUAAYACAAAACEAWvQsW78AAAAVAQAA&#10;CwAAAAAAAAAAAAAAAAAfAQAAX3JlbHMvLnJlbHNQSwECLQAUAAYACAAAACEAmfprgMYAAADcAAAA&#10;DwAAAAAAAAAAAAAAAAAHAgAAZHJzL2Rvd25yZXYueG1sUEsFBgAAAAADAAMAtwAAAPoCAAAAAA==&#10;"/>
                        <v:line id="Line 6" o:spid="_x0000_s1085" style="position:absolute;flip:y;visibility:visible;mso-wrap-style:square" from="2276,1706" to="227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I7T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6GsPtTDoCcvkHAAD//wMAUEsBAi0AFAAGAAgAAAAhANvh9svuAAAAhQEAABMAAAAAAAAA&#10;AAAAAAAAAAAAAFtDb250ZW50X1R5cGVzXS54bWxQSwECLQAUAAYACAAAACEAWvQsW78AAAAVAQAA&#10;CwAAAAAAAAAAAAAAAAAfAQAAX3JlbHMvLnJlbHNQSwECLQAUAAYACAAAACEANBCO08YAAADcAAAA&#10;DwAAAAAAAAAAAAAAAAAHAgAAZHJzL2Rvd25yZXYueG1sUEsFBgAAAAADAAMAtwAAAPoCAAAAAA==&#10;"/>
                        <v:line id="Line 7" o:spid="_x0000_s1086" style="position:absolute;flip:y;visibility:visible;mso-wrap-style:square" from="2846,1706" to="284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"/>
                        <v:line id="Line 8" o:spid="_x0000_s1087" style="position:absolute;flip:y;visibility:visible;mso-wrap-style:square" from="3416,1706" to="341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"/>
                        <v:line id="Line 9" o:spid="_x0000_s1088" style="position:absolute;flip:y;visibility:visible;mso-wrap-style:square" from="3986,1706" to="398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"/>
                        <v:line id="Line 10" o:spid="_x0000_s1089" style="position:absolute;flip:y;visibility:visible;mso-wrap-style:square" from="4556,1706" to="455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"/>
                        <v:line id="Line 11" o:spid="_x0000_s1090" style="position:absolute;flip:y;visibility:visible;mso-wrap-style:square" from="5126,1706" to="512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"/>
                        <v:line id="Line 12" o:spid="_x0000_s1091" style="position:absolute;flip:y;visibility:visible;mso-wrap-style:square" from="5696,1706" to="569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"/>
                        <v:line id="Line 13" o:spid="_x0000_s1092" style="position:absolute;flip:y;visibility:visible;mso-wrap-style:square" from="6266,1706" to="626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8C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vA2GcPfmXQE5OIGAAD//wMAUEsBAi0AFAAGAAgAAAAhANvh9svuAAAAhQEAABMAAAAAAAAA&#10;AAAAAAAAAAAAAFtDb250ZW50X1R5cGVzXS54bWxQSwECLQAUAAYACAAAACEAWvQsW78AAAAVAQAA&#10;CwAAAAAAAAAAAAAAAAAfAQAAX3JlbHMvLnJlbHNQSwECLQAUAAYACAAAACEAALBfAsYAAADcAAAA&#10;DwAAAAAAAAAAAAAAAAAHAgAAZHJzL2Rvd25yZXYueG1sUEsFBgAAAAADAAMAtwAAAPoCAAAAAA==&#10;"/>
                        <v:line id="Line 14" o:spid="_x0000_s1093" style="position:absolute;flip:y;visibility:visible;mso-wrap-style:square" from="6836,1706" to="683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"/>
                        <v:line id="Line 15" o:spid="_x0000_s1094" style="position:absolute;flip:y;visibility:visible;mso-wrap-style:square" from="7406,1706" to="740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"/>
                        <v:line id="Line 16" o:spid="_x0000_s1095" style="position:absolute;flip:y;visibility:visible;mso-wrap-style:square" from="7976,1706" to="797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"/>
                        <v:line id="Line 17" o:spid="_x0000_s1096" style="position:absolute;flip:y;visibility:visible;mso-wrap-style:square" from="8546,1706" to="854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"/>
                        <v:line id="Line 18" o:spid="_x0000_s1097" style="position:absolute;flip:y;visibility:visible;mso-wrap-style:square" from="9116,1706" to="911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"/>
                        <v:line id="Line 19" o:spid="_x0000_s1098" style="position:absolute;flip:y;visibility:visible;mso-wrap-style:square" from="9686,1706" to="968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"/>
                        <v:line id="Line 20" o:spid="_x0000_s1099" style="position:absolute;flip:y;visibility:visible;mso-wrap-style:square" from="10256,1706" to="1025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5T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T6Rj+z6QjIBd/AAAA//8DAFBLAQItABQABgAIAAAAIQDb4fbL7gAAAIUBAAATAAAAAAAA&#10;AAAAAAAAAAAAAABbQ29udGVudF9UeXBlc10ueG1sUEsBAi0AFAAGAAgAAAAhAFr0LFu/AAAAFQEA&#10;AAsAAAAAAAAAAAAAAAAAHwEAAF9yZWxzLy5yZWxzUEsBAi0AFAAGAAgAAAAhAFFCrlPHAAAA3AAA&#10;AA8AAAAAAAAAAAAAAAAABwIAAGRycy9kb3ducmV2LnhtbFBLBQYAAAAAAwADALcAAAD7AgAAAAA=&#10;"/>
                        <v:line id="Line 21" o:spid="_x0000_s1100" style="position:absolute;flip:y;visibility:visible;mso-wrap-style:square" from="1706,1706" to="170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Yn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yGcPfmXQE5OIGAAD//wMAUEsBAi0AFAAGAAgAAAAhANvh9svuAAAAhQEAABMAAAAAAAAA&#10;AAAAAAAAAAAAAFtDb250ZW50X1R5cGVzXS54bWxQSwECLQAUAAYACAAAACEAWvQsW78AAAAVAQAA&#10;CwAAAAAAAAAAAAAAAAAfAQAAX3JlbHMvLnJlbHNQSwECLQAUAAYACAAAACEA3qs2J8YAAADcAAAA&#10;DwAAAAAAAAAAAAAAAAAHAgAAZHJzL2Rvd25yZXYueG1sUEsFBgAAAAADAAMAtwAAAPoCAAAAAA==&#10;"/>
                      </v:group>
                      <v:group id="Group 22" o:spid="_x0000_s1101" style="position:absolute;left:1421;top:1706;width:9120;height:9120" coordorigin="1706,1706" coordsize="912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line id="Line 23" o:spid="_x0000_s1102" style="position:absolute;visibility:visible;mso-wrap-style:square" from="1706,7976" to="10826,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"/>
                        <v:line id="Line 24" o:spid="_x0000_s1103" style="position:absolute;visibility:visible;mso-wrap-style:square" from="1706,8546" to="10826,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"/>
                        <v:line id="Line 25" o:spid="_x0000_s1104" style="position:absolute;visibility:visible;mso-wrap-style:square" from="1706,7406" to="10826,7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"/>
                        <v:line id="Line 26" o:spid="_x0000_s1105" style="position:absolute;visibility:visible;mso-wrap-style:square" from="1706,6266" to="10826,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F8xAAAANwAAAAPAAAAZHJzL2Rvd25yZXYueG1sRE/LasJA&#10;FN0X/IfhCt3ViRVS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E1hwXzEAAAA3AAAAA8A&#10;AAAAAAAAAAAAAAAABwIAAGRycy9kb3ducmV2LnhtbFBLBQYAAAAAAwADALcAAAD4AgAAAAA=&#10;"/>
                        <v:line id="Line 27" o:spid="_x0000_s1106" style="position:absolute;visibility:visible;mso-wrap-style:square" from="1706,6836" to="10826,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"/>
                        <v:line id="Line 28" o:spid="_x0000_s1107" style="position:absolute;visibility:visible;mso-wrap-style:square" from="1706,5696" to="10826,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yTxgAAANwAAAAPAAAAZHJzL2Rvd25yZXYueG1sRI9Ba8JA&#10;FITvgv9heYI33Vghld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rcT8k8YAAADcAAAA&#10;DwAAAAAAAAAAAAAAAAAHAgAAZHJzL2Rvd25yZXYueG1sUEsFBgAAAAADAAMAtwAAAPoCAAAAAA==&#10;"/>
                        <v:line id="Line 29" o:spid="_x0000_s1108" style="position:absolute;visibility:visible;mso-wrap-style:square" from="1706,4556" to="10826,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"/>
                        <v:line id="Line 30" o:spid="_x0000_s1109" style="position:absolute;visibility:visible;mso-wrap-style:square" from="1706,5126" to="10826,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16xAAAANwAAAAPAAAAZHJzL2Rvd25yZXYueG1sRE/LasJA&#10;FN0X/IfhCt3ViRVS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LMXzXrEAAAA3AAAAA8A&#10;AAAAAAAAAAAAAAAABwIAAGRycy9kb3ducmV2LnhtbFBLBQYAAAAAAwADALcAAAD4AgAAAAA=&#10;"/>
                        <v:line id="Line 31" o:spid="_x0000_s1110" style="position:absolute;visibility:visible;mso-wrap-style:square" from="1706,3986" to="10826,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"/>
                        <v:line id="Line 32" o:spid="_x0000_s1111" style="position:absolute;visibility:visible;mso-wrap-style:square" from="1706,2846" to="10826,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"/>
                        <v:line id="Line 33" o:spid="_x0000_s1112" style="position:absolute;visibility:visible;mso-wrap-style:square" from="1706,3416" to="10826,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"/>
                        <v:line id="Line 34" o:spid="_x0000_s1113" style="position:absolute;visibility:visible;mso-wrap-style:square" from="1706,2276" to="10826,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"/>
                        <v:line id="Line 35" o:spid="_x0000_s1114" style="position:absolute;visibility:visible;mso-wrap-style:square" from="1706,10256" to="10826,1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nW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4xH8nYlHQM5+AQAA//8DAFBLAQItABQABgAIAAAAIQDb4fbL7gAAAIUBAAATAAAAAAAA&#10;AAAAAAAAAAAAAABbQ29udGVudF9UeXBlc10ueG1sUEsBAi0AFAAGAAgAAAAhAFr0LFu/AAAAFQEA&#10;AAsAAAAAAAAAAAAAAAAAHwEAAF9yZWxzLy5yZWxzUEsBAi0AFAAGAAgAAAAhADhqydbHAAAA3AAA&#10;AA8AAAAAAAAAAAAAAAAABwIAAGRycy9kb3ducmV2LnhtbFBLBQYAAAAAAwADALcAAAD7AgAAAAA=&#10;"/>
                        <v:line id="Line 36" o:spid="_x0000_s1115" style="position:absolute;visibility:visible;mso-wrap-style:square" from="1706,9686" to="10826,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1Gi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"/>
                        <v:line id="Line 37" o:spid="_x0000_s1116" style="position:absolute;visibility:visible;mso-wrap-style:square" from="1706,9116" to="10826,9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5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"/>
                        <v:line id="Line 38" o:spid="_x0000_s1117" style="position:absolute;visibility:visible;mso-wrap-style:square" from="1706,10826" to="1082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"/>
                        <v:line id="Line 39" o:spid="_x0000_s1118" style="position:absolute;visibility:visible;mso-wrap-style:square" from="1706,1706" to="10826,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"/>
                      </v:group>
                      <v:group id="Group 40" o:spid="_x0000_s1119" style="position:absolute;left:1421;top:1820;width:9120;height:8892" coordorigin="1706,1820" coordsize="9120,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line id="Line 41" o:spid="_x0000_s1120" style="position:absolute;visibility:visible;mso-wrap-style:square" from="1706,7862" to="10826,7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">
                          <v:stroke dashstyle="1 1"/>
                        </v:line>
                        <v:line id="Line 42" o:spid="_x0000_s1121" style="position:absolute;visibility:visible;mso-wrap-style:square" from="1706,8432" to="10826,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">
                          <v:stroke dashstyle="1 1"/>
                        </v:line>
                        <v:line id="Line 43" o:spid="_x0000_s1122" style="position:absolute;visibility:visible;mso-wrap-style:square" from="1706,7292" to="10826,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">
                          <v:stroke dashstyle="1 1"/>
                        </v:line>
                        <v:line id="Line 44" o:spid="_x0000_s1123" style="position:absolute;visibility:visible;mso-wrap-style:square" from="1706,6152" to="10826,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">
                          <v:stroke dashstyle="1 1"/>
                        </v:line>
                        <v:line id="Line 45" o:spid="_x0000_s1124" style="position:absolute;visibility:visible;mso-wrap-style:square" from="1706,6722" to="10826,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">
                          <v:stroke dashstyle="1 1"/>
                        </v:line>
                        <v:line id="Line 46" o:spid="_x0000_s1125" style="position:absolute;visibility:visible;mso-wrap-style:square" from="1706,5582" to="10826,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">
                          <v:stroke dashstyle="1 1"/>
                        </v:line>
                        <v:line id="Line 47" o:spid="_x0000_s1126" style="position:absolute;visibility:visible;mso-wrap-style:square" from="1706,4442" to="10826,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">
                          <v:stroke dashstyle="1 1"/>
                        </v:line>
                        <v:line id="Line 48" o:spid="_x0000_s1127" style="position:absolute;visibility:visible;mso-wrap-style:square" from="1706,5012" to="10826,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">
                          <v:stroke dashstyle="1 1"/>
                        </v:line>
                        <v:line id="Line 49" o:spid="_x0000_s1128" style="position:absolute;visibility:visible;mso-wrap-style:square" from="1706,3872" to="10826,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">
                          <v:stroke dashstyle="1 1"/>
                        </v:line>
                        <v:line id="Line 50" o:spid="_x0000_s1129" style="position:absolute;visibility:visible;mso-wrap-style:square" from="1706,2732" to="10826,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">
                          <v:stroke dashstyle="1 1"/>
                        </v:line>
                        <v:line id="Line 51" o:spid="_x0000_s1130" style="position:absolute;visibility:visible;mso-wrap-style:square" from="1706,3302" to="10826,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">
                          <v:stroke dashstyle="1 1"/>
                        </v:line>
                        <v:line id="Line 52" o:spid="_x0000_s1131" style="position:absolute;visibility:visible;mso-wrap-style:square" from="1706,2162" to="10826,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">
                          <v:stroke dashstyle="1 1"/>
                        </v:line>
                        <v:line id="Line 53" o:spid="_x0000_s1132" style="position:absolute;visibility:visible;mso-wrap-style:square" from="1706,10142" to="10826,10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">
                          <v:stroke dashstyle="1 1"/>
                        </v:line>
                        <v:line id="Line 54" o:spid="_x0000_s1133" style="position:absolute;visibility:visible;mso-wrap-style:square" from="1706,9572" to="10826,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">
                          <v:stroke dashstyle="1 1"/>
                        </v:line>
                        <v:line id="Line 55" o:spid="_x0000_s1134" style="position:absolute;visibility:visible;mso-wrap-style:square" from="1706,9002" to="10826,9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">
                          <v:stroke dashstyle="1 1"/>
                        </v:line>
                        <v:line id="Line 56" o:spid="_x0000_s1135" style="position:absolute;visibility:visible;mso-wrap-style:square" from="1706,10712" to="10826,1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">
                          <v:stroke dashstyle="1 1"/>
                        </v:line>
                        <v:line id="Line 57" o:spid="_x0000_s1136" style="position:absolute;visibility:visible;mso-wrap-style:square" from="1706,7748" to="10826,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">
                          <v:stroke dashstyle="1 1"/>
                        </v:line>
                        <v:line id="Line 58" o:spid="_x0000_s1137" style="position:absolute;visibility:visible;mso-wrap-style:square" from="1706,8318" to="10826,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">
                          <v:stroke dashstyle="1 1"/>
                        </v:line>
                        <v:line id="Line 59" o:spid="_x0000_s1138" style="position:absolute;visibility:visible;mso-wrap-style:square" from="1706,7178" to="10826,7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">
                          <v:stroke dashstyle="1 1"/>
                        </v:line>
                        <v:line id="Line 60" o:spid="_x0000_s1139" style="position:absolute;visibility:visible;mso-wrap-style:square" from="1706,6038" to="10826,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">
                          <v:stroke dashstyle="1 1"/>
                        </v:line>
                        <v:line id="Line 61" o:spid="_x0000_s1140" style="position:absolute;visibility:visible;mso-wrap-style:square" from="1706,6608" to="10826,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">
                          <v:stroke dashstyle="1 1"/>
                        </v:line>
                        <v:line id="Line 62" o:spid="_x0000_s1141" style="position:absolute;visibility:visible;mso-wrap-style:square" from="1706,5468" to="10826,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">
                          <v:stroke dashstyle="1 1"/>
                        </v:line>
                        <v:line id="Line 63" o:spid="_x0000_s1142" style="position:absolute;visibility:visible;mso-wrap-style:square" from="1706,4328" to="10826,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">
                          <v:stroke dashstyle="1 1"/>
                        </v:line>
                        <v:line id="Line 64" o:spid="_x0000_s1143" style="position:absolute;visibility:visible;mso-wrap-style:square" from="1706,4898" to="10826,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">
                          <v:stroke dashstyle="1 1"/>
                        </v:line>
                        <v:line id="Line 65" o:spid="_x0000_s1144" style="position:absolute;visibility:visible;mso-wrap-style:square" from="1706,3758" to="10826,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">
                          <v:stroke dashstyle="1 1"/>
                        </v:line>
                        <v:line id="Line 66" o:spid="_x0000_s1145" style="position:absolute;visibility:visible;mso-wrap-style:square" from="1706,2618" to="10826,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">
                          <v:stroke dashstyle="1 1"/>
                        </v:line>
                        <v:line id="Line 67" o:spid="_x0000_s1146" style="position:absolute;visibility:visible;mso-wrap-style:square" from="1706,3188" to="10826,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">
                          <v:stroke dashstyle="1 1"/>
                        </v:line>
                        <v:line id="Line 68" o:spid="_x0000_s1147" style="position:absolute;visibility:visible;mso-wrap-style:square" from="1706,2048" to="10826,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">
                          <v:stroke dashstyle="1 1"/>
                        </v:line>
                        <v:line id="Line 69" o:spid="_x0000_s1148" style="position:absolute;visibility:visible;mso-wrap-style:square" from="1706,10028" to="10826,1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">
                          <v:stroke dashstyle="1 1"/>
                        </v:line>
                        <v:line id="Line 70" o:spid="_x0000_s1149" style="position:absolute;visibility:visible;mso-wrap-style:square" from="1706,9458" to="10826,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">
                          <v:stroke dashstyle="1 1"/>
                        </v:line>
                        <v:line id="Line 71" o:spid="_x0000_s1150" style="position:absolute;visibility:visible;mso-wrap-style:square" from="1706,8888" to="10826,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">
                          <v:stroke dashstyle="1 1"/>
                        </v:line>
                        <v:line id="Line 72" o:spid="_x0000_s1151" style="position:absolute;visibility:visible;mso-wrap-style:square" from="1706,10598" to="10826,1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">
                          <v:stroke dashstyle="1 1"/>
                        </v:line>
                        <v:line id="Line 73" o:spid="_x0000_s1152" style="position:absolute;visibility:visible;mso-wrap-style:square" from="1706,7634" to="10826,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">
                          <v:stroke dashstyle="1 1"/>
                        </v:line>
                        <v:line id="Line 74" o:spid="_x0000_s1153" style="position:absolute;visibility:visible;mso-wrap-style:square" from="1706,8204" to="10826,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">
                          <v:stroke dashstyle="1 1"/>
                        </v:line>
                        <v:line id="Line 75" o:spid="_x0000_s1154" style="position:absolute;visibility:visible;mso-wrap-style:square" from="1706,7064" to="10826,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">
                          <v:stroke dashstyle="1 1"/>
                        </v:line>
                        <v:line id="Line 76" o:spid="_x0000_s1155" style="position:absolute;visibility:visible;mso-wrap-style:square" from="1706,5924" to="10826,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">
                          <v:stroke dashstyle="1 1"/>
                        </v:line>
                        <v:line id="Line 77" o:spid="_x0000_s1156" style="position:absolute;visibility:visible;mso-wrap-style:square" from="1706,6494" to="10826,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">
                          <v:stroke dashstyle="1 1"/>
                        </v:line>
                        <v:line id="Line 78" o:spid="_x0000_s1157" style="position:absolute;visibility:visible;mso-wrap-style:square" from="1706,5354" to="10826,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">
                          <v:stroke dashstyle="1 1"/>
                        </v:line>
                        <v:line id="Line 79" o:spid="_x0000_s1158" style="position:absolute;visibility:visible;mso-wrap-style:square" from="1706,4214" to="10826,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">
                          <v:stroke dashstyle="1 1"/>
                        </v:line>
                        <v:line id="Line 80" o:spid="_x0000_s1159" style="position:absolute;visibility:visible;mso-wrap-style:square" from="1706,4784" to="10826,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">
                          <v:stroke dashstyle="1 1"/>
                        </v:line>
                        <v:line id="Line 81" o:spid="_x0000_s1160" style="position:absolute;visibility:visible;mso-wrap-style:square" from="1706,3644" to="10826,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">
                          <v:stroke dashstyle="1 1"/>
                        </v:line>
                        <v:line id="Line 82" o:spid="_x0000_s1161" style="position:absolute;visibility:visible;mso-wrap-style:square" from="1706,2504" to="10826,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">
                          <v:stroke dashstyle="1 1"/>
                        </v:line>
                        <v:line id="Line 83" o:spid="_x0000_s1162" style="position:absolute;visibility:visible;mso-wrap-style:square" from="1706,3074" to="10826,3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">
                          <v:stroke dashstyle="1 1"/>
                        </v:line>
                        <v:line id="Line 84" o:spid="_x0000_s1163" style="position:absolute;visibility:visible;mso-wrap-style:square" from="1706,1934" to="1082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">
                          <v:stroke dashstyle="1 1"/>
                        </v:line>
                        <v:line id="Line 85" o:spid="_x0000_s1164" style="position:absolute;visibility:visible;mso-wrap-style:square" from="1706,9914" to="10826,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">
                          <v:stroke dashstyle="1 1"/>
                        </v:line>
                        <v:line id="Line 86" o:spid="_x0000_s1165" style="position:absolute;visibility:visible;mso-wrap-style:square" from="1706,9344" to="10826,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">
                          <v:stroke dashstyle="1 1"/>
                        </v:line>
                        <v:line id="Line 87" o:spid="_x0000_s1166" style="position:absolute;visibility:visible;mso-wrap-style:square" from="1706,8774" to="10826,8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">
                          <v:stroke dashstyle="1 1"/>
                        </v:line>
                        <v:line id="Line 88" o:spid="_x0000_s1167" style="position:absolute;visibility:visible;mso-wrap-style:square" from="1706,10484" to="10826,1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">
                          <v:stroke dashstyle="1 1"/>
                        </v:line>
                        <v:line id="Line 89" o:spid="_x0000_s1168" style="position:absolute;visibility:visible;mso-wrap-style:square" from="1706,7520" to="10826,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">
                          <v:stroke dashstyle="1 1"/>
                        </v:line>
                        <v:line id="Line 90" o:spid="_x0000_s1169" style="position:absolute;visibility:visible;mso-wrap-style:square" from="1706,8090" to="10826,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">
                          <v:stroke dashstyle="1 1"/>
                        </v:line>
                        <v:line id="Line 91" o:spid="_x0000_s1170" style="position:absolute;visibility:visible;mso-wrap-style:square" from="1706,6950" to="10826,6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">
                          <v:stroke dashstyle="1 1"/>
                        </v:line>
                        <v:line id="Line 92" o:spid="_x0000_s1171" style="position:absolute;visibility:visible;mso-wrap-style:square" from="1706,5810" to="10826,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">
                          <v:stroke dashstyle="1 1"/>
                        </v:line>
                        <v:line id="Line 93" o:spid="_x0000_s1172" style="position:absolute;visibility:visible;mso-wrap-style:square" from="1706,6380" to="10826,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">
                          <v:stroke dashstyle="1 1"/>
                        </v:line>
                        <v:line id="Line 94" o:spid="_x0000_s1173" style="position:absolute;visibility:visible;mso-wrap-style:square" from="1706,5240" to="1082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">
                          <v:stroke dashstyle="1 1"/>
                        </v:line>
                        <v:line id="Line 95" o:spid="_x0000_s1174" style="position:absolute;visibility:visible;mso-wrap-style:square" from="1706,4100" to="10826,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">
                          <v:stroke dashstyle="1 1"/>
                        </v:line>
                        <v:line id="Line 96" o:spid="_x0000_s1175" style="position:absolute;visibility:visible;mso-wrap-style:square" from="1706,4670" to="10826,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">
                          <v:stroke dashstyle="1 1"/>
                        </v:line>
                        <v:line id="Line 97" o:spid="_x0000_s1176" style="position:absolute;visibility:visible;mso-wrap-style:square" from="1706,3530" to="10826,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">
                          <v:stroke dashstyle="1 1"/>
                        </v:line>
                        <v:line id="Line 98" o:spid="_x0000_s1177" style="position:absolute;visibility:visible;mso-wrap-style:square" from="1706,2390" to="10826,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">
                          <v:stroke dashstyle="1 1"/>
                        </v:line>
                        <v:line id="Line 99" o:spid="_x0000_s1178" style="position:absolute;visibility:visible;mso-wrap-style:square" from="1706,2960" to="10826,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">
                          <v:stroke dashstyle="1 1"/>
                        </v:line>
                        <v:line id="Line 100" o:spid="_x0000_s1179" style="position:absolute;visibility:visible;mso-wrap-style:square" from="1706,1820" to="1082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">
                          <v:stroke dashstyle="1 1"/>
                        </v:line>
                        <v:line id="Line 101" o:spid="_x0000_s1180" style="position:absolute;visibility:visible;mso-wrap-style:square" from="1706,9800" to="10826,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">
                          <v:stroke dashstyle="1 1"/>
                        </v:line>
                        <v:line id="Line 102" o:spid="_x0000_s1181" style="position:absolute;visibility:visible;mso-wrap-style:square" from="1706,9230" to="10826,9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">
                          <v:stroke dashstyle="1 1"/>
                        </v:line>
                        <v:line id="Line 103" o:spid="_x0000_s1182" style="position:absolute;visibility:visible;mso-wrap-style:square" from="1706,8660" to="10826,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">
                          <v:stroke dashstyle="1 1"/>
                        </v:line>
                        <v:line id="Line 104" o:spid="_x0000_s1183" style="position:absolute;visibility:visible;mso-wrap-style:square" from="1706,10370" to="10826,1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">
                          <v:stroke dashstyle="1 1"/>
                        </v:line>
                      </v:group>
                      <v:group id="Group 105" o:spid="_x0000_s1184" style="position:absolute;left:1535;top:1706;width:8892;height:9120" coordorigin="1820,1706" coordsize="8892,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">
                        <v:line id="Line 106" o:spid="_x0000_s1185" style="position:absolute;flip:y;visibility:visible;mso-wrap-style:square" from="2390,1706" to="239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">
                          <v:stroke dashstyle="1 1"/>
                        </v:line>
                        <v:line id="Line 107" o:spid="_x0000_s1186" style="position:absolute;flip:y;visibility:visible;mso-wrap-style:square" from="2960,1706" to="296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">
                          <v:stroke dashstyle="1 1"/>
                        </v:line>
                        <v:line id="Line 108" o:spid="_x0000_s1187" style="position:absolute;flip:y;visibility:visible;mso-wrap-style:square" from="3530,1706" to="353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">
                          <v:stroke dashstyle="1 1"/>
                        </v:line>
                        <v:line id="Line 109" o:spid="_x0000_s1188" style="position:absolute;flip:y;visibility:visible;mso-wrap-style:square" from="4100,1706" to="410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">
                          <v:stroke dashstyle="1 1"/>
                        </v:line>
                        <v:line id="Line 110" o:spid="_x0000_s1189" style="position:absolute;flip:y;visibility:visible;mso-wrap-style:square" from="4670,1706" to="467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">
                          <v:stroke dashstyle="1 1"/>
                        </v:line>
                        <v:line id="Line 111" o:spid="_x0000_s1190" style="position:absolute;flip:y;visibility:visible;mso-wrap-style:square" from="5240,1706" to="524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">
                          <v:stroke dashstyle="1 1"/>
                        </v:line>
                        <v:line id="Line 112" o:spid="_x0000_s1191" style="position:absolute;flip:y;visibility:visible;mso-wrap-style:square" from="5810,1706" to="581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">
                          <v:stroke dashstyle="1 1"/>
                        </v:line>
                        <v:line id="Line 113" o:spid="_x0000_s1192" style="position:absolute;flip:y;visibility:visible;mso-wrap-style:square" from="6380,1706" to="638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">
                          <v:stroke dashstyle="1 1"/>
                        </v:line>
                        <v:line id="Line 114" o:spid="_x0000_s1193" style="position:absolute;flip:y;visibility:visible;mso-wrap-style:square" from="6950,1706" to="695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">
                          <v:stroke dashstyle="1 1"/>
                        </v:line>
                        <v:line id="Line 115" o:spid="_x0000_s1194" style="position:absolute;flip:y;visibility:visible;mso-wrap-style:square" from="7520,1706" to="752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">
                          <v:stroke dashstyle="1 1"/>
                        </v:line>
                        <v:line id="Line 116" o:spid="_x0000_s1195" style="position:absolute;flip:y;visibility:visible;mso-wrap-style:square" from="8090,1706" to="809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">
                          <v:stroke dashstyle="1 1"/>
                        </v:line>
                        <v:line id="Line 117" o:spid="_x0000_s1196" style="position:absolute;flip:y;visibility:visible;mso-wrap-style:square" from="8660,1706" to="866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">
                          <v:stroke dashstyle="1 1"/>
                        </v:line>
                        <v:line id="Line 118" o:spid="_x0000_s1197" style="position:absolute;flip:y;visibility:visible;mso-wrap-style:square" from="9230,1706" to="923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">
                          <v:stroke dashstyle="1 1"/>
                        </v:line>
                        <v:line id="Line 119" o:spid="_x0000_s1198" style="position:absolute;flip:y;visibility:visible;mso-wrap-style:square" from="9800,1706" to="980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">
                          <v:stroke dashstyle="1 1"/>
                        </v:line>
                        <v:line id="Line 120" o:spid="_x0000_s1199" style="position:absolute;flip:y;visibility:visible;mso-wrap-style:square" from="10370,1706" to="1037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">
                          <v:stroke dashstyle="1 1"/>
                        </v:line>
                        <v:line id="Line 121" o:spid="_x0000_s1200" style="position:absolute;flip:y;visibility:visible;mso-wrap-style:square" from="1820,1706" to="1820,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">
                          <v:stroke dashstyle="1 1"/>
                        </v:line>
                        <v:line id="Line 122" o:spid="_x0000_s1201" style="position:absolute;flip:y;visibility:visible;mso-wrap-style:square" from="2504,1706" to="250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">
                          <v:stroke dashstyle="1 1"/>
                        </v:line>
                        <v:line id="Line 123" o:spid="_x0000_s1202" style="position:absolute;flip:y;visibility:visible;mso-wrap-style:square" from="3074,1706" to="307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">
                          <v:stroke dashstyle="1 1"/>
                        </v:line>
                        <v:line id="Line 124" o:spid="_x0000_s1203" style="position:absolute;flip:y;visibility:visible;mso-wrap-style:square" from="3644,1706" to="364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">
                          <v:stroke dashstyle="1 1"/>
                        </v:line>
                        <v:line id="Line 125" o:spid="_x0000_s1204" style="position:absolute;flip:y;visibility:visible;mso-wrap-style:square" from="4214,1706" to="421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">
                          <v:stroke dashstyle="1 1"/>
                        </v:line>
                        <v:line id="Line 126" o:spid="_x0000_s1205" style="position:absolute;flip:y;visibility:visible;mso-wrap-style:square" from="4784,1706" to="478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">
                          <v:stroke dashstyle="1 1"/>
                        </v:line>
                        <v:line id="Line 127" o:spid="_x0000_s1206" style="position:absolute;flip:y;visibility:visible;mso-wrap-style:square" from="5354,1706" to="535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">
                          <v:stroke dashstyle="1 1"/>
                        </v:line>
                        <v:line id="Line 128" o:spid="_x0000_s1207" style="position:absolute;flip:y;visibility:visible;mso-wrap-style:square" from="5924,1706" to="592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">
                          <v:stroke dashstyle="1 1"/>
                        </v:line>
                        <v:line id="Line 129" o:spid="_x0000_s1208" style="position:absolute;flip:y;visibility:visible;mso-wrap-style:square" from="6494,1706" to="649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">
                          <v:stroke dashstyle="1 1"/>
                        </v:line>
                        <v:line id="Line 130" o:spid="_x0000_s1209" style="position:absolute;flip:y;visibility:visible;mso-wrap-style:square" from="7064,1706" to="706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">
                          <v:stroke dashstyle="1 1"/>
                        </v:line>
                        <v:line id="Line 131" o:spid="_x0000_s1210" style="position:absolute;flip:y;visibility:visible;mso-wrap-style:square" from="7634,1706" to="763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">
                          <v:stroke dashstyle="1 1"/>
                        </v:line>
                        <v:line id="Line 132" o:spid="_x0000_s1211" style="position:absolute;flip:y;visibility:visible;mso-wrap-style:square" from="8204,1706" to="820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">
                          <v:stroke dashstyle="1 1"/>
                        </v:line>
                        <v:line id="Line 133" o:spid="_x0000_s1212" style="position:absolute;flip:y;visibility:visible;mso-wrap-style:square" from="8774,1706" to="877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">
                          <v:stroke dashstyle="1 1"/>
                        </v:line>
                        <v:line id="Line 134" o:spid="_x0000_s1213" style="position:absolute;flip:y;visibility:visible;mso-wrap-style:square" from="9344,1706" to="934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">
                          <v:stroke dashstyle="1 1"/>
                        </v:line>
                        <v:line id="Line 135" o:spid="_x0000_s1214" style="position:absolute;flip:y;visibility:visible;mso-wrap-style:square" from="9914,1706" to="991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">
                          <v:stroke dashstyle="1 1"/>
                        </v:line>
                        <v:line id="Line 136" o:spid="_x0000_s1215" style="position:absolute;flip:y;visibility:visible;mso-wrap-style:square" from="10484,1706" to="1048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">
                          <v:stroke dashstyle="1 1"/>
                        </v:line>
                        <v:line id="Line 137" o:spid="_x0000_s1216" style="position:absolute;flip:y;visibility:visible;mso-wrap-style:square" from="1934,1706" to="1934,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">
                          <v:stroke dashstyle="1 1"/>
                        </v:line>
                        <v:line id="Line 138" o:spid="_x0000_s1217" style="position:absolute;flip:y;visibility:visible;mso-wrap-style:square" from="2618,1706" to="261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">
                          <v:stroke dashstyle="1 1"/>
                        </v:line>
                        <v:line id="Line 139" o:spid="_x0000_s1218" style="position:absolute;flip:y;visibility:visible;mso-wrap-style:square" from="3188,1706" to="318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">
                          <v:stroke dashstyle="1 1"/>
                        </v:line>
                        <v:line id="Line 140" o:spid="_x0000_s1219" style="position:absolute;flip:y;visibility:visible;mso-wrap-style:square" from="3758,1706" to="375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">
                          <v:stroke dashstyle="1 1"/>
                        </v:line>
                        <v:line id="Line 141" o:spid="_x0000_s1220" style="position:absolute;flip:y;visibility:visible;mso-wrap-style:square" from="4328,1706" to="432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">
                          <v:stroke dashstyle="1 1"/>
                        </v:line>
                        <v:line id="Line 142" o:spid="_x0000_s1221" style="position:absolute;flip:y;visibility:visible;mso-wrap-style:square" from="4898,1706" to="489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">
                          <v:stroke dashstyle="1 1"/>
                        </v:line>
                        <v:line id="Line 143" o:spid="_x0000_s1222" style="position:absolute;flip:y;visibility:visible;mso-wrap-style:square" from="5468,1706" to="546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">
                          <v:stroke dashstyle="1 1"/>
                        </v:line>
                        <v:line id="Line 144" o:spid="_x0000_s1223" style="position:absolute;flip:y;visibility:visible;mso-wrap-style:square" from="6038,1706" to="603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">
                          <v:stroke dashstyle="1 1"/>
                        </v:line>
                        <v:line id="Line 145" o:spid="_x0000_s1224" style="position:absolute;flip:y;visibility:visible;mso-wrap-style:square" from="6608,1706" to="660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">
                          <v:stroke dashstyle="1 1"/>
                        </v:line>
                        <v:line id="Line 146" o:spid="_x0000_s1225" style="position:absolute;flip:y;visibility:visible;mso-wrap-style:square" from="7178,1706" to="717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">
                          <v:stroke dashstyle="1 1"/>
                        </v:line>
                        <v:line id="Line 147" o:spid="_x0000_s1226" style="position:absolute;flip:y;visibility:visible;mso-wrap-style:square" from="7748,1706" to="774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">
                          <v:stroke dashstyle="1 1"/>
                        </v:line>
                        <v:line id="Line 148" o:spid="_x0000_s1227" style="position:absolute;flip:y;visibility:visible;mso-wrap-style:square" from="8318,1706" to="831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">
                          <v:stroke dashstyle="1 1"/>
                        </v:line>
                        <v:line id="Line 149" o:spid="_x0000_s1228" style="position:absolute;flip:y;visibility:visible;mso-wrap-style:square" from="8888,1706" to="888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">
                          <v:stroke dashstyle="1 1"/>
                        </v:line>
                        <v:line id="Line 150" o:spid="_x0000_s1229" style="position:absolute;flip:y;visibility:visible;mso-wrap-style:square" from="9458,1706" to="945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">
                          <v:stroke dashstyle="1 1"/>
                        </v:line>
                        <v:line id="Line 151" o:spid="_x0000_s1230" style="position:absolute;flip:y;visibility:visible;mso-wrap-style:square" from="10028,1706" to="1002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">
                          <v:stroke dashstyle="1 1"/>
                        </v:line>
                        <v:line id="Line 152" o:spid="_x0000_s1231" style="position:absolute;flip:y;visibility:visible;mso-wrap-style:square" from="10598,1706" to="1059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">
                          <v:stroke dashstyle="1 1"/>
                        </v:line>
                        <v:line id="Line 153" o:spid="_x0000_s1232" style="position:absolute;flip:y;visibility:visible;mso-wrap-style:square" from="2048,1706" to="204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">
                          <v:stroke dashstyle="1 1"/>
                        </v:line>
                        <v:line id="Line 154" o:spid="_x0000_s1233" style="position:absolute;flip:y;visibility:visible;mso-wrap-style:square" from="2732,1706" to="273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">
                          <v:stroke dashstyle="1 1"/>
                        </v:line>
                        <v:line id="Line 155" o:spid="_x0000_s1234" style="position:absolute;flip:y;visibility:visible;mso-wrap-style:square" from="3302,1706" to="330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">
                          <v:stroke dashstyle="1 1"/>
                        </v:line>
                        <v:line id="Line 156" o:spid="_x0000_s1235" style="position:absolute;flip:y;visibility:visible;mso-wrap-style:square" from="3872,1706" to="387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">
                          <v:stroke dashstyle="1 1"/>
                        </v:line>
                        <v:line id="Line 157" o:spid="_x0000_s1236" style="position:absolute;flip:y;visibility:visible;mso-wrap-style:square" from="4442,1706" to="444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">
                          <v:stroke dashstyle="1 1"/>
                        </v:line>
                        <v:line id="Line 158" o:spid="_x0000_s1237" style="position:absolute;flip:y;visibility:visible;mso-wrap-style:square" from="5012,1706" to="501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">
                          <v:stroke dashstyle="1 1"/>
                        </v:line>
                        <v:line id="Line 159" o:spid="_x0000_s1238" style="position:absolute;flip:y;visibility:visible;mso-wrap-style:square" from="5582,1706" to="558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">
                          <v:stroke dashstyle="1 1"/>
                        </v:line>
                        <v:line id="Line 160" o:spid="_x0000_s1239" style="position:absolute;flip:y;visibility:visible;mso-wrap-style:square" from="6152,1706" to="615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">
                          <v:stroke dashstyle="1 1"/>
                        </v:line>
                        <v:line id="Line 161" o:spid="_x0000_s1240" style="position:absolute;flip:y;visibility:visible;mso-wrap-style:square" from="6722,1706" to="672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">
                          <v:stroke dashstyle="1 1"/>
                        </v:line>
                        <v:line id="Line 162" o:spid="_x0000_s1241" style="position:absolute;flip:y;visibility:visible;mso-wrap-style:square" from="7292,1706" to="729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">
                          <v:stroke dashstyle="1 1"/>
                        </v:line>
                        <v:line id="Line 163" o:spid="_x0000_s1242" style="position:absolute;flip:y;visibility:visible;mso-wrap-style:square" from="7862,1706" to="786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">
                          <v:stroke dashstyle="1 1"/>
                        </v:line>
                        <v:line id="Line 164" o:spid="_x0000_s1243" style="position:absolute;flip:y;visibility:visible;mso-wrap-style:square" from="8432,1706" to="843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">
                          <v:stroke dashstyle="1 1"/>
                        </v:line>
                        <v:line id="Line 165" o:spid="_x0000_s1244" style="position:absolute;flip:y;visibility:visible;mso-wrap-style:square" from="9002,1706" to="900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">
                          <v:stroke dashstyle="1 1"/>
                        </v:line>
                        <v:line id="Line 166" o:spid="_x0000_s1245" style="position:absolute;flip:y;visibility:visible;mso-wrap-style:square" from="9572,1706" to="957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">
                          <v:stroke dashstyle="1 1"/>
                        </v:line>
                        <v:line id="Line 167" o:spid="_x0000_s1246" style="position:absolute;flip:y;visibility:visible;mso-wrap-style:square" from="10142,1706" to="1014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">
                          <v:stroke dashstyle="1 1"/>
                        </v:line>
                        <v:line id="Line 168" o:spid="_x0000_s1247" style="position:absolute;flip:y;visibility:visible;mso-wrap-style:square" from="10712,1706" to="1071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">
                          <v:stroke dashstyle="1 1"/>
                        </v:line>
                        <v:line id="Line 169" o:spid="_x0000_s1248" style="position:absolute;flip:y;visibility:visible;mso-wrap-style:square" from="2162,1706" to="216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">
                          <v:stroke dashstyle="1 1"/>
                        </v:line>
                      </v:group>
                    </v:group>
                    <v:line id="Line 170" o:spid="_x0000_s1249" style="position:absolute;flip:y;visibility:visible;mso-wrap-style:square" from="1421,1991" to="1421,1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" strokeweight="1.5pt">
                      <v:stroke endarrow="block"/>
                    </v:line>
                    <v:line id="Line 171" o:spid="_x0000_s1250" style="position:absolute;visibility:visible;mso-wrap-style:square" from="1421,11396" to="10826,1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" strokeweight="1.5pt">
                      <v:stroke endarrow="block"/>
                    </v:line>
                    <v:shape id="Text Box 173" o:spid="_x0000_s1251" type="#_x0000_t202" style="position:absolute;left:2333;top:11453;width:45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" stroked="f">
                      <v:textbox inset="0,,0">
                        <w:txbxContent>
                          <w:p w:rsidR="00EC76CE" w:rsidRDefault="00EC76CE" w:rsidP="005239DF">
                            <w:pPr>
                              <w:jc w:val="center"/>
                            </w:pPr>
                          </w:p>
                        </w:txbxContent>
                      </v:textbox>
                    </v:shape>
                    <v:shape id="Text Box 178" o:spid="_x0000_s1252" type="#_x0000_t202" style="position:absolute;left:9173;top:11453;width:45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" stroked="f">
                      <v:textbox inset="0,,0">
                        <w:txbxContent>
                          <w:p w:rsidR="00EC76CE" w:rsidRPr="002D3600" w:rsidRDefault="00EC76CE" w:rsidP="005239DF"/>
                        </w:txbxContent>
                      </v:textbox>
                    </v:shape>
                  </v:group>
                  <v:shape id="Freeform 3309" o:spid="_x0000_s1253" style="position:absolute;left:4035;top:6953;width:52006;height:44482;visibility:visible;mso-wrap-style:square;v-text-anchor:middle" coordsize="5200650,444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" path="m,4448175c326231,4040187,652463,3632200,838200,3324225v185737,-307975,195263,-452438,276225,-723900c1195387,2328863,1249363,1979612,1323975,1695450v74612,-284162,119063,-601663,238125,-800100c1681163,696912,1744663,623887,2038350,504825,2332038,385762,2797175,265113,3324225,180975,3851275,96837,4822825,9525,5200650,e" filled="f" strokecolor="black [3213]" strokeweight="3pt">
                    <v:path arrowok="t" o:connecttype="custom" o:connectlocs="0,4448175;838200,3324225;1114425,2600325;1323975,1695450;1562100,895350;2038350,504825;3324225,180975;5200650,0" o:connectangles="0,0,0,0,0,0,0,0"/>
                  </v:shape>
                  <v:shape id="Freeform 3314" o:spid="_x0000_s1254" style="position:absolute;left:3844;top:6667;width:52197;height:44672;visibility:visible;mso-wrap-style:square;v-text-anchor:middle" coordsize="5219700,446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" path="m,4467225c206375,4218781,412750,3970337,561975,3676650,711200,3382963,793750,3084512,895350,2705100v101600,-379412,142875,-973138,276225,-1304925c1304925,1068388,1323975,917575,1695450,714375,2066925,511175,2813050,300037,3400425,180975,3987800,61913,4603750,30956,5219700,e" filled="f" strokecolor="black [3213]" strokeweight="3pt">
                    <v:stroke dashstyle="dash"/>
                    <v:path arrowok="t" o:connecttype="custom" o:connectlocs="0,4467225;561975,3676650;895350,2705100;1171575,1400175;1695450,714375;3400425,180975;5219700,0" o:connectangles="0,0,0,0,0,0,0"/>
                  </v:shape>
                  <v:shape id="Freeform 3316" o:spid="_x0000_s1255" style="position:absolute;left:4130;top:7429;width:52007;height:44101;visibility:visible;mso-wrap-style:square;v-text-anchor:middle" coordsize="5200650,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" path="m,4410075c205581,4133850,411163,3857625,609600,3657600v198438,-200025,425450,-149225,581025,-447675c1346200,2911475,1430337,2281238,1543050,1866900,1655763,1452562,1677988,982662,1866900,723900,2055812,465138,2305050,415925,2676525,314325,3048000,212725,3675063,166687,4095750,114300,4516437,61913,4858543,30956,5200650,e" filled="f" strokecolor="black [3213]" strokeweight="3pt">
                    <v:stroke dashstyle="1 1"/>
                    <v:path arrowok="t" o:connecttype="custom" o:connectlocs="0,4410075;609600,3657600;1190625,3209925;1543050,1866900;1866900,723900;2676525,314325;4095750,114300;5200650,0" o:connectangles="0,0,0,0,0,0,0,0"/>
                  </v:shape>
                  <v:shape id="Text Box 3317" o:spid="_x0000_s1256" type="#_x0000_t202" style="position:absolute;left:19382;top:51530;width:24160;height:6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" filled="f" stroked="f" strokeweight=".5pt">
                    <v:textbox>
                      <w:txbxContent>
                        <w:p w:rsidR="00EC76CE" w:rsidRPr="003907B4" w:rsidRDefault="00EC76CE" w:rsidP="005239DF">
                          <w:r>
                            <w:t>PO</w:t>
                          </w:r>
                          <w:r>
                            <w:rPr>
                              <w:vertAlign w:val="subscript"/>
                            </w:rPr>
                            <w:t>2</w:t>
                          </w:r>
                          <w:r>
                            <w:t xml:space="preserve"> (mmHg)</w:t>
                          </w:r>
                        </w:p>
                      </w:txbxContent>
                    </v:textbox>
                  </v:shape>
                  <v:shape id="Text Box 3327" o:spid="_x0000_s1257" type="#_x0000_t202" style="position:absolute;left:-23255;top:21989;width:46923;height:58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" fillcolor="white [3201]" stroked="f" strokeweight=".5pt">
                    <v:textbox>
                      <w:txbxContent>
                        <w:p w:rsidR="00EC76CE" w:rsidRPr="003907B4" w:rsidRDefault="00EC76CE" w:rsidP="005239DF">
                          <w:proofErr w:type="spellStart"/>
                          <w:r>
                            <w:t>Oxyhaemoglobin</w:t>
                          </w:r>
                          <w:proofErr w:type="spellEnd"/>
                          <w:r>
                            <w:t xml:space="preserve"> (% saturation)</w:t>
                          </w:r>
                        </w:p>
                        <w:p w:rsidR="00EC76CE" w:rsidRDefault="00EC76CE" w:rsidP="005239DF"/>
                      </w:txbxContent>
                    </v:textbox>
                  </v:shape>
                  <v:shape id="Text Box 1024" o:spid="_x0000_s1258" type="#_x0000_t202" style="position:absolute;left:23423;top:26392;width:23514;height:5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" fillcolor="white [3201]" stroked="f" strokeweight=".5pt">
                    <v:textbox>
                      <w:txbxContent>
                        <w:p w:rsidR="00EC76CE" w:rsidRPr="00D756A8" w:rsidRDefault="00EC76CE" w:rsidP="005239DF">
                          <w:pPr>
                            <w:rPr>
                              <w:sz w:val="20"/>
                            </w:rPr>
                          </w:pPr>
                          <w:r w:rsidRPr="00D756A8">
                            <w:rPr>
                              <w:sz w:val="20"/>
                            </w:rPr>
                            <w:t>Moderate intensity</w:t>
                          </w:r>
                        </w:p>
                      </w:txbxContent>
                    </v:textbox>
                  </v:shape>
                  <v:shape id="Text Box 1025" o:spid="_x0000_s1259" type="#_x0000_t202" style="position:absolute;left:24474;top:33410;width:10066;height: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" fillcolor="white [3201]" stroked="f" strokeweight=".5pt">
                    <v:textbox>
                      <w:txbxContent>
                        <w:p w:rsidR="00EC76CE" w:rsidRPr="00D756A8" w:rsidRDefault="00EC76CE" w:rsidP="005239DF">
                          <w:pPr>
                            <w:rPr>
                              <w:sz w:val="20"/>
                            </w:rPr>
                          </w:pPr>
                          <w:r w:rsidRPr="00D756A8">
                            <w:rPr>
                              <w:sz w:val="20"/>
                            </w:rPr>
                            <w:t>Rest</w:t>
                          </w:r>
                        </w:p>
                      </w:txbxContent>
                    </v:textbox>
                  </v:shape>
                  <v:shape id="Text Box 1026" o:spid="_x0000_s1260" type="#_x0000_t202" style="position:absolute;left:26691;top:18422;width:20910;height: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" fillcolor="white [3201]" stroked="f" strokeweight=".5pt">
                    <v:textbox>
                      <w:txbxContent>
                        <w:p w:rsidR="00EC76CE" w:rsidRPr="00D756A8" w:rsidRDefault="00EC76CE" w:rsidP="005239DF">
                          <w:pPr>
                            <w:rPr>
                              <w:sz w:val="20"/>
                            </w:rPr>
                          </w:pPr>
                          <w:r w:rsidRPr="00D756A8">
                            <w:rPr>
                              <w:sz w:val="20"/>
                            </w:rPr>
                            <w:t>High intensity</w:t>
                          </w:r>
                        </w:p>
                      </w:txbxContent>
                    </v:textbox>
                  </v:shape>
                </v:group>
                <v:shapetype id="_x0000_t32" coordsize="21600,21600" o:spt="32" o:oned="t" path="m,l21600,21600e" filled="f">
                  <v:path arrowok="t" fillok="f" o:connecttype="none"/>
                  <o:lock v:ext="edit" shapetype="t"/>
                </v:shapetype>
                <v:shape id="Straight Arrow Connector 1028" o:spid="_x0000_s1261" type="#_x0000_t32" style="position:absolute;left:8557;top:16412;width:6458;height:14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" strokecolor="black [3040]" strokeweight="2.25pt">
                  <v:stroke endarrow="open"/>
                </v:shape>
                <v:shape id="Straight Arrow Connector 1029" o:spid="_x0000_s1262" type="#_x0000_t32" style="position:absolute;left:10433;top:12778;width:4007;height:8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" strokecolor="black [3040]" strokeweight="2.25pt">
                  <v:stroke endarrow="open"/>
                </v:shape>
                <v:shape id="Straight Arrow Connector 1031" o:spid="_x0000_s1263" type="#_x0000_t32" style="position:absolute;left:13012;top:9730;width:3277;height:4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" strokecolor="black [3040]" strokeweight="2.25pt">
                  <v:stroke endarrow="open"/>
                </v:shape>
              </v:group>
            </w:pict>
          </mc:Fallback>
        </mc:AlternateContent>
      </w:r>
    </w:p>
    <w:p w:rsidR="002032A8" w:rsidRPr="007F6DC5" w:rsidRDefault="00C6460D" w:rsidP="002032A8">
      <w:pPr>
        <w:rPr>
          <w:rFonts w:ascii="Benguiat Bk BT" w:hAnsi="Benguiat Bk BT"/>
          <w:sz w:val="36"/>
          <w:szCs w:val="36"/>
        </w:rPr>
      </w:pPr>
      <w:r>
        <w:rPr>
          <w:rFonts w:ascii="Benguiat Bk BT" w:hAnsi="Benguiat Bk BT"/>
          <w:noProof/>
          <w:sz w:val="36"/>
          <w:szCs w:val="36"/>
          <w:lang w:eastAsia="en-GB"/>
        </w:rPr>
        <mc:AlternateContent>
          <mc:Choice Requires="wps">
            <w:drawing>
              <wp:anchor distT="0" distB="0" distL="114300" distR="114300" simplePos="0" relativeHeight="252365312" behindDoc="0" locked="0" layoutInCell="1" allowOverlap="1" wp14:anchorId="65090FF2" wp14:editId="27B5A390">
                <wp:simplePos x="0" y="0"/>
                <wp:positionH relativeFrom="margin">
                  <wp:posOffset>5995035</wp:posOffset>
                </wp:positionH>
                <wp:positionV relativeFrom="paragraph">
                  <wp:posOffset>138620</wp:posOffset>
                </wp:positionV>
                <wp:extent cx="5501640" cy="2400300"/>
                <wp:effectExtent l="0" t="0" r="0" b="0"/>
                <wp:wrapNone/>
                <wp:docPr id="3457" name="Text Box 3457"/>
                <wp:cNvGraphicFramePr/>
                <a:graphic xmlns:a="http://schemas.openxmlformats.org/drawingml/2006/main">
                  <a:graphicData uri="http://schemas.microsoft.com/office/word/2010/wordprocessingShape">
                    <wps:wsp>
                      <wps:cNvSpPr txBox="1"/>
                      <wps:spPr>
                        <a:xfrm flipH="1">
                          <a:off x="0" y="0"/>
                          <a:ext cx="5501640" cy="24003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EC76CE" w:rsidRPr="00D756A8" w:rsidRDefault="00EC76CE" w:rsidP="005239DF">
                            <w:pPr>
                              <w:jc w:val="center"/>
                              <w:rPr>
                                <w:rFonts w:ascii="Broadway" w:hAnsi="Broadway"/>
                                <w:sz w:val="32"/>
                              </w:rPr>
                            </w:pPr>
                            <w:r w:rsidRPr="00D756A8">
                              <w:rPr>
                                <w:rFonts w:ascii="Broadway" w:hAnsi="Broadway"/>
                                <w:sz w:val="32"/>
                              </w:rPr>
                              <w:t>Redistribution of Cardiac Output</w:t>
                            </w:r>
                          </w:p>
                          <w:p w:rsidR="00EC76CE" w:rsidRPr="00DC4B97" w:rsidRDefault="00EC76CE" w:rsidP="005239DF">
                            <w:pPr>
                              <w:rPr>
                                <w:rFonts w:asciiTheme="minorHAnsi" w:hAnsiTheme="minorHAnsi"/>
                                <w:b/>
                                <w:spacing w:val="-3"/>
                                <w:sz w:val="20"/>
                              </w:rPr>
                            </w:pPr>
                            <w:r w:rsidRPr="00DC4B97">
                              <w:rPr>
                                <w:rFonts w:asciiTheme="minorHAnsi" w:hAnsiTheme="minorHAnsi"/>
                                <w:b/>
                                <w:spacing w:val="-3"/>
                                <w:sz w:val="20"/>
                              </w:rPr>
                              <w:t>During exercise our blood needs to redistribute to working muscles. Describe the methods given below:</w:t>
                            </w:r>
                          </w:p>
                          <w:tbl>
                            <w:tblPr>
                              <w:tblStyle w:val="ZigZag"/>
                              <w:tblW w:w="49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0"/>
                              <w:gridCol w:w="2929"/>
                            </w:tblGrid>
                            <w:tr w:rsidR="00EC76CE" w:rsidRPr="00D756A8" w:rsidTr="008D1562">
                              <w:trPr>
                                <w:cnfStyle w:val="100000000000" w:firstRow="1" w:lastRow="0" w:firstColumn="0" w:lastColumn="0" w:oddVBand="0" w:evenVBand="0" w:oddHBand="0" w:evenHBand="0" w:firstRowFirstColumn="0" w:firstRowLastColumn="0" w:lastRowFirstColumn="0" w:lastRowLastColumn="0"/>
                                <w:trHeight w:val="994"/>
                              </w:trPr>
                              <w:tc>
                                <w:tcPr>
                                  <w:tcW w:w="9214" w:type="dxa"/>
                                  <w:vMerge w:val="restart"/>
                                  <w:tcBorders>
                                    <w:right w:val="dashed" w:sz="4" w:space="0" w:color="auto"/>
                                  </w:tcBorders>
                                </w:tcPr>
                                <w:p w:rsidR="00EC76CE" w:rsidRPr="00D756A8" w:rsidRDefault="00EC76CE" w:rsidP="002641A0">
                                  <w:pPr>
                                    <w:rPr>
                                      <w:rFonts w:ascii="Broadway" w:hAnsi="Broadway"/>
                                      <w:spacing w:val="-4"/>
                                      <w:sz w:val="18"/>
                                    </w:rPr>
                                  </w:pPr>
                                  <w:r w:rsidRPr="00D756A8">
                                    <w:rPr>
                                      <w:rFonts w:ascii="Broadway" w:hAnsi="Broadway"/>
                                      <w:spacing w:val="-4"/>
                                      <w:sz w:val="18"/>
                                    </w:rPr>
                                    <w:t>Vascular shunt</w:t>
                                  </w:r>
                                </w:p>
                                <w:p w:rsidR="00EC76CE" w:rsidRPr="00DC4B97" w:rsidRDefault="00EC76CE" w:rsidP="00C6460D">
                                  <w:pPr>
                                    <w:widowControl w:val="0"/>
                                    <w:jc w:val="left"/>
                                    <w:rPr>
                                      <w:rFonts w:asciiTheme="minorHAnsi" w:hAnsiTheme="minorHAnsi"/>
                                      <w:b w:val="0"/>
                                      <w:color w:val="FFFFFF" w:themeColor="background1"/>
                                      <w:sz w:val="20"/>
                                      <w:szCs w:val="20"/>
                                    </w:rPr>
                                  </w:pPr>
                                  <w:r w:rsidRPr="00DC4B97">
                                    <w:rPr>
                                      <w:rFonts w:asciiTheme="minorHAnsi" w:hAnsiTheme="minorHAnsi"/>
                                      <w:b w:val="0"/>
                                      <w:color w:val="FFFFFF" w:themeColor="background1"/>
                                      <w:sz w:val="20"/>
                                      <w:szCs w:val="20"/>
                                    </w:rPr>
                                    <w:t>Mechanism which directs blood to the exercising muscles through vasodilation and vasoconstriction.</w:t>
                                  </w:r>
                                </w:p>
                                <w:p w:rsidR="00EC76CE" w:rsidRPr="00DC4B97" w:rsidRDefault="00EC76CE" w:rsidP="00C6460D">
                                  <w:pPr>
                                    <w:ind w:left="142" w:hanging="142"/>
                                    <w:jc w:val="left"/>
                                    <w:rPr>
                                      <w:rFonts w:asciiTheme="minorHAnsi" w:hAnsiTheme="minorHAnsi"/>
                                      <w:b w:val="0"/>
                                      <w:color w:val="FFFFFF" w:themeColor="background1"/>
                                      <w:spacing w:val="-4"/>
                                      <w:sz w:val="20"/>
                                      <w:szCs w:val="20"/>
                                    </w:rPr>
                                  </w:pPr>
                                  <w:r w:rsidRPr="00DC4B97">
                                    <w:rPr>
                                      <w:rFonts w:asciiTheme="minorHAnsi" w:hAnsiTheme="minorHAnsi"/>
                                      <w:b w:val="0"/>
                                      <w:color w:val="FFFFFF" w:themeColor="background1"/>
                                      <w:spacing w:val="-4"/>
                                      <w:sz w:val="20"/>
                                      <w:szCs w:val="20"/>
                                    </w:rPr>
                                    <w:t>Redistribution of blood during exercise:</w:t>
                                  </w:r>
                                </w:p>
                                <w:p w:rsidR="00EC76CE" w:rsidRPr="00DC4B97" w:rsidRDefault="00EC76CE" w:rsidP="00C6460D">
                                  <w:pPr>
                                    <w:ind w:left="284" w:hanging="284"/>
                                    <w:jc w:val="left"/>
                                    <w:rPr>
                                      <w:rFonts w:asciiTheme="minorHAnsi" w:hAnsiTheme="minorHAnsi" w:cs="Calibri"/>
                                      <w:b w:val="0"/>
                                      <w:color w:val="FFFFFF" w:themeColor="background1"/>
                                      <w:spacing w:val="-4"/>
                                      <w:sz w:val="20"/>
                                      <w:szCs w:val="20"/>
                                    </w:rPr>
                                  </w:pPr>
                                  <w:r w:rsidRPr="00DC4B97">
                                    <w:rPr>
                                      <w:rFonts w:asciiTheme="minorHAnsi" w:hAnsiTheme="minorHAnsi" w:cs="Calibri"/>
                                      <w:b w:val="0"/>
                                      <w:color w:val="FFFFFF" w:themeColor="background1"/>
                                      <w:spacing w:val="-4"/>
                                      <w:sz w:val="20"/>
                                      <w:szCs w:val="20"/>
                                    </w:rPr>
                                    <w:t xml:space="preserve">↑ </w:t>
                                  </w:r>
                                  <w:r w:rsidRPr="00DC4B97">
                                    <w:rPr>
                                      <w:rFonts w:asciiTheme="minorHAnsi" w:hAnsiTheme="minorHAnsi" w:cs="Calibri"/>
                                      <w:b w:val="0"/>
                                      <w:color w:val="FFFFFF" w:themeColor="background1"/>
                                      <w:spacing w:val="-4"/>
                                      <w:sz w:val="20"/>
                                      <w:szCs w:val="20"/>
                                    </w:rPr>
                                    <w:tab/>
                                    <w:t xml:space="preserve">blood flow to the skeletal muscles in order to supply them with oxygen and nutrients and to remove carbon dioxide </w:t>
                                  </w:r>
                                </w:p>
                                <w:p w:rsidR="00EC76CE" w:rsidRPr="00DC4B97" w:rsidRDefault="00EC76CE" w:rsidP="00C6460D">
                                  <w:pPr>
                                    <w:ind w:left="284" w:hanging="284"/>
                                    <w:jc w:val="left"/>
                                    <w:rPr>
                                      <w:rFonts w:asciiTheme="minorHAnsi" w:hAnsiTheme="minorHAnsi" w:cs="Calibri"/>
                                      <w:b w:val="0"/>
                                      <w:color w:val="FFFFFF" w:themeColor="background1"/>
                                      <w:spacing w:val="-4"/>
                                      <w:sz w:val="20"/>
                                      <w:szCs w:val="20"/>
                                    </w:rPr>
                                  </w:pPr>
                                  <w:r w:rsidRPr="00DC4B97">
                                    <w:rPr>
                                      <w:rFonts w:asciiTheme="minorHAnsi" w:hAnsiTheme="minorHAnsi" w:cs="Calibri"/>
                                      <w:b w:val="0"/>
                                      <w:color w:val="FFFFFF" w:themeColor="background1"/>
                                      <w:spacing w:val="-4"/>
                                      <w:sz w:val="20"/>
                                      <w:szCs w:val="20"/>
                                    </w:rPr>
                                    <w:t xml:space="preserve">↑ </w:t>
                                  </w:r>
                                  <w:r w:rsidRPr="00DC4B97">
                                    <w:rPr>
                                      <w:rFonts w:asciiTheme="minorHAnsi" w:hAnsiTheme="minorHAnsi" w:cs="Calibri"/>
                                      <w:b w:val="0"/>
                                      <w:color w:val="FFFFFF" w:themeColor="background1"/>
                                      <w:spacing w:val="-4"/>
                                      <w:sz w:val="20"/>
                                      <w:szCs w:val="20"/>
                                    </w:rPr>
                                    <w:tab/>
                                    <w:t xml:space="preserve">blood flow to the heart to provide additional oxygen, as it has to work harder during exercise </w:t>
                                  </w:r>
                                </w:p>
                                <w:p w:rsidR="00EC76CE" w:rsidRPr="00DC4B97" w:rsidRDefault="00EC76CE" w:rsidP="00C6460D">
                                  <w:pPr>
                                    <w:ind w:left="284" w:hanging="284"/>
                                    <w:jc w:val="left"/>
                                    <w:rPr>
                                      <w:rFonts w:asciiTheme="minorHAnsi" w:hAnsiTheme="minorHAnsi" w:cs="Calibri"/>
                                      <w:b w:val="0"/>
                                      <w:color w:val="FFFFFF" w:themeColor="background1"/>
                                      <w:spacing w:val="-4"/>
                                      <w:sz w:val="20"/>
                                      <w:szCs w:val="20"/>
                                    </w:rPr>
                                  </w:pPr>
                                  <w:r w:rsidRPr="00DC4B97">
                                    <w:rPr>
                                      <w:rFonts w:asciiTheme="minorHAnsi" w:hAnsiTheme="minorHAnsi" w:cs="Calibri"/>
                                      <w:b w:val="0"/>
                                      <w:color w:val="FFFFFF" w:themeColor="background1"/>
                                      <w:spacing w:val="-4"/>
                                      <w:sz w:val="20"/>
                                      <w:szCs w:val="20"/>
                                    </w:rPr>
                                    <w:t xml:space="preserve">↑ </w:t>
                                  </w:r>
                                  <w:r w:rsidRPr="00DC4B97">
                                    <w:rPr>
                                      <w:rFonts w:asciiTheme="minorHAnsi" w:hAnsiTheme="minorHAnsi" w:cs="Calibri"/>
                                      <w:b w:val="0"/>
                                      <w:color w:val="FFFFFF" w:themeColor="background1"/>
                                      <w:spacing w:val="-4"/>
                                      <w:sz w:val="20"/>
                                      <w:szCs w:val="20"/>
                                    </w:rPr>
                                    <w:tab/>
                                    <w:t xml:space="preserve">blood flow to the skin in order to regulate body temperature </w:t>
                                  </w:r>
                                </w:p>
                                <w:p w:rsidR="00EC76CE" w:rsidRPr="00D756A8" w:rsidRDefault="00EC76CE" w:rsidP="00C6460D">
                                  <w:pPr>
                                    <w:ind w:left="284" w:hanging="284"/>
                                    <w:jc w:val="left"/>
                                    <w:rPr>
                                      <w:rFonts w:asciiTheme="minorHAnsi" w:hAnsiTheme="minorHAnsi"/>
                                      <w:b w:val="0"/>
                                      <w:sz w:val="20"/>
                                      <w:szCs w:val="20"/>
                                    </w:rPr>
                                  </w:pPr>
                                  <w:r w:rsidRPr="00DC4B97">
                                    <w:rPr>
                                      <w:rFonts w:asciiTheme="minorHAnsi" w:hAnsiTheme="minorHAnsi" w:cs="Calibri"/>
                                      <w:b w:val="0"/>
                                      <w:color w:val="FFFFFF" w:themeColor="background1"/>
                                      <w:spacing w:val="-4"/>
                                      <w:sz w:val="20"/>
                                      <w:szCs w:val="20"/>
                                    </w:rPr>
                                    <w:t>↓</w:t>
                                  </w:r>
                                  <w:r w:rsidRPr="00DC4B97">
                                    <w:rPr>
                                      <w:rFonts w:asciiTheme="minorHAnsi" w:hAnsiTheme="minorHAnsi" w:cs="Calibri"/>
                                      <w:b w:val="0"/>
                                      <w:color w:val="FFFFFF" w:themeColor="background1"/>
                                      <w:spacing w:val="-4"/>
                                      <w:sz w:val="20"/>
                                      <w:szCs w:val="20"/>
                                    </w:rPr>
                                    <w:tab/>
                                    <w:t>blood flow to some abdominal organs to allow for greater blood flow to active body parts</w:t>
                                  </w:r>
                                </w:p>
                              </w:tc>
                              <w:tc>
                                <w:tcPr>
                                  <w:tcW w:w="3883" w:type="dxa"/>
                                  <w:tcBorders>
                                    <w:left w:val="dashed" w:sz="4" w:space="0" w:color="auto"/>
                                    <w:bottom w:val="dashed" w:sz="4" w:space="0" w:color="auto"/>
                                  </w:tcBorders>
                                </w:tcPr>
                                <w:p w:rsidR="00EC76CE" w:rsidRPr="00D756A8" w:rsidRDefault="00EC76CE" w:rsidP="002641A0">
                                  <w:pPr>
                                    <w:rPr>
                                      <w:rFonts w:ascii="Broadway" w:hAnsi="Broadway"/>
                                      <w:spacing w:val="-4"/>
                                      <w:sz w:val="18"/>
                                    </w:rPr>
                                  </w:pPr>
                                  <w:r w:rsidRPr="00D756A8">
                                    <w:rPr>
                                      <w:rFonts w:ascii="Broadway" w:hAnsi="Broadway"/>
                                      <w:spacing w:val="-4"/>
                                      <w:sz w:val="18"/>
                                    </w:rPr>
                                    <w:t>Arterioles</w:t>
                                  </w:r>
                                </w:p>
                                <w:p w:rsidR="00EC76CE" w:rsidRPr="00DC4B97" w:rsidRDefault="00EC76CE" w:rsidP="00C6460D">
                                  <w:pPr>
                                    <w:widowControl w:val="0"/>
                                    <w:ind w:left="360" w:hanging="360"/>
                                    <w:jc w:val="left"/>
                                    <w:rPr>
                                      <w:rFonts w:asciiTheme="minorHAnsi" w:hAnsiTheme="minorHAnsi"/>
                                      <w:b w:val="0"/>
                                      <w:color w:val="FFFFFF" w:themeColor="background1"/>
                                      <w:sz w:val="20"/>
                                    </w:rPr>
                                  </w:pPr>
                                  <w:r w:rsidRPr="00DC4B97">
                                    <w:rPr>
                                      <w:rFonts w:asciiTheme="minorHAnsi" w:eastAsia="Calibri" w:hAnsiTheme="minorHAnsi"/>
                                      <w:color w:val="FFFFFF" w:themeColor="background1"/>
                                      <w:sz w:val="20"/>
                                      <w:szCs w:val="22"/>
                                    </w:rPr>
                                    <w:t>•</w:t>
                                  </w:r>
                                  <w:r w:rsidRPr="00DC4B97">
                                    <w:rPr>
                                      <w:rFonts w:asciiTheme="minorHAnsi" w:eastAsia="Calibri" w:hAnsiTheme="minorHAnsi"/>
                                      <w:b w:val="0"/>
                                      <w:color w:val="FFFFFF" w:themeColor="background1"/>
                                      <w:sz w:val="20"/>
                                      <w:szCs w:val="22"/>
                                    </w:rPr>
                                    <w:tab/>
                                  </w:r>
                                  <w:r w:rsidRPr="00DC4B97">
                                    <w:rPr>
                                      <w:rFonts w:asciiTheme="minorHAnsi" w:hAnsiTheme="minorHAnsi"/>
                                      <w:b w:val="0"/>
                                      <w:color w:val="FFFFFF" w:themeColor="background1"/>
                                      <w:sz w:val="20"/>
                                    </w:rPr>
                                    <w:t>Widen (vasodilation) to allow more blood through</w:t>
                                  </w:r>
                                </w:p>
                                <w:p w:rsidR="00EC76CE" w:rsidRPr="00D756A8" w:rsidRDefault="00EC76CE" w:rsidP="00C6460D">
                                  <w:pPr>
                                    <w:widowControl w:val="0"/>
                                    <w:ind w:left="360" w:hanging="360"/>
                                    <w:jc w:val="left"/>
                                    <w:rPr>
                                      <w:rFonts w:asciiTheme="minorHAnsi" w:hAnsiTheme="minorHAnsi"/>
                                      <w:b w:val="0"/>
                                      <w:sz w:val="20"/>
                                    </w:rPr>
                                  </w:pPr>
                                  <w:r w:rsidRPr="00DC4B97">
                                    <w:rPr>
                                      <w:rFonts w:asciiTheme="minorHAnsi" w:eastAsia="Calibri" w:hAnsiTheme="minorHAnsi"/>
                                      <w:b w:val="0"/>
                                      <w:color w:val="FFFFFF" w:themeColor="background1"/>
                                      <w:sz w:val="20"/>
                                      <w:szCs w:val="22"/>
                                    </w:rPr>
                                    <w:t>•</w:t>
                                  </w:r>
                                  <w:r w:rsidRPr="00DC4B97">
                                    <w:rPr>
                                      <w:rFonts w:asciiTheme="minorHAnsi" w:eastAsia="Calibri" w:hAnsiTheme="minorHAnsi"/>
                                      <w:b w:val="0"/>
                                      <w:color w:val="FFFFFF" w:themeColor="background1"/>
                                      <w:sz w:val="20"/>
                                      <w:szCs w:val="22"/>
                                    </w:rPr>
                                    <w:tab/>
                                  </w:r>
                                  <w:r w:rsidRPr="00DC4B97">
                                    <w:rPr>
                                      <w:rFonts w:asciiTheme="minorHAnsi" w:hAnsiTheme="minorHAnsi"/>
                                      <w:b w:val="0"/>
                                      <w:color w:val="FFFFFF" w:themeColor="background1"/>
                                      <w:sz w:val="20"/>
                                    </w:rPr>
                                    <w:t>Narrow (vasoconstriction) to reduce blood flow</w:t>
                                  </w:r>
                                </w:p>
                              </w:tc>
                            </w:tr>
                            <w:tr w:rsidR="00EC76CE" w:rsidRPr="00D756A8" w:rsidTr="008D1562">
                              <w:trPr>
                                <w:trHeight w:val="57"/>
                              </w:trPr>
                              <w:tc>
                                <w:tcPr>
                                  <w:tcW w:w="9214" w:type="dxa"/>
                                  <w:vMerge/>
                                  <w:tcBorders>
                                    <w:right w:val="dashed" w:sz="4" w:space="0" w:color="auto"/>
                                  </w:tcBorders>
                                </w:tcPr>
                                <w:p w:rsidR="00EC76CE" w:rsidRPr="00D756A8" w:rsidRDefault="00EC76CE" w:rsidP="002641A0">
                                  <w:pPr>
                                    <w:rPr>
                                      <w:rFonts w:asciiTheme="minorHAnsi" w:hAnsiTheme="minorHAnsi"/>
                                      <w:sz w:val="28"/>
                                    </w:rPr>
                                  </w:pPr>
                                </w:p>
                              </w:tc>
                              <w:tc>
                                <w:tcPr>
                                  <w:tcW w:w="3883" w:type="dxa"/>
                                  <w:tcBorders>
                                    <w:top w:val="dashed" w:sz="4" w:space="0" w:color="auto"/>
                                    <w:left w:val="dashed" w:sz="4" w:space="0" w:color="auto"/>
                                  </w:tcBorders>
                                  <w:vAlign w:val="center"/>
                                </w:tcPr>
                                <w:p w:rsidR="00EC76CE" w:rsidRPr="00D756A8" w:rsidRDefault="00EC76CE" w:rsidP="00101BC3">
                                  <w:pPr>
                                    <w:jc w:val="center"/>
                                    <w:rPr>
                                      <w:rFonts w:ascii="Broadway" w:hAnsi="Broadway"/>
                                      <w:spacing w:val="-4"/>
                                      <w:sz w:val="18"/>
                                    </w:rPr>
                                  </w:pPr>
                                  <w:r w:rsidRPr="00D756A8">
                                    <w:rPr>
                                      <w:rFonts w:ascii="Broadway" w:hAnsi="Broadway"/>
                                      <w:spacing w:val="-4"/>
                                      <w:sz w:val="18"/>
                                    </w:rPr>
                                    <w:t>Pre-capillary sphincters</w:t>
                                  </w:r>
                                </w:p>
                                <w:p w:rsidR="00EC76CE" w:rsidRPr="00AC35C5" w:rsidRDefault="00EC76CE" w:rsidP="002641A0">
                                  <w:pPr>
                                    <w:widowControl w:val="0"/>
                                    <w:rPr>
                                      <w:rFonts w:asciiTheme="minorHAnsi" w:hAnsiTheme="minorHAnsi"/>
                                      <w:spacing w:val="-4"/>
                                      <w:sz w:val="20"/>
                                    </w:rPr>
                                  </w:pPr>
                                  <w:r w:rsidRPr="00DC4B97">
                                    <w:rPr>
                                      <w:rFonts w:asciiTheme="minorHAnsi" w:hAnsiTheme="minorHAnsi"/>
                                      <w:color w:val="FFFFFF" w:themeColor="background1"/>
                                      <w:spacing w:val="-4"/>
                                      <w:sz w:val="20"/>
                                    </w:rPr>
                                    <w:t>Allow / do not allow the flow of blood into the capillaries, where gas exchange occurs.</w:t>
                                  </w:r>
                                </w:p>
                              </w:tc>
                            </w:tr>
                          </w:tbl>
                          <w:p w:rsidR="00EC76CE" w:rsidRPr="00101BC3" w:rsidRDefault="00EC76CE" w:rsidP="005239DF">
                            <w:pPr>
                              <w:rPr>
                                <w:rFonts w:asciiTheme="minorHAnsi" w:hAnsiTheme="minorHAnsi"/>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090FF2" id="Text Box 3457" o:spid="_x0000_s1264" type="#_x0000_t202" style="position:absolute;margin-left:472.05pt;margin-top:10.9pt;width:433.2pt;height:189pt;flip:x;z-index:25236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" filled="f" stroked="f" strokeweight="2pt">
                <v:textbox style="mso-fit-shape-to-text:t">
                  <w:txbxContent>
                    <w:p w:rsidR="00EC76CE" w:rsidRPr="00D756A8" w:rsidRDefault="00EC76CE" w:rsidP="005239DF">
                      <w:pPr>
                        <w:jc w:val="center"/>
                        <w:rPr>
                          <w:rFonts w:ascii="Broadway" w:hAnsi="Broadway"/>
                          <w:sz w:val="32"/>
                        </w:rPr>
                      </w:pPr>
                      <w:r w:rsidRPr="00D756A8">
                        <w:rPr>
                          <w:rFonts w:ascii="Broadway" w:hAnsi="Broadway"/>
                          <w:sz w:val="32"/>
                        </w:rPr>
                        <w:t>Redistribution of Cardiac Output</w:t>
                      </w:r>
                    </w:p>
                    <w:p w:rsidR="00EC76CE" w:rsidRPr="00DC4B97" w:rsidRDefault="00EC76CE" w:rsidP="005239DF">
                      <w:pPr>
                        <w:rPr>
                          <w:rFonts w:asciiTheme="minorHAnsi" w:hAnsiTheme="minorHAnsi"/>
                          <w:b/>
                          <w:spacing w:val="-3"/>
                          <w:sz w:val="20"/>
                        </w:rPr>
                      </w:pPr>
                      <w:r w:rsidRPr="00DC4B97">
                        <w:rPr>
                          <w:rFonts w:asciiTheme="minorHAnsi" w:hAnsiTheme="minorHAnsi"/>
                          <w:b/>
                          <w:spacing w:val="-3"/>
                          <w:sz w:val="20"/>
                        </w:rPr>
                        <w:t>During exercise our blood needs to redistribute to working muscles. Describe the methods given below:</w:t>
                      </w:r>
                    </w:p>
                    <w:tbl>
                      <w:tblPr>
                        <w:tblStyle w:val="ZigZag"/>
                        <w:tblW w:w="49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0"/>
                        <w:gridCol w:w="2929"/>
                      </w:tblGrid>
                      <w:tr w:rsidR="00EC76CE" w:rsidRPr="00D756A8" w:rsidTr="008D1562">
                        <w:trPr>
                          <w:cnfStyle w:val="100000000000" w:firstRow="1" w:lastRow="0" w:firstColumn="0" w:lastColumn="0" w:oddVBand="0" w:evenVBand="0" w:oddHBand="0" w:evenHBand="0" w:firstRowFirstColumn="0" w:firstRowLastColumn="0" w:lastRowFirstColumn="0" w:lastRowLastColumn="0"/>
                          <w:trHeight w:val="994"/>
                        </w:trPr>
                        <w:tc>
                          <w:tcPr>
                            <w:tcW w:w="9214" w:type="dxa"/>
                            <w:vMerge w:val="restart"/>
                            <w:tcBorders>
                              <w:right w:val="dashed" w:sz="4" w:space="0" w:color="auto"/>
                            </w:tcBorders>
                          </w:tcPr>
                          <w:p w:rsidR="00EC76CE" w:rsidRPr="00D756A8" w:rsidRDefault="00EC76CE" w:rsidP="002641A0">
                            <w:pPr>
                              <w:rPr>
                                <w:rFonts w:ascii="Broadway" w:hAnsi="Broadway"/>
                                <w:spacing w:val="-4"/>
                                <w:sz w:val="18"/>
                              </w:rPr>
                            </w:pPr>
                            <w:r w:rsidRPr="00D756A8">
                              <w:rPr>
                                <w:rFonts w:ascii="Broadway" w:hAnsi="Broadway"/>
                                <w:spacing w:val="-4"/>
                                <w:sz w:val="18"/>
                              </w:rPr>
                              <w:t>Vascular shunt</w:t>
                            </w:r>
                          </w:p>
                          <w:p w:rsidR="00EC76CE" w:rsidRPr="00DC4B97" w:rsidRDefault="00EC76CE" w:rsidP="00C6460D">
                            <w:pPr>
                              <w:widowControl w:val="0"/>
                              <w:jc w:val="left"/>
                              <w:rPr>
                                <w:rFonts w:asciiTheme="minorHAnsi" w:hAnsiTheme="minorHAnsi"/>
                                <w:b w:val="0"/>
                                <w:color w:val="FFFFFF" w:themeColor="background1"/>
                                <w:sz w:val="20"/>
                                <w:szCs w:val="20"/>
                              </w:rPr>
                            </w:pPr>
                            <w:r w:rsidRPr="00DC4B97">
                              <w:rPr>
                                <w:rFonts w:asciiTheme="minorHAnsi" w:hAnsiTheme="minorHAnsi"/>
                                <w:b w:val="0"/>
                                <w:color w:val="FFFFFF" w:themeColor="background1"/>
                                <w:sz w:val="20"/>
                                <w:szCs w:val="20"/>
                              </w:rPr>
                              <w:t>Mechanism which directs blood to the exercising muscles through vasodilation and vasoconstriction.</w:t>
                            </w:r>
                          </w:p>
                          <w:p w:rsidR="00EC76CE" w:rsidRPr="00DC4B97" w:rsidRDefault="00EC76CE" w:rsidP="00C6460D">
                            <w:pPr>
                              <w:ind w:left="142" w:hanging="142"/>
                              <w:jc w:val="left"/>
                              <w:rPr>
                                <w:rFonts w:asciiTheme="minorHAnsi" w:hAnsiTheme="minorHAnsi"/>
                                <w:b w:val="0"/>
                                <w:color w:val="FFFFFF" w:themeColor="background1"/>
                                <w:spacing w:val="-4"/>
                                <w:sz w:val="20"/>
                                <w:szCs w:val="20"/>
                              </w:rPr>
                            </w:pPr>
                            <w:r w:rsidRPr="00DC4B97">
                              <w:rPr>
                                <w:rFonts w:asciiTheme="minorHAnsi" w:hAnsiTheme="minorHAnsi"/>
                                <w:b w:val="0"/>
                                <w:color w:val="FFFFFF" w:themeColor="background1"/>
                                <w:spacing w:val="-4"/>
                                <w:sz w:val="20"/>
                                <w:szCs w:val="20"/>
                              </w:rPr>
                              <w:t>Redistribution of blood during exercise:</w:t>
                            </w:r>
                          </w:p>
                          <w:p w:rsidR="00EC76CE" w:rsidRPr="00DC4B97" w:rsidRDefault="00EC76CE" w:rsidP="00C6460D">
                            <w:pPr>
                              <w:ind w:left="284" w:hanging="284"/>
                              <w:jc w:val="left"/>
                              <w:rPr>
                                <w:rFonts w:asciiTheme="minorHAnsi" w:hAnsiTheme="minorHAnsi" w:cs="Calibri"/>
                                <w:b w:val="0"/>
                                <w:color w:val="FFFFFF" w:themeColor="background1"/>
                                <w:spacing w:val="-4"/>
                                <w:sz w:val="20"/>
                                <w:szCs w:val="20"/>
                              </w:rPr>
                            </w:pPr>
                            <w:r w:rsidRPr="00DC4B97">
                              <w:rPr>
                                <w:rFonts w:asciiTheme="minorHAnsi" w:hAnsiTheme="minorHAnsi" w:cs="Calibri"/>
                                <w:b w:val="0"/>
                                <w:color w:val="FFFFFF" w:themeColor="background1"/>
                                <w:spacing w:val="-4"/>
                                <w:sz w:val="20"/>
                                <w:szCs w:val="20"/>
                              </w:rPr>
                              <w:t xml:space="preserve">↑ </w:t>
                            </w:r>
                            <w:r w:rsidRPr="00DC4B97">
                              <w:rPr>
                                <w:rFonts w:asciiTheme="minorHAnsi" w:hAnsiTheme="minorHAnsi" w:cs="Calibri"/>
                                <w:b w:val="0"/>
                                <w:color w:val="FFFFFF" w:themeColor="background1"/>
                                <w:spacing w:val="-4"/>
                                <w:sz w:val="20"/>
                                <w:szCs w:val="20"/>
                              </w:rPr>
                              <w:tab/>
                              <w:t xml:space="preserve">blood flow to the skeletal muscles in order to supply them with oxygen and nutrients and to remove carbon dioxide </w:t>
                            </w:r>
                          </w:p>
                          <w:p w:rsidR="00EC76CE" w:rsidRPr="00DC4B97" w:rsidRDefault="00EC76CE" w:rsidP="00C6460D">
                            <w:pPr>
                              <w:ind w:left="284" w:hanging="284"/>
                              <w:jc w:val="left"/>
                              <w:rPr>
                                <w:rFonts w:asciiTheme="minorHAnsi" w:hAnsiTheme="minorHAnsi" w:cs="Calibri"/>
                                <w:b w:val="0"/>
                                <w:color w:val="FFFFFF" w:themeColor="background1"/>
                                <w:spacing w:val="-4"/>
                                <w:sz w:val="20"/>
                                <w:szCs w:val="20"/>
                              </w:rPr>
                            </w:pPr>
                            <w:r w:rsidRPr="00DC4B97">
                              <w:rPr>
                                <w:rFonts w:asciiTheme="minorHAnsi" w:hAnsiTheme="minorHAnsi" w:cs="Calibri"/>
                                <w:b w:val="0"/>
                                <w:color w:val="FFFFFF" w:themeColor="background1"/>
                                <w:spacing w:val="-4"/>
                                <w:sz w:val="20"/>
                                <w:szCs w:val="20"/>
                              </w:rPr>
                              <w:t xml:space="preserve">↑ </w:t>
                            </w:r>
                            <w:r w:rsidRPr="00DC4B97">
                              <w:rPr>
                                <w:rFonts w:asciiTheme="minorHAnsi" w:hAnsiTheme="minorHAnsi" w:cs="Calibri"/>
                                <w:b w:val="0"/>
                                <w:color w:val="FFFFFF" w:themeColor="background1"/>
                                <w:spacing w:val="-4"/>
                                <w:sz w:val="20"/>
                                <w:szCs w:val="20"/>
                              </w:rPr>
                              <w:tab/>
                              <w:t xml:space="preserve">blood flow to the heart to provide additional oxygen, as it has to work harder during exercise </w:t>
                            </w:r>
                          </w:p>
                          <w:p w:rsidR="00EC76CE" w:rsidRPr="00DC4B97" w:rsidRDefault="00EC76CE" w:rsidP="00C6460D">
                            <w:pPr>
                              <w:ind w:left="284" w:hanging="284"/>
                              <w:jc w:val="left"/>
                              <w:rPr>
                                <w:rFonts w:asciiTheme="minorHAnsi" w:hAnsiTheme="minorHAnsi" w:cs="Calibri"/>
                                <w:b w:val="0"/>
                                <w:color w:val="FFFFFF" w:themeColor="background1"/>
                                <w:spacing w:val="-4"/>
                                <w:sz w:val="20"/>
                                <w:szCs w:val="20"/>
                              </w:rPr>
                            </w:pPr>
                            <w:r w:rsidRPr="00DC4B97">
                              <w:rPr>
                                <w:rFonts w:asciiTheme="minorHAnsi" w:hAnsiTheme="minorHAnsi" w:cs="Calibri"/>
                                <w:b w:val="0"/>
                                <w:color w:val="FFFFFF" w:themeColor="background1"/>
                                <w:spacing w:val="-4"/>
                                <w:sz w:val="20"/>
                                <w:szCs w:val="20"/>
                              </w:rPr>
                              <w:t xml:space="preserve">↑ </w:t>
                            </w:r>
                            <w:r w:rsidRPr="00DC4B97">
                              <w:rPr>
                                <w:rFonts w:asciiTheme="minorHAnsi" w:hAnsiTheme="minorHAnsi" w:cs="Calibri"/>
                                <w:b w:val="0"/>
                                <w:color w:val="FFFFFF" w:themeColor="background1"/>
                                <w:spacing w:val="-4"/>
                                <w:sz w:val="20"/>
                                <w:szCs w:val="20"/>
                              </w:rPr>
                              <w:tab/>
                              <w:t xml:space="preserve">blood flow to the skin in order to regulate body temperature </w:t>
                            </w:r>
                          </w:p>
                          <w:p w:rsidR="00EC76CE" w:rsidRPr="00D756A8" w:rsidRDefault="00EC76CE" w:rsidP="00C6460D">
                            <w:pPr>
                              <w:ind w:left="284" w:hanging="284"/>
                              <w:jc w:val="left"/>
                              <w:rPr>
                                <w:rFonts w:asciiTheme="minorHAnsi" w:hAnsiTheme="minorHAnsi"/>
                                <w:b w:val="0"/>
                                <w:sz w:val="20"/>
                                <w:szCs w:val="20"/>
                              </w:rPr>
                            </w:pPr>
                            <w:r w:rsidRPr="00DC4B97">
                              <w:rPr>
                                <w:rFonts w:asciiTheme="minorHAnsi" w:hAnsiTheme="minorHAnsi" w:cs="Calibri"/>
                                <w:b w:val="0"/>
                                <w:color w:val="FFFFFF" w:themeColor="background1"/>
                                <w:spacing w:val="-4"/>
                                <w:sz w:val="20"/>
                                <w:szCs w:val="20"/>
                              </w:rPr>
                              <w:t>↓</w:t>
                            </w:r>
                            <w:r w:rsidRPr="00DC4B97">
                              <w:rPr>
                                <w:rFonts w:asciiTheme="minorHAnsi" w:hAnsiTheme="minorHAnsi" w:cs="Calibri"/>
                                <w:b w:val="0"/>
                                <w:color w:val="FFFFFF" w:themeColor="background1"/>
                                <w:spacing w:val="-4"/>
                                <w:sz w:val="20"/>
                                <w:szCs w:val="20"/>
                              </w:rPr>
                              <w:tab/>
                              <w:t>blood flow to some abdominal organs to allow for greater blood flow to active body parts</w:t>
                            </w:r>
                          </w:p>
                        </w:tc>
                        <w:tc>
                          <w:tcPr>
                            <w:tcW w:w="3883" w:type="dxa"/>
                            <w:tcBorders>
                              <w:left w:val="dashed" w:sz="4" w:space="0" w:color="auto"/>
                              <w:bottom w:val="dashed" w:sz="4" w:space="0" w:color="auto"/>
                            </w:tcBorders>
                          </w:tcPr>
                          <w:p w:rsidR="00EC76CE" w:rsidRPr="00D756A8" w:rsidRDefault="00EC76CE" w:rsidP="002641A0">
                            <w:pPr>
                              <w:rPr>
                                <w:rFonts w:ascii="Broadway" w:hAnsi="Broadway"/>
                                <w:spacing w:val="-4"/>
                                <w:sz w:val="18"/>
                              </w:rPr>
                            </w:pPr>
                            <w:r w:rsidRPr="00D756A8">
                              <w:rPr>
                                <w:rFonts w:ascii="Broadway" w:hAnsi="Broadway"/>
                                <w:spacing w:val="-4"/>
                                <w:sz w:val="18"/>
                              </w:rPr>
                              <w:t>Arterioles</w:t>
                            </w:r>
                          </w:p>
                          <w:p w:rsidR="00EC76CE" w:rsidRPr="00DC4B97" w:rsidRDefault="00EC76CE" w:rsidP="00C6460D">
                            <w:pPr>
                              <w:widowControl w:val="0"/>
                              <w:ind w:left="360" w:hanging="360"/>
                              <w:jc w:val="left"/>
                              <w:rPr>
                                <w:rFonts w:asciiTheme="minorHAnsi" w:hAnsiTheme="minorHAnsi"/>
                                <w:b w:val="0"/>
                                <w:color w:val="FFFFFF" w:themeColor="background1"/>
                                <w:sz w:val="20"/>
                              </w:rPr>
                            </w:pPr>
                            <w:r w:rsidRPr="00DC4B97">
                              <w:rPr>
                                <w:rFonts w:asciiTheme="minorHAnsi" w:eastAsia="Calibri" w:hAnsiTheme="minorHAnsi"/>
                                <w:color w:val="FFFFFF" w:themeColor="background1"/>
                                <w:sz w:val="20"/>
                                <w:szCs w:val="22"/>
                              </w:rPr>
                              <w:t>•</w:t>
                            </w:r>
                            <w:r w:rsidRPr="00DC4B97">
                              <w:rPr>
                                <w:rFonts w:asciiTheme="minorHAnsi" w:eastAsia="Calibri" w:hAnsiTheme="minorHAnsi"/>
                                <w:b w:val="0"/>
                                <w:color w:val="FFFFFF" w:themeColor="background1"/>
                                <w:sz w:val="20"/>
                                <w:szCs w:val="22"/>
                              </w:rPr>
                              <w:tab/>
                            </w:r>
                            <w:r w:rsidRPr="00DC4B97">
                              <w:rPr>
                                <w:rFonts w:asciiTheme="minorHAnsi" w:hAnsiTheme="minorHAnsi"/>
                                <w:b w:val="0"/>
                                <w:color w:val="FFFFFF" w:themeColor="background1"/>
                                <w:sz w:val="20"/>
                              </w:rPr>
                              <w:t>Widen (vasodilation) to allow more blood through</w:t>
                            </w:r>
                          </w:p>
                          <w:p w:rsidR="00EC76CE" w:rsidRPr="00D756A8" w:rsidRDefault="00EC76CE" w:rsidP="00C6460D">
                            <w:pPr>
                              <w:widowControl w:val="0"/>
                              <w:ind w:left="360" w:hanging="360"/>
                              <w:jc w:val="left"/>
                              <w:rPr>
                                <w:rFonts w:asciiTheme="minorHAnsi" w:hAnsiTheme="minorHAnsi"/>
                                <w:b w:val="0"/>
                                <w:sz w:val="20"/>
                              </w:rPr>
                            </w:pPr>
                            <w:r w:rsidRPr="00DC4B97">
                              <w:rPr>
                                <w:rFonts w:asciiTheme="minorHAnsi" w:eastAsia="Calibri" w:hAnsiTheme="minorHAnsi"/>
                                <w:b w:val="0"/>
                                <w:color w:val="FFFFFF" w:themeColor="background1"/>
                                <w:sz w:val="20"/>
                                <w:szCs w:val="22"/>
                              </w:rPr>
                              <w:t>•</w:t>
                            </w:r>
                            <w:r w:rsidRPr="00DC4B97">
                              <w:rPr>
                                <w:rFonts w:asciiTheme="minorHAnsi" w:eastAsia="Calibri" w:hAnsiTheme="minorHAnsi"/>
                                <w:b w:val="0"/>
                                <w:color w:val="FFFFFF" w:themeColor="background1"/>
                                <w:sz w:val="20"/>
                                <w:szCs w:val="22"/>
                              </w:rPr>
                              <w:tab/>
                            </w:r>
                            <w:r w:rsidRPr="00DC4B97">
                              <w:rPr>
                                <w:rFonts w:asciiTheme="minorHAnsi" w:hAnsiTheme="minorHAnsi"/>
                                <w:b w:val="0"/>
                                <w:color w:val="FFFFFF" w:themeColor="background1"/>
                                <w:sz w:val="20"/>
                              </w:rPr>
                              <w:t>Narrow (vasoconstriction) to reduce blood flow</w:t>
                            </w:r>
                          </w:p>
                        </w:tc>
                      </w:tr>
                      <w:tr w:rsidR="00EC76CE" w:rsidRPr="00D756A8" w:rsidTr="008D1562">
                        <w:trPr>
                          <w:trHeight w:val="57"/>
                        </w:trPr>
                        <w:tc>
                          <w:tcPr>
                            <w:tcW w:w="9214" w:type="dxa"/>
                            <w:vMerge/>
                            <w:tcBorders>
                              <w:right w:val="dashed" w:sz="4" w:space="0" w:color="auto"/>
                            </w:tcBorders>
                          </w:tcPr>
                          <w:p w:rsidR="00EC76CE" w:rsidRPr="00D756A8" w:rsidRDefault="00EC76CE" w:rsidP="002641A0">
                            <w:pPr>
                              <w:rPr>
                                <w:rFonts w:asciiTheme="minorHAnsi" w:hAnsiTheme="minorHAnsi"/>
                                <w:sz w:val="28"/>
                              </w:rPr>
                            </w:pPr>
                          </w:p>
                        </w:tc>
                        <w:tc>
                          <w:tcPr>
                            <w:tcW w:w="3883" w:type="dxa"/>
                            <w:tcBorders>
                              <w:top w:val="dashed" w:sz="4" w:space="0" w:color="auto"/>
                              <w:left w:val="dashed" w:sz="4" w:space="0" w:color="auto"/>
                            </w:tcBorders>
                            <w:vAlign w:val="center"/>
                          </w:tcPr>
                          <w:p w:rsidR="00EC76CE" w:rsidRPr="00D756A8" w:rsidRDefault="00EC76CE" w:rsidP="00101BC3">
                            <w:pPr>
                              <w:jc w:val="center"/>
                              <w:rPr>
                                <w:rFonts w:ascii="Broadway" w:hAnsi="Broadway"/>
                                <w:spacing w:val="-4"/>
                                <w:sz w:val="18"/>
                              </w:rPr>
                            </w:pPr>
                            <w:r w:rsidRPr="00D756A8">
                              <w:rPr>
                                <w:rFonts w:ascii="Broadway" w:hAnsi="Broadway"/>
                                <w:spacing w:val="-4"/>
                                <w:sz w:val="18"/>
                              </w:rPr>
                              <w:t>Pre-capillary sphincters</w:t>
                            </w:r>
                          </w:p>
                          <w:p w:rsidR="00EC76CE" w:rsidRPr="00AC35C5" w:rsidRDefault="00EC76CE" w:rsidP="002641A0">
                            <w:pPr>
                              <w:widowControl w:val="0"/>
                              <w:rPr>
                                <w:rFonts w:asciiTheme="minorHAnsi" w:hAnsiTheme="minorHAnsi"/>
                                <w:spacing w:val="-4"/>
                                <w:sz w:val="20"/>
                              </w:rPr>
                            </w:pPr>
                            <w:r w:rsidRPr="00DC4B97">
                              <w:rPr>
                                <w:rFonts w:asciiTheme="minorHAnsi" w:hAnsiTheme="minorHAnsi"/>
                                <w:color w:val="FFFFFF" w:themeColor="background1"/>
                                <w:spacing w:val="-4"/>
                                <w:sz w:val="20"/>
                              </w:rPr>
                              <w:t>Allow / do not allow the flow of blood into the capillaries, where gas exchange occurs.</w:t>
                            </w:r>
                          </w:p>
                        </w:tc>
                      </w:tr>
                    </w:tbl>
                    <w:p w:rsidR="00EC76CE" w:rsidRPr="00101BC3" w:rsidRDefault="00EC76CE" w:rsidP="005239DF">
                      <w:pPr>
                        <w:rPr>
                          <w:rFonts w:asciiTheme="minorHAnsi" w:hAnsiTheme="minorHAnsi"/>
                          <w:sz w:val="2"/>
                        </w:rPr>
                      </w:pPr>
                    </w:p>
                  </w:txbxContent>
                </v:textbox>
                <w10:wrap anchorx="margin"/>
              </v:shape>
            </w:pict>
          </mc:Fallback>
        </mc:AlternateContent>
      </w:r>
    </w:p>
    <w:p w:rsidR="002032A8" w:rsidRPr="007F6DC5" w:rsidRDefault="002032A8" w:rsidP="002032A8">
      <w:pPr>
        <w:rPr>
          <w:rFonts w:ascii="Benguiat Bk BT" w:hAnsi="Benguiat Bk BT"/>
          <w:sz w:val="36"/>
          <w:szCs w:val="36"/>
        </w:rPr>
      </w:pPr>
    </w:p>
    <w:p w:rsidR="002032A8" w:rsidRPr="007F6DC5" w:rsidRDefault="002032A8" w:rsidP="002032A8">
      <w:pPr>
        <w:rPr>
          <w:rFonts w:ascii="Benguiat Bk BT" w:hAnsi="Benguiat Bk BT"/>
          <w:sz w:val="36"/>
          <w:szCs w:val="36"/>
        </w:rPr>
      </w:pPr>
    </w:p>
    <w:p w:rsidR="002032A8" w:rsidRDefault="002032A8" w:rsidP="002032A8"/>
    <w:p w:rsidR="00E1043A" w:rsidRPr="007F6DC5" w:rsidRDefault="002032A8" w:rsidP="00E1043A">
      <w:pPr>
        <w:pStyle w:val="Heading1"/>
      </w:pPr>
      <w:r>
        <w:br w:type="page"/>
      </w:r>
      <w:r w:rsidR="00DC4B97" w:rsidRPr="003F64A9">
        <w:rPr>
          <w:rFonts w:ascii="Benguiat Bk BT" w:hAnsi="Benguiat Bk BT"/>
          <w:noProof/>
          <w:sz w:val="36"/>
          <w:szCs w:val="36"/>
          <w:lang w:eastAsia="en-GB"/>
        </w:rPr>
        <w:lastRenderedPageBreak/>
        <mc:AlternateContent>
          <mc:Choice Requires="wps">
            <w:drawing>
              <wp:anchor distT="0" distB="0" distL="114300" distR="114300" simplePos="0" relativeHeight="252390912" behindDoc="0" locked="0" layoutInCell="1" allowOverlap="1" wp14:anchorId="026C23E1" wp14:editId="09A9103C">
                <wp:simplePos x="0" y="0"/>
                <wp:positionH relativeFrom="margin">
                  <wp:posOffset>3857625</wp:posOffset>
                </wp:positionH>
                <wp:positionV relativeFrom="margin">
                  <wp:posOffset>-4445</wp:posOffset>
                </wp:positionV>
                <wp:extent cx="6905625" cy="603885"/>
                <wp:effectExtent l="38100" t="38100" r="47625" b="38100"/>
                <wp:wrapNone/>
                <wp:docPr id="247" name="Rounded 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603885"/>
                        </a:xfrm>
                        <a:prstGeom prst="roundRect">
                          <a:avLst>
                            <a:gd name="adj" fmla="val 16667"/>
                          </a:avLst>
                        </a:prstGeom>
                        <a:solidFill>
                          <a:schemeClr val="tx1"/>
                        </a:solidFill>
                        <a:ln w="76200" cmpd="thickThin">
                          <a:solidFill>
                            <a:schemeClr val="bg1"/>
                          </a:solidFill>
                          <a:round/>
                          <a:headEnd/>
                          <a:tailEnd/>
                        </a:ln>
                        <a:effectLst/>
                      </wps:spPr>
                      <wps:txbx>
                        <w:txbxContent>
                          <w:p w:rsidR="00EC76CE" w:rsidRPr="00935B4D" w:rsidRDefault="00EC76CE" w:rsidP="009072A1">
                            <w:pPr>
                              <w:jc w:val="center"/>
                              <w:rPr>
                                <w:rFonts w:ascii="Broadway" w:hAnsi="Broadway"/>
                                <w:b/>
                                <w:color w:val="FFFFFF" w:themeColor="background1"/>
                                <w:sz w:val="56"/>
                              </w:rPr>
                            </w:pPr>
                            <w:r w:rsidRPr="00935B4D">
                              <w:rPr>
                                <w:rFonts w:ascii="Broadway" w:hAnsi="Broadway"/>
                                <w:b/>
                                <w:color w:val="FFFFFF" w:themeColor="background1"/>
                                <w:sz w:val="56"/>
                              </w:rPr>
                              <w:t xml:space="preserve">THE </w:t>
                            </w:r>
                            <w:r>
                              <w:rPr>
                                <w:rFonts w:ascii="Broadway" w:hAnsi="Broadway"/>
                                <w:b/>
                                <w:color w:val="FFFFFF" w:themeColor="background1"/>
                                <w:sz w:val="56"/>
                              </w:rPr>
                              <w:t>RESPIRATORY</w:t>
                            </w:r>
                            <w:r w:rsidRPr="00935B4D">
                              <w:rPr>
                                <w:rFonts w:ascii="Broadway" w:hAnsi="Broadway"/>
                                <w:b/>
                                <w:color w:val="FFFFFF" w:themeColor="background1"/>
                                <w:sz w:val="56"/>
                              </w:rPr>
                              <w:t xml:space="preserve"> SYSTEM…</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oundrect w14:anchorId="026C23E1" id="_x0000_s1265" style="position:absolute;left:0;text-align:left;margin-left:303.75pt;margin-top:-.35pt;width:543.75pt;height:47.55pt;z-index:252390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" fillcolor="black [3213]" strokecolor="white [3212]" strokeweight="6pt">
                <v:stroke linestyle="thickThin"/>
                <v:textbox style="mso-fit-shape-to-text:t">
                  <w:txbxContent>
                    <w:p w:rsidR="00EC76CE" w:rsidRPr="00935B4D" w:rsidRDefault="00EC76CE" w:rsidP="009072A1">
                      <w:pPr>
                        <w:jc w:val="center"/>
                        <w:rPr>
                          <w:rFonts w:ascii="Broadway" w:hAnsi="Broadway"/>
                          <w:b/>
                          <w:color w:val="FFFFFF" w:themeColor="background1"/>
                          <w:sz w:val="56"/>
                        </w:rPr>
                      </w:pPr>
                      <w:r w:rsidRPr="00935B4D">
                        <w:rPr>
                          <w:rFonts w:ascii="Broadway" w:hAnsi="Broadway"/>
                          <w:b/>
                          <w:color w:val="FFFFFF" w:themeColor="background1"/>
                          <w:sz w:val="56"/>
                        </w:rPr>
                        <w:t xml:space="preserve">THE </w:t>
                      </w:r>
                      <w:r>
                        <w:rPr>
                          <w:rFonts w:ascii="Broadway" w:hAnsi="Broadway"/>
                          <w:b/>
                          <w:color w:val="FFFFFF" w:themeColor="background1"/>
                          <w:sz w:val="56"/>
                        </w:rPr>
                        <w:t>RESPIRATORY</w:t>
                      </w:r>
                      <w:r w:rsidRPr="00935B4D">
                        <w:rPr>
                          <w:rFonts w:ascii="Broadway" w:hAnsi="Broadway"/>
                          <w:b/>
                          <w:color w:val="FFFFFF" w:themeColor="background1"/>
                          <w:sz w:val="56"/>
                        </w:rPr>
                        <w:t xml:space="preserve"> SYSTEM…</w:t>
                      </w:r>
                    </w:p>
                  </w:txbxContent>
                </v:textbox>
                <w10:wrap anchorx="margin" anchory="margin"/>
              </v:roundrect>
            </w:pict>
          </mc:Fallback>
        </mc:AlternateContent>
      </w:r>
      <w:r w:rsidR="00BA7291" w:rsidRPr="0052693E">
        <w:rPr>
          <w:color w:val="FFFFFF" w:themeColor="background1"/>
        </w:rPr>
        <w:tab/>
      </w:r>
      <w:r w:rsidR="00E1043A" w:rsidRPr="0052693E">
        <w:rPr>
          <w:color w:val="FFFFFF" w:themeColor="background1"/>
        </w:rPr>
        <w:t>Respiratory system</w:t>
      </w:r>
    </w:p>
    <w:p w:rsidR="00D76644" w:rsidRDefault="00E9052D" w:rsidP="00D76644">
      <w:r>
        <w:rPr>
          <w:noProof/>
          <w:lang w:eastAsia="en-GB"/>
        </w:rPr>
        <mc:AlternateContent>
          <mc:Choice Requires="wpg">
            <w:drawing>
              <wp:anchor distT="0" distB="0" distL="114300" distR="114300" simplePos="0" relativeHeight="251570688" behindDoc="0" locked="0" layoutInCell="1" allowOverlap="1" wp14:anchorId="7F9D0C70" wp14:editId="46F3317A">
                <wp:simplePos x="0" y="0"/>
                <wp:positionH relativeFrom="margin">
                  <wp:align>right</wp:align>
                </wp:positionH>
                <wp:positionV relativeFrom="margin">
                  <wp:align>top</wp:align>
                </wp:positionV>
                <wp:extent cx="1087755" cy="434975"/>
                <wp:effectExtent l="0" t="0" r="17145" b="22225"/>
                <wp:wrapNone/>
                <wp:docPr id="288" name="Group 288"/>
                <wp:cNvGraphicFramePr/>
                <a:graphic xmlns:a="http://schemas.openxmlformats.org/drawingml/2006/main">
                  <a:graphicData uri="http://schemas.microsoft.com/office/word/2010/wordprocessingGroup">
                    <wpg:wgp>
                      <wpg:cNvGrpSpPr/>
                      <wpg:grpSpPr>
                        <a:xfrm>
                          <a:off x="0" y="0"/>
                          <a:ext cx="1087755" cy="434975"/>
                          <a:chOff x="0" y="0"/>
                          <a:chExt cx="1088118" cy="434975"/>
                        </a:xfrm>
                      </wpg:grpSpPr>
                      <wps:wsp>
                        <wps:cNvPr id="304" name="Text Box 304"/>
                        <wps:cNvSpPr txBox="1"/>
                        <wps:spPr>
                          <a:xfrm>
                            <a:off x="0" y="47502"/>
                            <a:ext cx="807093" cy="339725"/>
                          </a:xfrm>
                          <a:prstGeom prst="rect">
                            <a:avLst/>
                          </a:prstGeom>
                          <a:solidFill>
                            <a:schemeClr val="tx1"/>
                          </a:solidFill>
                          <a:ln/>
                        </wps:spPr>
                        <wps:style>
                          <a:lnRef idx="2">
                            <a:schemeClr val="dk1"/>
                          </a:lnRef>
                          <a:fillRef idx="1">
                            <a:schemeClr val="lt1"/>
                          </a:fillRef>
                          <a:effectRef idx="0">
                            <a:schemeClr val="dk1"/>
                          </a:effectRef>
                          <a:fontRef idx="minor">
                            <a:schemeClr val="dk1"/>
                          </a:fontRef>
                        </wps:style>
                        <wps:txbx>
                          <w:txbxContent>
                            <w:p w:rsidR="00EC76CE" w:rsidRPr="00E84FE2" w:rsidRDefault="00EC76CE" w:rsidP="00E84FE2">
                              <w:pPr>
                                <w:jc w:val="center"/>
                                <w:rPr>
                                  <w:b/>
                                  <w:color w:val="FFFFFF" w:themeColor="background1"/>
                                </w:rPr>
                              </w:pPr>
                              <w:r w:rsidRPr="00E84FE2">
                                <w:rPr>
                                  <w:b/>
                                  <w:color w:val="FFFFFF" w:themeColor="background1"/>
                                </w:rPr>
                                <w:t>3.1.1.3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05" name="Oval 817"/>
                        <wps:cNvSpPr>
                          <a:spLocks/>
                        </wps:cNvSpPr>
                        <wps:spPr>
                          <a:xfrm>
                            <a:off x="653143" y="0"/>
                            <a:ext cx="434975" cy="434975"/>
                          </a:xfrm>
                          <a:prstGeom prst="ellipse">
                            <a:avLst/>
                          </a:prstGeom>
                          <a:solidFill>
                            <a:schemeClr val="tx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EC76CE" w:rsidRPr="00E84FE2" w:rsidRDefault="00EC76CE" w:rsidP="00F8510F">
                              <w:pPr>
                                <w:jc w:val="center"/>
                                <w:rPr>
                                  <w:b/>
                                  <w:color w:val="FFFFFF" w:themeColor="background1"/>
                                  <w:sz w:val="24"/>
                                </w:rPr>
                              </w:pPr>
                              <w:r w:rsidRPr="00E84FE2">
                                <w:rPr>
                                  <w:b/>
                                  <w:color w:val="FFFFFF" w:themeColor="background1"/>
                                  <w:sz w:val="24"/>
                                </w:rPr>
                                <w:t>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anchor>
            </w:drawing>
          </mc:Choice>
          <mc:Fallback>
            <w:pict>
              <v:group w14:anchorId="7F9D0C70" id="Group 288" o:spid="_x0000_s1266" style="position:absolute;margin-left:34.45pt;margin-top:0;width:85.65pt;height:34.25pt;z-index:251570688;mso-position-horizontal:right;mso-position-horizontal-relative:margin;mso-position-vertical:top;mso-position-vertical-relative:margin" coordsize="10881,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">
                <v:shape id="Text Box 304" o:spid="_x0000_s1267" type="#_x0000_t202" style="position:absolute;top:475;width:8070;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" fillcolor="black [3213]" strokecolor="black [3200]" strokeweight="2pt">
                  <v:textbox inset="0,,0">
                    <w:txbxContent>
                      <w:p w:rsidR="00EC76CE" w:rsidRPr="00E84FE2" w:rsidRDefault="00EC76CE" w:rsidP="00E84FE2">
                        <w:pPr>
                          <w:jc w:val="center"/>
                          <w:rPr>
                            <w:b/>
                            <w:color w:val="FFFFFF" w:themeColor="background1"/>
                          </w:rPr>
                        </w:pPr>
                        <w:r w:rsidRPr="00E84FE2">
                          <w:rPr>
                            <w:b/>
                            <w:color w:val="FFFFFF" w:themeColor="background1"/>
                          </w:rPr>
                          <w:t>3.1.1.3</w:t>
                        </w:r>
                      </w:p>
                    </w:txbxContent>
                  </v:textbox>
                </v:shape>
                <v:oval id="Oval 817" o:spid="_x0000_s1268" style="position:absolute;left:6531;width:4350;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" fillcolor="black [3213]" strokecolor="white [3212]" strokeweight="2pt">
                  <v:path arrowok="t"/>
                  <v:textbox inset="0,,0">
                    <w:txbxContent>
                      <w:p w:rsidR="00EC76CE" w:rsidRPr="00E84FE2" w:rsidRDefault="00EC76CE" w:rsidP="00F8510F">
                        <w:pPr>
                          <w:jc w:val="center"/>
                          <w:rPr>
                            <w:b/>
                            <w:color w:val="FFFFFF" w:themeColor="background1"/>
                            <w:sz w:val="24"/>
                          </w:rPr>
                        </w:pPr>
                        <w:r w:rsidRPr="00E84FE2">
                          <w:rPr>
                            <w:b/>
                            <w:color w:val="FFFFFF" w:themeColor="background1"/>
                            <w:sz w:val="24"/>
                          </w:rPr>
                          <w:t>2</w:t>
                        </w:r>
                      </w:p>
                    </w:txbxContent>
                  </v:textbox>
                </v:oval>
                <w10:wrap anchorx="margin" anchory="margin"/>
              </v:group>
            </w:pict>
          </mc:Fallback>
        </mc:AlternateContent>
      </w:r>
    </w:p>
    <w:p w:rsidR="002032A8" w:rsidRPr="007F6DC5" w:rsidRDefault="002032A8" w:rsidP="002032A8">
      <w:pPr>
        <w:ind w:right="2048"/>
        <w:jc w:val="both"/>
        <w:rPr>
          <w:rFonts w:ascii="Benguiat Bk BT" w:hAnsi="Benguiat Bk BT"/>
          <w:sz w:val="36"/>
          <w:szCs w:val="36"/>
        </w:rPr>
      </w:pPr>
    </w:p>
    <w:p w:rsidR="002032A8" w:rsidRPr="007F6DC5" w:rsidRDefault="00051F6E" w:rsidP="002032A8">
      <w:pPr>
        <w:ind w:right="2048"/>
        <w:jc w:val="both"/>
        <w:rPr>
          <w:rFonts w:ascii="Benguiat Bk BT" w:hAnsi="Benguiat Bk BT"/>
          <w:sz w:val="36"/>
          <w:szCs w:val="36"/>
        </w:rPr>
      </w:pPr>
      <w:r>
        <w:rPr>
          <w:noProof/>
          <w:lang w:eastAsia="en-GB"/>
        </w:rPr>
        <w:drawing>
          <wp:anchor distT="0" distB="0" distL="114300" distR="114300" simplePos="0" relativeHeight="252457472" behindDoc="0" locked="0" layoutInCell="1" allowOverlap="1" wp14:anchorId="5B80F7DD" wp14:editId="7DB1C1A8">
            <wp:simplePos x="0" y="0"/>
            <wp:positionH relativeFrom="column">
              <wp:posOffset>10241280</wp:posOffset>
            </wp:positionH>
            <wp:positionV relativeFrom="paragraph">
              <wp:posOffset>80483</wp:posOffset>
            </wp:positionV>
            <wp:extent cx="2501265" cy="1519555"/>
            <wp:effectExtent l="0" t="0" r="0" b="0"/>
            <wp:wrapNone/>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Picture 100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126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enguiat Bk BT" w:hAnsi="Benguiat Bk BT"/>
          <w:noProof/>
          <w:sz w:val="36"/>
          <w:szCs w:val="36"/>
          <w:lang w:eastAsia="en-GB"/>
        </w:rPr>
        <mc:AlternateContent>
          <mc:Choice Requires="wps">
            <w:drawing>
              <wp:anchor distT="0" distB="0" distL="114300" distR="114300" simplePos="0" relativeHeight="252371456" behindDoc="0" locked="0" layoutInCell="1" allowOverlap="1">
                <wp:simplePos x="0" y="0"/>
                <wp:positionH relativeFrom="column">
                  <wp:posOffset>4727427</wp:posOffset>
                </wp:positionH>
                <wp:positionV relativeFrom="paragraph">
                  <wp:posOffset>34260</wp:posOffset>
                </wp:positionV>
                <wp:extent cx="9694545" cy="4688959"/>
                <wp:effectExtent l="0" t="0" r="20955" b="16510"/>
                <wp:wrapNone/>
                <wp:docPr id="163" name="Rounded Rectangle 163"/>
                <wp:cNvGraphicFramePr/>
                <a:graphic xmlns:a="http://schemas.openxmlformats.org/drawingml/2006/main">
                  <a:graphicData uri="http://schemas.microsoft.com/office/word/2010/wordprocessingShape">
                    <wps:wsp>
                      <wps:cNvSpPr/>
                      <wps:spPr>
                        <a:xfrm>
                          <a:off x="0" y="0"/>
                          <a:ext cx="9694545" cy="4688959"/>
                        </a:xfrm>
                        <a:prstGeom prst="roundRect">
                          <a:avLst>
                            <a:gd name="adj" fmla="val 4552"/>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EC76CE" w:rsidRPr="00971DB1" w:rsidRDefault="00EC76CE" w:rsidP="009072A1">
                            <w:pPr>
                              <w:rPr>
                                <w:rFonts w:ascii="Broadway" w:hAnsi="Broadway"/>
                                <w:b/>
                                <w:color w:val="000000" w:themeColor="text1"/>
                                <w:sz w:val="40"/>
                                <w:szCs w:val="36"/>
                              </w:rPr>
                            </w:pPr>
                            <w:r>
                              <w:rPr>
                                <w:rFonts w:ascii="Broadway" w:hAnsi="Broadway"/>
                                <w:b/>
                                <w:color w:val="000000" w:themeColor="text1"/>
                                <w:sz w:val="40"/>
                                <w:szCs w:val="36"/>
                              </w:rPr>
                              <w:t>Lung Volumes</w:t>
                            </w:r>
                          </w:p>
                          <w:p w:rsidR="00EC76CE" w:rsidRPr="00751A6E" w:rsidRDefault="00EC76CE" w:rsidP="009072A1">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3" o:spid="_x0000_s1269" style="position:absolute;left:0;text-align:left;margin-left:372.25pt;margin-top:2.7pt;width:763.35pt;height:369.2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" filled="f" strokecolor="black [3213]" strokeweight="1.5pt">
                <v:stroke dashstyle="dash"/>
                <v:textbox>
                  <w:txbxContent>
                    <w:p w:rsidR="00EC76CE" w:rsidRPr="00971DB1" w:rsidRDefault="00EC76CE" w:rsidP="009072A1">
                      <w:pPr>
                        <w:rPr>
                          <w:rFonts w:ascii="Broadway" w:hAnsi="Broadway"/>
                          <w:b/>
                          <w:color w:val="000000" w:themeColor="text1"/>
                          <w:sz w:val="40"/>
                          <w:szCs w:val="36"/>
                        </w:rPr>
                      </w:pPr>
                      <w:r>
                        <w:rPr>
                          <w:rFonts w:ascii="Broadway" w:hAnsi="Broadway"/>
                          <w:b/>
                          <w:color w:val="000000" w:themeColor="text1"/>
                          <w:sz w:val="40"/>
                          <w:szCs w:val="36"/>
                        </w:rPr>
                        <w:t>Lung Volumes</w:t>
                      </w:r>
                    </w:p>
                    <w:p w:rsidR="00EC76CE" w:rsidRPr="00751A6E" w:rsidRDefault="00EC76CE" w:rsidP="009072A1">
                      <w:pPr>
                        <w:jc w:val="center"/>
                        <w:rPr>
                          <w:color w:val="000000" w:themeColor="text1"/>
                        </w:rPr>
                      </w:pPr>
                    </w:p>
                  </w:txbxContent>
                </v:textbox>
              </v:roundrect>
            </w:pict>
          </mc:Fallback>
        </mc:AlternateContent>
      </w:r>
      <w:r>
        <w:rPr>
          <w:noProof/>
          <w:lang w:eastAsia="en-GB"/>
        </w:rPr>
        <mc:AlternateContent>
          <mc:Choice Requires="wpg">
            <w:drawing>
              <wp:anchor distT="0" distB="0" distL="114300" distR="114300" simplePos="0" relativeHeight="252386816" behindDoc="0" locked="0" layoutInCell="1" allowOverlap="1">
                <wp:simplePos x="0" y="0"/>
                <wp:positionH relativeFrom="column">
                  <wp:posOffset>13069846</wp:posOffset>
                </wp:positionH>
                <wp:positionV relativeFrom="paragraph">
                  <wp:posOffset>97790</wp:posOffset>
                </wp:positionV>
                <wp:extent cx="1259983" cy="4502770"/>
                <wp:effectExtent l="0" t="0" r="16510" b="12700"/>
                <wp:wrapNone/>
                <wp:docPr id="118" name="Group 118"/>
                <wp:cNvGraphicFramePr/>
                <a:graphic xmlns:a="http://schemas.openxmlformats.org/drawingml/2006/main">
                  <a:graphicData uri="http://schemas.microsoft.com/office/word/2010/wordprocessingGroup">
                    <wpg:wgp>
                      <wpg:cNvGrpSpPr/>
                      <wpg:grpSpPr>
                        <a:xfrm>
                          <a:off x="0" y="0"/>
                          <a:ext cx="1259983" cy="4502770"/>
                          <a:chOff x="0" y="0"/>
                          <a:chExt cx="1259983" cy="4502770"/>
                        </a:xfrm>
                      </wpg:grpSpPr>
                      <wps:wsp>
                        <wps:cNvPr id="3079" name="Text Box 2"/>
                        <wps:cNvSpPr txBox="1">
                          <a:spLocks noChangeArrowheads="1"/>
                        </wps:cNvSpPr>
                        <wps:spPr bwMode="auto">
                          <a:xfrm>
                            <a:off x="446567" y="1244009"/>
                            <a:ext cx="358140" cy="422910"/>
                          </a:xfrm>
                          <a:prstGeom prst="rect">
                            <a:avLst/>
                          </a:prstGeom>
                          <a:noFill/>
                          <a:ln w="9525">
                            <a:noFill/>
                            <a:miter lim="800000"/>
                            <a:headEnd/>
                            <a:tailEnd/>
                          </a:ln>
                        </wps:spPr>
                        <wps:txbx>
                          <w:txbxContent>
                            <w:p w:rsidR="00EC76CE" w:rsidRPr="00DC2441" w:rsidRDefault="00EC76CE" w:rsidP="00051F6E">
                              <w:pPr>
                                <w:rPr>
                                  <w:b/>
                                  <w:color w:val="000000"/>
                                  <w:sz w:val="36"/>
                                  <w:szCs w:val="36"/>
                                </w:rPr>
                              </w:pPr>
                              <w:r w:rsidRPr="00DC2441">
                                <w:rPr>
                                  <w:b/>
                                  <w:color w:val="000000"/>
                                  <w:sz w:val="36"/>
                                  <w:szCs w:val="36"/>
                                </w:rPr>
                                <w:t>=</w:t>
                              </w:r>
                            </w:p>
                            <w:p w:rsidR="00EC76CE" w:rsidRDefault="00EC76CE" w:rsidP="009072A1"/>
                          </w:txbxContent>
                        </wps:txbx>
                        <wps:bodyPr rot="0" vert="horz" wrap="square" lIns="91440" tIns="45720" rIns="91440" bIns="45720" anchor="t" anchorCtr="0">
                          <a:noAutofit/>
                        </wps:bodyPr>
                      </wps:wsp>
                      <wps:wsp>
                        <wps:cNvPr id="3104" name="Oval 14"/>
                        <wps:cNvSpPr>
                          <a:spLocks/>
                        </wps:cNvSpPr>
                        <wps:spPr>
                          <a:xfrm>
                            <a:off x="0" y="0"/>
                            <a:ext cx="1259983" cy="1259840"/>
                          </a:xfrm>
                          <a:prstGeom prst="ellipse">
                            <a:avLst/>
                          </a:prstGeom>
                          <a:noFill/>
                          <a:ln w="25400" cap="flat" cmpd="sng" algn="ctr">
                            <a:solidFill>
                              <a:sysClr val="windowText" lastClr="000000"/>
                            </a:solidFill>
                            <a:prstDash val="solid"/>
                          </a:ln>
                          <a:effectLst/>
                        </wps:spPr>
                        <wps:txbx>
                          <w:txbxContent>
                            <w:p w:rsidR="00EC76CE" w:rsidRPr="00CD30F3" w:rsidRDefault="00EC76CE" w:rsidP="00CD30F3">
                              <w:pPr>
                                <w:jc w:val="center"/>
                                <w:rPr>
                                  <w:b/>
                                  <w:sz w:val="28"/>
                                </w:rPr>
                              </w:pPr>
                              <w:r w:rsidRPr="00CD30F3">
                                <w:rPr>
                                  <w:b/>
                                  <w:sz w:val="28"/>
                                </w:rPr>
                                <w:t>Minute ventilation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5" name="Oval 50"/>
                        <wps:cNvSpPr>
                          <a:spLocks/>
                        </wps:cNvSpPr>
                        <wps:spPr>
                          <a:xfrm>
                            <a:off x="0" y="1648046"/>
                            <a:ext cx="1259983" cy="1259840"/>
                          </a:xfrm>
                          <a:prstGeom prst="ellipse">
                            <a:avLst/>
                          </a:prstGeom>
                          <a:noFill/>
                          <a:ln w="25400" cap="flat" cmpd="sng" algn="ctr">
                            <a:solidFill>
                              <a:sysClr val="windowText" lastClr="000000"/>
                            </a:solidFill>
                            <a:prstDash val="solid"/>
                          </a:ln>
                          <a:effectLst/>
                        </wps:spPr>
                        <wps:txbx>
                          <w:txbxContent>
                            <w:p w:rsidR="00EC76CE" w:rsidRPr="00CD30F3" w:rsidRDefault="00EC76CE" w:rsidP="00CD30F3">
                              <w:pPr>
                                <w:jc w:val="center"/>
                                <w:rPr>
                                  <w:b/>
                                  <w:sz w:val="28"/>
                                </w:rPr>
                              </w:pPr>
                              <w:r w:rsidRPr="00CD30F3">
                                <w:rPr>
                                  <w:b/>
                                  <w:sz w:val="28"/>
                                </w:rPr>
                                <w:t>Breathing frequency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6" name="Oval 51"/>
                        <wps:cNvSpPr>
                          <a:spLocks/>
                        </wps:cNvSpPr>
                        <wps:spPr>
                          <a:xfrm>
                            <a:off x="0" y="3242930"/>
                            <a:ext cx="1259983" cy="1259840"/>
                          </a:xfrm>
                          <a:prstGeom prst="ellipse">
                            <a:avLst/>
                          </a:prstGeom>
                          <a:noFill/>
                          <a:ln w="25400" cap="flat" cmpd="sng" algn="ctr">
                            <a:solidFill>
                              <a:sysClr val="windowText" lastClr="000000"/>
                            </a:solidFill>
                            <a:prstDash val="solid"/>
                          </a:ln>
                          <a:effectLst/>
                        </wps:spPr>
                        <wps:txbx>
                          <w:txbxContent>
                            <w:p w:rsidR="00EC76CE" w:rsidRPr="00CD30F3" w:rsidRDefault="00EC76CE" w:rsidP="00CD30F3">
                              <w:pPr>
                                <w:jc w:val="center"/>
                                <w:rPr>
                                  <w:b/>
                                  <w:sz w:val="28"/>
                                </w:rPr>
                              </w:pPr>
                              <w:r w:rsidRPr="00CD30F3">
                                <w:rPr>
                                  <w:b/>
                                  <w:sz w:val="28"/>
                                </w:rPr>
                                <w:t>Tidal volume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0" name="Text Box 2"/>
                        <wps:cNvSpPr txBox="1">
                          <a:spLocks noChangeArrowheads="1"/>
                        </wps:cNvSpPr>
                        <wps:spPr bwMode="auto">
                          <a:xfrm>
                            <a:off x="446567" y="2892056"/>
                            <a:ext cx="358135" cy="379047"/>
                          </a:xfrm>
                          <a:prstGeom prst="rect">
                            <a:avLst/>
                          </a:prstGeom>
                          <a:noFill/>
                          <a:ln w="9525">
                            <a:noFill/>
                            <a:miter lim="800000"/>
                            <a:headEnd/>
                            <a:tailEnd/>
                          </a:ln>
                        </wps:spPr>
                        <wps:txbx>
                          <w:txbxContent>
                            <w:p w:rsidR="00EC76CE" w:rsidRDefault="00EC76CE" w:rsidP="00051F6E">
                              <w:pPr>
                                <w:jc w:val="center"/>
                              </w:pPr>
                              <w:r w:rsidRPr="00DC2441">
                                <w:rPr>
                                  <w:b/>
                                  <w:color w:val="000000"/>
                                  <w:sz w:val="36"/>
                                  <w:szCs w:val="36"/>
                                </w:rPr>
                                <w:t>×</w:t>
                              </w:r>
                            </w:p>
                          </w:txbxContent>
                        </wps:txbx>
                        <wps:bodyPr rot="0" vert="horz" wrap="square" lIns="91440" tIns="45720" rIns="91440" bIns="45720" anchor="t" anchorCtr="0">
                          <a:spAutoFit/>
                        </wps:bodyPr>
                      </wps:wsp>
                    </wpg:wgp>
                  </a:graphicData>
                </a:graphic>
              </wp:anchor>
            </w:drawing>
          </mc:Choice>
          <mc:Fallback>
            <w:pict>
              <v:group id="Group 118" o:spid="_x0000_s1270" style="position:absolute;left:0;text-align:left;margin-left:1029.1pt;margin-top:7.7pt;width:99.2pt;height:354.55pt;z-index:252386816" coordsize="12599,45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">
                <v:shape id="_x0000_s1271" type="#_x0000_t202" style="position:absolute;left:4465;top:12440;width:3582;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" filled="f" stroked="f">
                  <v:textbox>
                    <w:txbxContent>
                      <w:p w:rsidR="00EC76CE" w:rsidRPr="00DC2441" w:rsidRDefault="00EC76CE" w:rsidP="00051F6E">
                        <w:pPr>
                          <w:rPr>
                            <w:b/>
                            <w:color w:val="000000"/>
                            <w:sz w:val="36"/>
                            <w:szCs w:val="36"/>
                          </w:rPr>
                        </w:pPr>
                        <w:r w:rsidRPr="00DC2441">
                          <w:rPr>
                            <w:b/>
                            <w:color w:val="000000"/>
                            <w:sz w:val="36"/>
                            <w:szCs w:val="36"/>
                          </w:rPr>
                          <w:t>=</w:t>
                        </w:r>
                      </w:p>
                      <w:p w:rsidR="00EC76CE" w:rsidRDefault="00EC76CE" w:rsidP="009072A1"/>
                    </w:txbxContent>
                  </v:textbox>
                </v:shape>
                <v:oval id="_x0000_s1272" style="position:absolute;width:125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" filled="f" strokecolor="windowText" strokeweight="2pt">
                  <v:path arrowok="t"/>
                  <v:textbox inset="0,0,0,0">
                    <w:txbxContent>
                      <w:p w:rsidR="00EC76CE" w:rsidRPr="00CD30F3" w:rsidRDefault="00EC76CE" w:rsidP="00CD30F3">
                        <w:pPr>
                          <w:jc w:val="center"/>
                          <w:rPr>
                            <w:b/>
                            <w:sz w:val="28"/>
                          </w:rPr>
                        </w:pPr>
                        <w:r w:rsidRPr="00CD30F3">
                          <w:rPr>
                            <w:b/>
                            <w:sz w:val="28"/>
                          </w:rPr>
                          <w:t>Minute ventilation</w:t>
                        </w:r>
                      </w:p>
                    </w:txbxContent>
                  </v:textbox>
                </v:oval>
                <v:oval id="_x0000_s1273" style="position:absolute;top:16480;width:125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" filled="f" strokecolor="windowText" strokeweight="2pt">
                  <v:path arrowok="t"/>
                  <v:textbox inset="0,0,0,0">
                    <w:txbxContent>
                      <w:p w:rsidR="00EC76CE" w:rsidRPr="00CD30F3" w:rsidRDefault="00EC76CE" w:rsidP="00CD30F3">
                        <w:pPr>
                          <w:jc w:val="center"/>
                          <w:rPr>
                            <w:b/>
                            <w:sz w:val="28"/>
                          </w:rPr>
                        </w:pPr>
                        <w:r w:rsidRPr="00CD30F3">
                          <w:rPr>
                            <w:b/>
                            <w:sz w:val="28"/>
                          </w:rPr>
                          <w:t>Breathing frequency</w:t>
                        </w:r>
                      </w:p>
                    </w:txbxContent>
                  </v:textbox>
                </v:oval>
                <v:oval id="_x0000_s1274" style="position:absolute;top:32429;width:125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" filled="f" strokecolor="windowText" strokeweight="2pt">
                  <v:path arrowok="t"/>
                  <v:textbox inset="0,0,0,0">
                    <w:txbxContent>
                      <w:p w:rsidR="00EC76CE" w:rsidRPr="00CD30F3" w:rsidRDefault="00EC76CE" w:rsidP="00CD30F3">
                        <w:pPr>
                          <w:jc w:val="center"/>
                          <w:rPr>
                            <w:b/>
                            <w:sz w:val="28"/>
                          </w:rPr>
                        </w:pPr>
                        <w:r w:rsidRPr="00CD30F3">
                          <w:rPr>
                            <w:b/>
                            <w:sz w:val="28"/>
                          </w:rPr>
                          <w:t>Tidal volume</w:t>
                        </w:r>
                      </w:p>
                    </w:txbxContent>
                  </v:textbox>
                </v:oval>
                <v:shape id="_x0000_s1275" type="#_x0000_t202" style="position:absolute;left:4465;top:28920;width:358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" filled="f" stroked="f">
                  <v:textbox style="mso-fit-shape-to-text:t">
                    <w:txbxContent>
                      <w:p w:rsidR="00EC76CE" w:rsidRDefault="00EC76CE" w:rsidP="00051F6E">
                        <w:pPr>
                          <w:jc w:val="center"/>
                        </w:pPr>
                        <w:r w:rsidRPr="00DC2441">
                          <w:rPr>
                            <w:b/>
                            <w:color w:val="000000"/>
                            <w:sz w:val="36"/>
                            <w:szCs w:val="36"/>
                          </w:rPr>
                          <w:t>×</w:t>
                        </w:r>
                      </w:p>
                    </w:txbxContent>
                  </v:textbox>
                </v:shape>
              </v:group>
            </w:pict>
          </mc:Fallback>
        </mc:AlternateContent>
      </w:r>
    </w:p>
    <w:p w:rsidR="002032A8" w:rsidRPr="007F6DC5" w:rsidRDefault="00E659CA" w:rsidP="002032A8">
      <w:pPr>
        <w:ind w:right="2048"/>
        <w:jc w:val="both"/>
        <w:rPr>
          <w:rFonts w:ascii="Benguiat Bk BT" w:hAnsi="Benguiat Bk BT"/>
          <w:sz w:val="36"/>
          <w:szCs w:val="36"/>
        </w:rPr>
      </w:pPr>
      <w:r>
        <w:rPr>
          <w:rFonts w:ascii="Benguiat Bk BT" w:hAnsi="Benguiat Bk BT"/>
          <w:noProof/>
          <w:sz w:val="36"/>
          <w:szCs w:val="36"/>
          <w:lang w:eastAsia="en-GB"/>
        </w:rPr>
        <mc:AlternateContent>
          <mc:Choice Requires="wps">
            <w:drawing>
              <wp:anchor distT="0" distB="0" distL="114300" distR="114300" simplePos="0" relativeHeight="252413440" behindDoc="0" locked="0" layoutInCell="1" allowOverlap="1">
                <wp:simplePos x="0" y="0"/>
                <wp:positionH relativeFrom="column">
                  <wp:posOffset>108585</wp:posOffset>
                </wp:positionH>
                <wp:positionV relativeFrom="paragraph">
                  <wp:posOffset>211521</wp:posOffset>
                </wp:positionV>
                <wp:extent cx="4572000" cy="1200150"/>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4572000"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Default="00EC76CE" w:rsidP="00685132">
                            <w:r>
                              <w:t>The respiratory system consists of a number of structures (outlined in the diagram below) which allow gasses to be transferred between the body and the external environment. This is an important process during exercise when large volumes of oxygen are required by the muscles and large volumes of carbon dioxide need to be removed from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8" o:spid="_x0000_s1276" type="#_x0000_t202" style="position:absolute;left:0;text-align:left;margin-left:8.55pt;margin-top:16.65pt;width:5in;height:94.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" fillcolor="white [3201]" stroked="f" strokeweight=".5pt">
                <v:textbox style="mso-fit-shape-to-text:t">
                  <w:txbxContent>
                    <w:p w:rsidR="00EC76CE" w:rsidRDefault="00EC76CE" w:rsidP="00685132">
                      <w:r>
                        <w:t>The respiratory system consists of a number of structures (outlined in the diagram below) which allow gasses to be transferred between the body and the external environment. This is an important process during exercise when large volumes of oxygen are required by the muscles and large volumes of carbon dioxide need to be removed from the body.</w:t>
                      </w:r>
                    </w:p>
                  </w:txbxContent>
                </v:textbox>
              </v:shape>
            </w:pict>
          </mc:Fallback>
        </mc:AlternateContent>
      </w:r>
      <w:r w:rsidR="006048AD">
        <w:rPr>
          <w:rFonts w:ascii="Benguiat Bk BT" w:hAnsi="Benguiat Bk BT"/>
          <w:noProof/>
          <w:sz w:val="36"/>
          <w:szCs w:val="36"/>
          <w:lang w:eastAsia="en-GB"/>
        </w:rPr>
        <mc:AlternateContent>
          <mc:Choice Requires="wps">
            <w:drawing>
              <wp:anchor distT="0" distB="0" distL="114300" distR="114300" simplePos="0" relativeHeight="252387840" behindDoc="0" locked="0" layoutInCell="1" allowOverlap="1">
                <wp:simplePos x="0" y="0"/>
                <wp:positionH relativeFrom="column">
                  <wp:posOffset>4824639</wp:posOffset>
                </wp:positionH>
                <wp:positionV relativeFrom="paragraph">
                  <wp:posOffset>123602</wp:posOffset>
                </wp:positionV>
                <wp:extent cx="4987637" cy="609572"/>
                <wp:effectExtent l="0" t="0" r="0" b="3175"/>
                <wp:wrapNone/>
                <wp:docPr id="1038" name="Text Box 1038"/>
                <wp:cNvGraphicFramePr/>
                <a:graphic xmlns:a="http://schemas.openxmlformats.org/drawingml/2006/main">
                  <a:graphicData uri="http://schemas.microsoft.com/office/word/2010/wordprocessingShape">
                    <wps:wsp>
                      <wps:cNvSpPr txBox="1"/>
                      <wps:spPr>
                        <a:xfrm>
                          <a:off x="0" y="0"/>
                          <a:ext cx="4987637" cy="609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6048AD" w:rsidRDefault="00EC76CE" w:rsidP="009072A1">
                            <w:pPr>
                              <w:rPr>
                                <w:sz w:val="20"/>
                              </w:rPr>
                            </w:pPr>
                            <w:r w:rsidRPr="006048AD">
                              <w:rPr>
                                <w:sz w:val="20"/>
                              </w:rPr>
                              <w:t xml:space="preserve">There are a number of different lung volumes which can be measured in order to determine how a person’s respiratory system is functioning. These volumes will change depending on the level of physical activity, the training status and the health of the person. </w:t>
                            </w:r>
                          </w:p>
                          <w:p w:rsidR="00EC76CE" w:rsidRPr="006048AD" w:rsidRDefault="00EC76CE" w:rsidP="009072A1">
                            <w:pPr>
                              <w:rPr>
                                <w:sz w:val="20"/>
                              </w:rPr>
                            </w:pPr>
                          </w:p>
                          <w:p w:rsidR="00EC76CE" w:rsidRPr="00E659CA" w:rsidRDefault="00EC76CE" w:rsidP="009072A1">
                            <w:pPr>
                              <w:rPr>
                                <w:b/>
                                <w:sz w:val="20"/>
                              </w:rPr>
                            </w:pPr>
                            <w:r w:rsidRPr="00E659CA">
                              <w:rPr>
                                <w:b/>
                                <w:sz w:val="20"/>
                              </w:rPr>
                              <w:t xml:space="preserve">Complete the table below by defining each of the lung volumes, identifying a </w:t>
                            </w:r>
                            <w:r w:rsidRPr="00E659CA">
                              <w:rPr>
                                <w:b/>
                                <w:sz w:val="20"/>
                              </w:rPr>
                              <w:br/>
                              <w:t>typical resting value and indicating how this volume would change during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38" o:spid="_x0000_s1277" type="#_x0000_t202" style="position:absolute;left:0;text-align:left;margin-left:379.9pt;margin-top:9.75pt;width:392.75pt;height:48pt;z-index:25238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" filled="f" stroked="f" strokeweight=".5pt">
                <v:textbox style="mso-fit-shape-to-text:t">
                  <w:txbxContent>
                    <w:p w:rsidR="00EC76CE" w:rsidRPr="006048AD" w:rsidRDefault="00EC76CE" w:rsidP="009072A1">
                      <w:pPr>
                        <w:rPr>
                          <w:sz w:val="20"/>
                        </w:rPr>
                      </w:pPr>
                      <w:r w:rsidRPr="006048AD">
                        <w:rPr>
                          <w:sz w:val="20"/>
                        </w:rPr>
                        <w:t xml:space="preserve">There are a number of different lung volumes which can be measured in order to determine how a person’s respiratory system is functioning. These volumes will change depending on the level of physical activity, the training status and the health of the person. </w:t>
                      </w:r>
                    </w:p>
                    <w:p w:rsidR="00EC76CE" w:rsidRPr="006048AD" w:rsidRDefault="00EC76CE" w:rsidP="009072A1">
                      <w:pPr>
                        <w:rPr>
                          <w:sz w:val="20"/>
                        </w:rPr>
                      </w:pPr>
                    </w:p>
                    <w:p w:rsidR="00EC76CE" w:rsidRPr="00E659CA" w:rsidRDefault="00EC76CE" w:rsidP="009072A1">
                      <w:pPr>
                        <w:rPr>
                          <w:b/>
                          <w:sz w:val="20"/>
                        </w:rPr>
                      </w:pPr>
                      <w:r w:rsidRPr="00E659CA">
                        <w:rPr>
                          <w:b/>
                          <w:sz w:val="20"/>
                        </w:rPr>
                        <w:t xml:space="preserve">Complete the table below by defining each of the lung volumes, identifying a </w:t>
                      </w:r>
                      <w:r w:rsidRPr="00E659CA">
                        <w:rPr>
                          <w:b/>
                          <w:sz w:val="20"/>
                        </w:rPr>
                        <w:br/>
                        <w:t>typical resting value and indicating how this volume would change during exercise.</w:t>
                      </w:r>
                    </w:p>
                  </w:txbxContent>
                </v:textbox>
              </v:shape>
            </w:pict>
          </mc:Fallback>
        </mc:AlternateContent>
      </w:r>
    </w:p>
    <w:p w:rsidR="002032A8" w:rsidRPr="007F6DC5" w:rsidRDefault="002032A8" w:rsidP="002032A8">
      <w:pPr>
        <w:ind w:right="2048"/>
        <w:jc w:val="both"/>
        <w:rPr>
          <w:rFonts w:ascii="Benguiat Bk BT" w:hAnsi="Benguiat Bk BT"/>
          <w:sz w:val="36"/>
          <w:szCs w:val="36"/>
        </w:rPr>
      </w:pPr>
    </w:p>
    <w:p w:rsidR="002032A8" w:rsidRPr="007F6DC5" w:rsidRDefault="006048AD" w:rsidP="002032A8">
      <w:pPr>
        <w:ind w:right="2048"/>
        <w:jc w:val="both"/>
        <w:rPr>
          <w:rFonts w:ascii="Benguiat Bk BT" w:hAnsi="Benguiat Bk BT"/>
          <w:sz w:val="36"/>
          <w:szCs w:val="36"/>
        </w:rPr>
      </w:pPr>
      <w:r w:rsidRPr="006048AD">
        <w:rPr>
          <w:rFonts w:ascii="Benguiat Bk BT" w:hAnsi="Benguiat Bk BT"/>
          <w:noProof/>
          <w:sz w:val="36"/>
          <w:szCs w:val="36"/>
          <w:lang w:eastAsia="en-GB"/>
        </w:rPr>
        <mc:AlternateContent>
          <mc:Choice Requires="wpg">
            <w:drawing>
              <wp:anchor distT="0" distB="0" distL="114300" distR="114300" simplePos="0" relativeHeight="252606976" behindDoc="0" locked="0" layoutInCell="1" allowOverlap="1" wp14:anchorId="5EFF6B75" wp14:editId="07CA464B">
                <wp:simplePos x="0" y="0"/>
                <wp:positionH relativeFrom="column">
                  <wp:posOffset>9387309</wp:posOffset>
                </wp:positionH>
                <wp:positionV relativeFrom="paragraph">
                  <wp:posOffset>112498</wp:posOffset>
                </wp:positionV>
                <wp:extent cx="539750" cy="539750"/>
                <wp:effectExtent l="0" t="0" r="0" b="12700"/>
                <wp:wrapNone/>
                <wp:docPr id="79" name="Group 79"/>
                <wp:cNvGraphicFramePr/>
                <a:graphic xmlns:a="http://schemas.openxmlformats.org/drawingml/2006/main">
                  <a:graphicData uri="http://schemas.microsoft.com/office/word/2010/wordprocessingGroup">
                    <wpg:wgp>
                      <wpg:cNvGrpSpPr/>
                      <wpg:grpSpPr>
                        <a:xfrm>
                          <a:off x="0" y="0"/>
                          <a:ext cx="539750" cy="539750"/>
                          <a:chOff x="0" y="0"/>
                          <a:chExt cx="539750" cy="539750"/>
                        </a:xfrm>
                      </wpg:grpSpPr>
                      <wps:wsp>
                        <wps:cNvPr id="80" name="Oval 80"/>
                        <wps:cNvSpPr/>
                        <wps:spPr>
                          <a:xfrm>
                            <a:off x="59377" y="106878"/>
                            <a:ext cx="421444" cy="421088"/>
                          </a:xfrm>
                          <a:prstGeom prst="ellipse">
                            <a:avLst/>
                          </a:prstGeom>
                          <a:solidFill>
                            <a:schemeClr val="bg1">
                              <a:lumMod val="50000"/>
                            </a:schemeClr>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2"/>
                        <wps:cNvSpPr txBox="1">
                          <a:spLocks noChangeArrowheads="1"/>
                        </wps:cNvSpPr>
                        <wps:spPr bwMode="auto">
                          <a:xfrm>
                            <a:off x="0" y="0"/>
                            <a:ext cx="539750" cy="539750"/>
                          </a:xfrm>
                          <a:prstGeom prst="ellipse">
                            <a:avLst/>
                          </a:prstGeom>
                          <a:noFill/>
                          <a:ln w="12700">
                            <a:noFill/>
                            <a:miter lim="800000"/>
                            <a:headEnd/>
                            <a:tailEnd/>
                          </a:ln>
                        </wps:spPr>
                        <wps:txbx>
                          <w:txbxContent>
                            <w:p w:rsidR="00EC76CE" w:rsidRPr="000C2273" w:rsidRDefault="00EC76CE" w:rsidP="006048AD">
                              <w:pPr>
                                <w:jc w:val="center"/>
                                <w:rPr>
                                  <w:rFonts w:ascii="Bookman Old Style" w:eastAsia="Adobe Gothic Std B" w:hAnsi="Bookman Old Style"/>
                                  <w:b/>
                                  <w:sz w:val="56"/>
                                </w:rPr>
                              </w:pPr>
                              <w:r>
                                <w:rPr>
                                  <w:rFonts w:ascii="Bookman Old Style" w:eastAsia="Adobe Gothic Std B" w:hAnsi="Bookman Old Style"/>
                                  <w:b/>
                                  <w:sz w:val="56"/>
                                </w:rPr>
                                <w:t>A</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5EFF6B75" id="Group 79" o:spid="_x0000_s1278" style="position:absolute;left:0;text-align:left;margin-left:739.15pt;margin-top:8.85pt;width:42.5pt;height:42.5pt;z-index:252606976;mso-width-relative:margin"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">
                <v:oval id="Oval 80" o:spid="_x0000_s1279" style="position:absolute;left:593;top:1068;width:4215;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" fillcolor="#7f7f7f [1612]" strokecolor="black [3213]" strokeweight="2pt">
                  <v:textbox inset="0,0,0,0"/>
                </v:oval>
                <v:oval id="_x0000_s1280"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" filled="f" stroked="f" strokeweight="1pt">
                  <v:stroke joinstyle="miter"/>
                  <v:textbox inset="0,0,0,0">
                    <w:txbxContent>
                      <w:p w:rsidR="00EC76CE" w:rsidRPr="000C2273" w:rsidRDefault="00EC76CE" w:rsidP="006048AD">
                        <w:pPr>
                          <w:jc w:val="center"/>
                          <w:rPr>
                            <w:rFonts w:ascii="Bookman Old Style" w:eastAsia="Adobe Gothic Std B" w:hAnsi="Bookman Old Style"/>
                            <w:b/>
                            <w:sz w:val="56"/>
                          </w:rPr>
                        </w:pPr>
                        <w:r>
                          <w:rPr>
                            <w:rFonts w:ascii="Bookman Old Style" w:eastAsia="Adobe Gothic Std B" w:hAnsi="Bookman Old Style"/>
                            <w:b/>
                            <w:sz w:val="56"/>
                          </w:rPr>
                          <w:t>A</w:t>
                        </w:r>
                      </w:p>
                    </w:txbxContent>
                  </v:textbox>
                </v:oval>
              </v:group>
            </w:pict>
          </mc:Fallback>
        </mc:AlternateContent>
      </w:r>
    </w:p>
    <w:p w:rsidR="002032A8" w:rsidRPr="007F6DC5" w:rsidRDefault="009D6696" w:rsidP="002032A8">
      <w:pPr>
        <w:ind w:right="2048"/>
        <w:jc w:val="both"/>
        <w:rPr>
          <w:rFonts w:ascii="Benguiat Bk BT" w:hAnsi="Benguiat Bk BT"/>
          <w:sz w:val="36"/>
          <w:szCs w:val="36"/>
        </w:rPr>
      </w:pPr>
      <w:r>
        <w:rPr>
          <w:rFonts w:ascii="Benguiat Bk BT" w:hAnsi="Benguiat Bk BT"/>
          <w:noProof/>
          <w:sz w:val="36"/>
          <w:szCs w:val="36"/>
          <w:lang w:eastAsia="en-GB"/>
        </w:rPr>
        <mc:AlternateContent>
          <mc:Choice Requires="wpg">
            <w:drawing>
              <wp:anchor distT="0" distB="0" distL="114300" distR="114300" simplePos="0" relativeHeight="252651008" behindDoc="0" locked="0" layoutInCell="1" allowOverlap="1" wp14:anchorId="1F259286" wp14:editId="7F72EF86">
                <wp:simplePos x="0" y="0"/>
                <wp:positionH relativeFrom="column">
                  <wp:posOffset>-118745</wp:posOffset>
                </wp:positionH>
                <wp:positionV relativeFrom="paragraph">
                  <wp:posOffset>233518</wp:posOffset>
                </wp:positionV>
                <wp:extent cx="4876669" cy="2963869"/>
                <wp:effectExtent l="0" t="0" r="0" b="8255"/>
                <wp:wrapNone/>
                <wp:docPr id="3491" name="Group 3491"/>
                <wp:cNvGraphicFramePr/>
                <a:graphic xmlns:a="http://schemas.openxmlformats.org/drawingml/2006/main">
                  <a:graphicData uri="http://schemas.microsoft.com/office/word/2010/wordprocessingGroup">
                    <wpg:wgp>
                      <wpg:cNvGrpSpPr/>
                      <wpg:grpSpPr>
                        <a:xfrm>
                          <a:off x="0" y="0"/>
                          <a:ext cx="4876669" cy="2963869"/>
                          <a:chOff x="0" y="0"/>
                          <a:chExt cx="5103008" cy="3101594"/>
                        </a:xfrm>
                      </wpg:grpSpPr>
                      <pic:pic xmlns:pic="http://schemas.openxmlformats.org/drawingml/2006/picture">
                        <pic:nvPicPr>
                          <pic:cNvPr id="3496" name="Picture 3496" descr="U:\3. Resource ideas for all subjects\Graphics\123rf downloads\20679962_M_lungs.jpg"/>
                          <pic:cNvPicPr>
                            <a:picLocks noChangeAspect="1"/>
                          </pic:cNvPicPr>
                        </pic:nvPicPr>
                        <pic:blipFill>
                          <a:blip r:embed="rId15">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489098" y="0"/>
                            <a:ext cx="4613910" cy="2969895"/>
                          </a:xfrm>
                          <a:prstGeom prst="rect">
                            <a:avLst/>
                          </a:prstGeom>
                          <a:noFill/>
                          <a:ln>
                            <a:noFill/>
                          </a:ln>
                        </pic:spPr>
                      </pic:pic>
                      <wpg:grpSp>
                        <wpg:cNvPr id="3497" name="Group 3497"/>
                        <wpg:cNvGrpSpPr/>
                        <wpg:grpSpPr>
                          <a:xfrm>
                            <a:off x="0" y="191386"/>
                            <a:ext cx="4986811" cy="2910208"/>
                            <a:chOff x="68823" y="275914"/>
                            <a:chExt cx="4987218" cy="2910622"/>
                          </a:xfrm>
                        </wpg:grpSpPr>
                        <wpg:grpSp>
                          <wpg:cNvPr id="3498" name="Group 3498"/>
                          <wpg:cNvGrpSpPr/>
                          <wpg:grpSpPr>
                            <a:xfrm>
                              <a:off x="68823" y="275914"/>
                              <a:ext cx="4987218" cy="2910622"/>
                              <a:chOff x="931665" y="4953706"/>
                              <a:chExt cx="4992033" cy="2913832"/>
                            </a:xfrm>
                          </wpg:grpSpPr>
                          <wpg:grpSp>
                            <wpg:cNvPr id="3499" name="Group 3499"/>
                            <wpg:cNvGrpSpPr/>
                            <wpg:grpSpPr>
                              <a:xfrm>
                                <a:off x="931665" y="4953706"/>
                                <a:ext cx="4992033" cy="2913832"/>
                                <a:chOff x="-435535" y="5775766"/>
                                <a:chExt cx="6289624" cy="3850368"/>
                              </a:xfrm>
                            </wpg:grpSpPr>
                            <wps:wsp>
                              <wps:cNvPr id="3500" name="Text Box 3500"/>
                              <wps:cNvSpPr txBox="1"/>
                              <wps:spPr>
                                <a:xfrm>
                                  <a:off x="-435535" y="6151218"/>
                                  <a:ext cx="1145186" cy="3754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75111D" w:rsidRDefault="00EC76CE" w:rsidP="009D6696">
                                    <w:pPr>
                                      <w:jc w:val="center"/>
                                      <w:rPr>
                                        <w:b/>
                                        <w:sz w:val="24"/>
                                      </w:rPr>
                                    </w:pPr>
                                    <w:r>
                                      <w:rPr>
                                        <w:b/>
                                        <w:sz w:val="24"/>
                                      </w:rPr>
                                      <w:t>Trachea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1" name="Text Box 3501"/>
                              <wps:cNvSpPr txBox="1"/>
                              <wps:spPr>
                                <a:xfrm>
                                  <a:off x="3336146" y="9068749"/>
                                  <a:ext cx="1240485" cy="375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75111D" w:rsidRDefault="00EC76CE" w:rsidP="009D6696">
                                    <w:pPr>
                                      <w:jc w:val="center"/>
                                      <w:rPr>
                                        <w:b/>
                                        <w:sz w:val="24"/>
                                      </w:rPr>
                                    </w:pPr>
                                    <w:r w:rsidRPr="0075111D">
                                      <w:rPr>
                                        <w:b/>
                                        <w:sz w:val="24"/>
                                      </w:rPr>
                                      <w:t>Bronchiole</w:t>
                                    </w:r>
                                    <w:r>
                                      <w:rPr>
                                        <w:b/>
                                        <w:sz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2" name="Text Box 3502"/>
                              <wps:cNvSpPr txBox="1"/>
                              <wps:spPr>
                                <a:xfrm>
                                  <a:off x="1099463" y="9147374"/>
                                  <a:ext cx="1308555" cy="3754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75111D" w:rsidRDefault="00EC76CE" w:rsidP="009D6696">
                                    <w:pPr>
                                      <w:jc w:val="center"/>
                                      <w:rPr>
                                        <w:b/>
                                        <w:sz w:val="24"/>
                                      </w:rPr>
                                    </w:pPr>
                                    <w:r>
                                      <w:rPr>
                                        <w:b/>
                                        <w:sz w:val="24"/>
                                      </w:rPr>
                                      <w:t>Diaphragm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3" name="Text Box 3503"/>
                              <wps:cNvSpPr txBox="1"/>
                              <wps:spPr>
                                <a:xfrm>
                                  <a:off x="2723660" y="5775766"/>
                                  <a:ext cx="1025062" cy="3754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75111D" w:rsidRDefault="00EC76CE" w:rsidP="009D6696">
                                    <w:pPr>
                                      <w:jc w:val="center"/>
                                      <w:rPr>
                                        <w:b/>
                                        <w:sz w:val="24"/>
                                      </w:rPr>
                                    </w:pPr>
                                    <w:r>
                                      <w:rPr>
                                        <w:b/>
                                        <w:sz w:val="24"/>
                                      </w:rPr>
                                      <w:t>Bronchi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5" name="Text Box 3505"/>
                              <wps:cNvSpPr txBox="1"/>
                              <wps:spPr>
                                <a:xfrm>
                                  <a:off x="-354641" y="7935855"/>
                                  <a:ext cx="877709" cy="375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75111D" w:rsidRDefault="00EC76CE" w:rsidP="009D6696">
                                    <w:pPr>
                                      <w:jc w:val="center"/>
                                      <w:rPr>
                                        <w:b/>
                                        <w:sz w:val="24"/>
                                      </w:rPr>
                                    </w:pPr>
                                    <w:r w:rsidRPr="00FC5E8D">
                                      <w:rPr>
                                        <w:b/>
                                        <w:sz w:val="24"/>
                                      </w:rPr>
                                      <w:t>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6" name="Text Box 3506"/>
                              <wps:cNvSpPr txBox="1"/>
                              <wps:spPr>
                                <a:xfrm>
                                  <a:off x="4576621" y="9250353"/>
                                  <a:ext cx="880273" cy="37578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75111D" w:rsidRDefault="00EC76CE" w:rsidP="009D6696">
                                    <w:pPr>
                                      <w:jc w:val="center"/>
                                      <w:rPr>
                                        <w:b/>
                                        <w:sz w:val="24"/>
                                      </w:rPr>
                                    </w:pPr>
                                    <w:r>
                                      <w:rPr>
                                        <w:b/>
                                        <w:sz w:val="24"/>
                                      </w:rPr>
                                      <w:t>Alveoli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7" name="Text Box 3507"/>
                              <wps:cNvSpPr txBox="1"/>
                              <wps:spPr>
                                <a:xfrm>
                                  <a:off x="3499090" y="6485906"/>
                                  <a:ext cx="1120452" cy="621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75111D" w:rsidRDefault="00EC76CE" w:rsidP="009D6696">
                                    <w:pPr>
                                      <w:jc w:val="center"/>
                                      <w:rPr>
                                        <w:b/>
                                        <w:sz w:val="24"/>
                                      </w:rPr>
                                    </w:pPr>
                                    <w:r>
                                      <w:rPr>
                                        <w:b/>
                                        <w:sz w:val="24"/>
                                      </w:rPr>
                                      <w:t>Pulmonary Arteriole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8" name="Text Box 3508"/>
                              <wps:cNvSpPr txBox="1"/>
                              <wps:spPr>
                                <a:xfrm>
                                  <a:off x="4619543" y="6163110"/>
                                  <a:ext cx="1234546" cy="621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75111D" w:rsidRDefault="00EC76CE" w:rsidP="009D6696">
                                    <w:pPr>
                                      <w:jc w:val="center"/>
                                      <w:rPr>
                                        <w:b/>
                                        <w:sz w:val="24"/>
                                      </w:rPr>
                                    </w:pPr>
                                    <w:r>
                                      <w:rPr>
                                        <w:b/>
                                        <w:sz w:val="24"/>
                                      </w:rPr>
                                      <w:t>Pulmonary Vein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09" name="Straight Arrow Connector 3509"/>
                            <wps:cNvCnPr>
                              <a:stCxn id="3500" idx="3"/>
                            </wps:cNvCnPr>
                            <wps:spPr>
                              <a:xfrm>
                                <a:off x="1840417" y="5359317"/>
                                <a:ext cx="892351" cy="14447"/>
                              </a:xfrm>
                              <a:prstGeom prst="straightConnector1">
                                <a:avLst/>
                              </a:prstGeom>
                              <a:ln w="28575">
                                <a:solidFill>
                                  <a:schemeClr val="tx1">
                                    <a:lumMod val="75000"/>
                                    <a:lumOff val="25000"/>
                                  </a:schemeClr>
                                </a:solidFill>
                                <a:tailEnd type="arrow"/>
                              </a:ln>
                              <a:effectLst>
                                <a:glow rad="38100">
                                  <a:schemeClr val="bg1">
                                    <a:alpha val="40000"/>
                                  </a:schemeClr>
                                </a:glow>
                              </a:effectLst>
                            </wps:spPr>
                            <wps:style>
                              <a:lnRef idx="1">
                                <a:schemeClr val="dk1"/>
                              </a:lnRef>
                              <a:fillRef idx="0">
                                <a:schemeClr val="dk1"/>
                              </a:fillRef>
                              <a:effectRef idx="0">
                                <a:schemeClr val="dk1"/>
                              </a:effectRef>
                              <a:fontRef idx="minor">
                                <a:schemeClr val="tx1"/>
                              </a:fontRef>
                            </wps:style>
                            <wps:bodyPr/>
                          </wps:wsp>
                          <wps:wsp>
                            <wps:cNvPr id="3511" name="Straight Arrow Connector 3511"/>
                            <wps:cNvCnPr>
                              <a:stCxn id="3501" idx="0"/>
                            </wps:cNvCnPr>
                            <wps:spPr>
                              <a:xfrm flipV="1">
                                <a:off x="4417716" y="6860690"/>
                                <a:ext cx="217873" cy="585301"/>
                              </a:xfrm>
                              <a:prstGeom prst="straightConnector1">
                                <a:avLst/>
                              </a:prstGeom>
                              <a:ln w="28575">
                                <a:solidFill>
                                  <a:schemeClr val="tx1">
                                    <a:lumMod val="75000"/>
                                    <a:lumOff val="25000"/>
                                  </a:schemeClr>
                                </a:solidFill>
                                <a:tailEnd type="arrow"/>
                              </a:ln>
                              <a:effectLst>
                                <a:glow rad="38100">
                                  <a:schemeClr val="bg1">
                                    <a:alpha val="40000"/>
                                  </a:schemeClr>
                                </a:glow>
                              </a:effectLst>
                            </wps:spPr>
                            <wps:style>
                              <a:lnRef idx="1">
                                <a:schemeClr val="dk1"/>
                              </a:lnRef>
                              <a:fillRef idx="0">
                                <a:schemeClr val="dk1"/>
                              </a:fillRef>
                              <a:effectRef idx="0">
                                <a:schemeClr val="dk1"/>
                              </a:effectRef>
                              <a:fontRef idx="minor">
                                <a:schemeClr val="tx1"/>
                              </a:fontRef>
                            </wps:style>
                            <wps:bodyPr/>
                          </wps:wsp>
                          <wps:wsp>
                            <wps:cNvPr id="3512" name="Straight Arrow Connector 3512"/>
                            <wps:cNvCnPr>
                              <a:stCxn id="3502" idx="0"/>
                            </wps:cNvCnPr>
                            <wps:spPr>
                              <a:xfrm flipV="1">
                                <a:off x="2669199" y="7243059"/>
                                <a:ext cx="26040" cy="262519"/>
                              </a:xfrm>
                              <a:prstGeom prst="straightConnector1">
                                <a:avLst/>
                              </a:prstGeom>
                              <a:ln w="28575">
                                <a:solidFill>
                                  <a:schemeClr val="tx1">
                                    <a:lumMod val="75000"/>
                                    <a:lumOff val="25000"/>
                                  </a:schemeClr>
                                </a:solidFill>
                                <a:tailEnd type="arrow"/>
                              </a:ln>
                              <a:effectLst>
                                <a:glow rad="38100">
                                  <a:schemeClr val="bg1">
                                    <a:alpha val="40000"/>
                                  </a:schemeClr>
                                </a:glow>
                              </a:effectLst>
                            </wps:spPr>
                            <wps:style>
                              <a:lnRef idx="1">
                                <a:schemeClr val="dk1"/>
                              </a:lnRef>
                              <a:fillRef idx="0">
                                <a:schemeClr val="dk1"/>
                              </a:fillRef>
                              <a:effectRef idx="0">
                                <a:schemeClr val="dk1"/>
                              </a:effectRef>
                              <a:fontRef idx="minor">
                                <a:schemeClr val="tx1"/>
                              </a:fontRef>
                            </wps:style>
                            <wps:bodyPr/>
                          </wps:wsp>
                          <wps:wsp>
                            <wps:cNvPr id="3513" name="Straight Arrow Connector 3513"/>
                            <wps:cNvCnPr/>
                            <wps:spPr>
                              <a:xfrm flipH="1">
                                <a:off x="3827111" y="5246827"/>
                                <a:ext cx="12834" cy="528157"/>
                              </a:xfrm>
                              <a:prstGeom prst="straightConnector1">
                                <a:avLst/>
                              </a:prstGeom>
                              <a:ln w="28575">
                                <a:solidFill>
                                  <a:schemeClr val="tx1">
                                    <a:lumMod val="75000"/>
                                    <a:lumOff val="25000"/>
                                  </a:schemeClr>
                                </a:solidFill>
                                <a:tailEnd type="arrow"/>
                              </a:ln>
                              <a:effectLst>
                                <a:glow rad="38100">
                                  <a:schemeClr val="bg1">
                                    <a:alpha val="40000"/>
                                  </a:schemeClr>
                                </a:glow>
                              </a:effectLst>
                            </wps:spPr>
                            <wps:style>
                              <a:lnRef idx="1">
                                <a:schemeClr val="dk1"/>
                              </a:lnRef>
                              <a:fillRef idx="0">
                                <a:schemeClr val="dk1"/>
                              </a:fillRef>
                              <a:effectRef idx="0">
                                <a:schemeClr val="dk1"/>
                              </a:effectRef>
                              <a:fontRef idx="minor">
                                <a:schemeClr val="tx1"/>
                              </a:fontRef>
                            </wps:style>
                            <wps:bodyPr/>
                          </wps:wsp>
                          <wps:wsp>
                            <wps:cNvPr id="3514" name="Straight Arrow Connector 3514"/>
                            <wps:cNvCnPr>
                              <a:stCxn id="3505" idx="3"/>
                            </wps:cNvCnPr>
                            <wps:spPr>
                              <a:xfrm flipV="1">
                                <a:off x="1692480" y="6646388"/>
                                <a:ext cx="1002709" cy="83920"/>
                              </a:xfrm>
                              <a:prstGeom prst="straightConnector1">
                                <a:avLst/>
                              </a:prstGeom>
                              <a:ln w="28575">
                                <a:solidFill>
                                  <a:schemeClr val="tx1">
                                    <a:lumMod val="75000"/>
                                    <a:lumOff val="25000"/>
                                  </a:schemeClr>
                                </a:solidFill>
                                <a:tailEnd type="arrow"/>
                              </a:ln>
                              <a:effectLst>
                                <a:glow rad="38100">
                                  <a:schemeClr val="bg1">
                                    <a:alpha val="40000"/>
                                  </a:schemeClr>
                                </a:glow>
                              </a:effectLst>
                            </wps:spPr>
                            <wps:style>
                              <a:lnRef idx="1">
                                <a:schemeClr val="dk1"/>
                              </a:lnRef>
                              <a:fillRef idx="0">
                                <a:schemeClr val="dk1"/>
                              </a:fillRef>
                              <a:effectRef idx="0">
                                <a:schemeClr val="dk1"/>
                              </a:effectRef>
                              <a:fontRef idx="minor">
                                <a:schemeClr val="tx1"/>
                              </a:fontRef>
                            </wps:style>
                            <wps:bodyPr/>
                          </wps:wsp>
                          <wps:wsp>
                            <wps:cNvPr id="3516" name="Straight Arrow Connector 3516"/>
                            <wps:cNvCnPr>
                              <a:stCxn id="99" idx="3"/>
                            </wps:cNvCnPr>
                            <wps:spPr>
                              <a:xfrm>
                                <a:off x="1676702" y="5826180"/>
                                <a:ext cx="255469" cy="142068"/>
                              </a:xfrm>
                              <a:prstGeom prst="straightConnector1">
                                <a:avLst/>
                              </a:prstGeom>
                              <a:ln w="28575">
                                <a:solidFill>
                                  <a:schemeClr val="tx1">
                                    <a:lumMod val="75000"/>
                                    <a:lumOff val="25000"/>
                                  </a:schemeClr>
                                </a:solidFill>
                                <a:tailEnd type="arrow"/>
                              </a:ln>
                              <a:effectLst>
                                <a:glow rad="38100">
                                  <a:schemeClr val="bg1">
                                    <a:alpha val="40000"/>
                                  </a:schemeClr>
                                </a:glow>
                              </a:effectLst>
                            </wps:spPr>
                            <wps:style>
                              <a:lnRef idx="1">
                                <a:schemeClr val="dk1"/>
                              </a:lnRef>
                              <a:fillRef idx="0">
                                <a:schemeClr val="dk1"/>
                              </a:fillRef>
                              <a:effectRef idx="0">
                                <a:schemeClr val="dk1"/>
                              </a:effectRef>
                              <a:fontRef idx="minor">
                                <a:schemeClr val="tx1"/>
                              </a:fontRef>
                            </wps:style>
                            <wps:bodyPr/>
                          </wps:wsp>
                          <wps:wsp>
                            <wps:cNvPr id="3518" name="Straight Arrow Connector 3518"/>
                            <wps:cNvCnPr>
                              <a:stCxn id="3508" idx="2"/>
                            </wps:cNvCnPr>
                            <wps:spPr>
                              <a:xfrm>
                                <a:off x="5433642" y="5717243"/>
                                <a:ext cx="49309" cy="377979"/>
                              </a:xfrm>
                              <a:prstGeom prst="straightConnector1">
                                <a:avLst/>
                              </a:prstGeom>
                              <a:ln w="28575">
                                <a:solidFill>
                                  <a:schemeClr val="tx1">
                                    <a:lumMod val="75000"/>
                                    <a:lumOff val="25000"/>
                                  </a:schemeClr>
                                </a:solidFill>
                                <a:tailEnd type="arrow"/>
                              </a:ln>
                              <a:effectLst>
                                <a:glow rad="38100">
                                  <a:schemeClr val="bg1">
                                    <a:alpha val="40000"/>
                                  </a:schemeClr>
                                </a:glow>
                              </a:effectLst>
                            </wps:spPr>
                            <wps:style>
                              <a:lnRef idx="1">
                                <a:schemeClr val="dk1"/>
                              </a:lnRef>
                              <a:fillRef idx="0">
                                <a:schemeClr val="dk1"/>
                              </a:fillRef>
                              <a:effectRef idx="0">
                                <a:schemeClr val="dk1"/>
                              </a:effectRef>
                              <a:fontRef idx="minor">
                                <a:schemeClr val="tx1"/>
                              </a:fontRef>
                            </wps:style>
                            <wps:bodyPr/>
                          </wps:wsp>
                          <wps:wsp>
                            <wps:cNvPr id="96" name="Straight Arrow Connector 96"/>
                            <wps:cNvCnPr/>
                            <wps:spPr>
                              <a:xfrm>
                                <a:off x="4472114" y="5968367"/>
                                <a:ext cx="0" cy="321908"/>
                              </a:xfrm>
                              <a:prstGeom prst="straightConnector1">
                                <a:avLst/>
                              </a:prstGeom>
                              <a:ln w="28575">
                                <a:solidFill>
                                  <a:schemeClr val="tx1">
                                    <a:lumMod val="75000"/>
                                    <a:lumOff val="25000"/>
                                  </a:schemeClr>
                                </a:solidFill>
                                <a:tailEnd type="arrow"/>
                              </a:ln>
                              <a:effectLst>
                                <a:glow rad="38100">
                                  <a:schemeClr val="bg1">
                                    <a:alpha val="40000"/>
                                  </a:schemeClr>
                                </a:glow>
                              </a:effectLst>
                            </wps:spPr>
                            <wps:style>
                              <a:lnRef idx="1">
                                <a:schemeClr val="dk1"/>
                              </a:lnRef>
                              <a:fillRef idx="0">
                                <a:schemeClr val="dk1"/>
                              </a:fillRef>
                              <a:effectRef idx="0">
                                <a:schemeClr val="dk1"/>
                              </a:effectRef>
                              <a:fontRef idx="minor">
                                <a:schemeClr val="tx1"/>
                              </a:fontRef>
                            </wps:style>
                            <wps:bodyPr/>
                          </wps:wsp>
                          <wps:wsp>
                            <wps:cNvPr id="97" name="Straight Arrow Connector 97"/>
                            <wps:cNvCnPr/>
                            <wps:spPr>
                              <a:xfrm flipV="1">
                                <a:off x="5202576" y="6576565"/>
                                <a:ext cx="169586" cy="1006104"/>
                              </a:xfrm>
                              <a:prstGeom prst="straightConnector1">
                                <a:avLst/>
                              </a:prstGeom>
                              <a:ln w="28575">
                                <a:solidFill>
                                  <a:schemeClr val="tx1">
                                    <a:lumMod val="75000"/>
                                    <a:lumOff val="25000"/>
                                  </a:schemeClr>
                                </a:solidFill>
                                <a:tailEnd type="arrow"/>
                              </a:ln>
                              <a:effectLst>
                                <a:glow rad="38100">
                                  <a:schemeClr val="bg1">
                                    <a:alpha val="40000"/>
                                  </a:schemeClr>
                                </a:glow>
                              </a:effectLst>
                            </wps:spPr>
                            <wps:style>
                              <a:lnRef idx="1">
                                <a:schemeClr val="dk1"/>
                              </a:lnRef>
                              <a:fillRef idx="0">
                                <a:schemeClr val="dk1"/>
                              </a:fillRef>
                              <a:effectRef idx="0">
                                <a:schemeClr val="dk1"/>
                              </a:effectRef>
                              <a:fontRef idx="minor">
                                <a:schemeClr val="tx1"/>
                              </a:fontRef>
                            </wps:style>
                            <wps:bodyPr/>
                          </wps:wsp>
                          <wps:wsp>
                            <wps:cNvPr id="98" name="Straight Arrow Connector 98"/>
                            <wps:cNvCnPr/>
                            <wps:spPr>
                              <a:xfrm flipH="1" flipV="1">
                                <a:off x="5061416" y="7146621"/>
                                <a:ext cx="141160" cy="436048"/>
                              </a:xfrm>
                              <a:prstGeom prst="straightConnector1">
                                <a:avLst/>
                              </a:prstGeom>
                              <a:ln w="28575">
                                <a:solidFill>
                                  <a:schemeClr val="tx1">
                                    <a:lumMod val="75000"/>
                                    <a:lumOff val="25000"/>
                                  </a:schemeClr>
                                </a:solidFill>
                                <a:tailEnd type="arrow"/>
                              </a:ln>
                              <a:effectLst>
                                <a:glow rad="38100">
                                  <a:schemeClr val="bg1">
                                    <a:alpha val="40000"/>
                                  </a:schemeClr>
                                </a:glow>
                              </a:effectLst>
                            </wps:spPr>
                            <wps:style>
                              <a:lnRef idx="1">
                                <a:schemeClr val="dk1"/>
                              </a:lnRef>
                              <a:fillRef idx="0">
                                <a:schemeClr val="dk1"/>
                              </a:fillRef>
                              <a:effectRef idx="0">
                                <a:schemeClr val="dk1"/>
                              </a:effectRef>
                              <a:fontRef idx="minor">
                                <a:schemeClr val="tx1"/>
                              </a:fontRef>
                            </wps:style>
                            <wps:bodyPr/>
                          </wps:wsp>
                        </wpg:grpSp>
                        <wps:wsp>
                          <wps:cNvPr id="99" name="Text Box 99"/>
                          <wps:cNvSpPr txBox="1"/>
                          <wps:spPr>
                            <a:xfrm>
                              <a:off x="106318" y="1005591"/>
                              <a:ext cx="706845"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75111D" w:rsidRDefault="00EC76CE" w:rsidP="009D6696">
                                <w:pPr>
                                  <w:jc w:val="center"/>
                                  <w:rPr>
                                    <w:b/>
                                    <w:sz w:val="24"/>
                                  </w:rPr>
                                </w:pPr>
                                <w:r>
                                  <w:rPr>
                                    <w:b/>
                                    <w:sz w:val="24"/>
                                  </w:rPr>
                                  <w:t>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259286" id="Group 3491" o:spid="_x0000_s1281" style="position:absolute;left:0;text-align:left;margin-left:-9.35pt;margin-top:18.4pt;width:384pt;height:233.4pt;z-index:252651008;mso-width-relative:margin;mso-height-relative:margin" coordsize="51030,31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">
                <v:shape id="Picture 3496" o:spid="_x0000_s1282" type="#_x0000_t75" style="position:absolute;left:4890;width:46140;height:29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">
                  <v:imagedata r:id="rId16" o:title="20679962_M_lungs" chromakey="#fffffd"/>
                  <v:path arrowok="t"/>
                </v:shape>
                <v:group id="Group 3497" o:spid="_x0000_s1283" style="position:absolute;top:1913;width:49868;height:29102" coordorigin="688,2759" coordsize="49872,2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">
                  <v:group id="Group 3498" o:spid="_x0000_s1284" style="position:absolute;left:688;top:2759;width:49872;height:29106" coordorigin="9316,49537" coordsize="49920,2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">
                    <v:group id="Group 3499" o:spid="_x0000_s1285" style="position:absolute;left:9316;top:49537;width:49920;height:29138" coordorigin="-4355,57757" coordsize="62896,3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">
                      <v:shape id="Text Box 3500" o:spid="_x0000_s1286" type="#_x0000_t202" style="position:absolute;left:-4355;top:61512;width:11451;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" fillcolor="white [3201]" stroked="f" strokeweight=".5pt">
                        <v:textbox>
                          <w:txbxContent>
                            <w:p w:rsidR="00EC76CE" w:rsidRPr="0075111D" w:rsidRDefault="00EC76CE" w:rsidP="009D6696">
                              <w:pPr>
                                <w:jc w:val="center"/>
                                <w:rPr>
                                  <w:b/>
                                  <w:sz w:val="24"/>
                                </w:rPr>
                              </w:pPr>
                              <w:r>
                                <w:rPr>
                                  <w:b/>
                                  <w:sz w:val="24"/>
                                </w:rPr>
                                <w:t>Trachea</w:t>
                              </w:r>
                            </w:p>
                          </w:txbxContent>
                        </v:textbox>
                      </v:shape>
                      <v:shape id="Text Box 3501" o:spid="_x0000_s1287" type="#_x0000_t202" style="position:absolute;left:33361;top:90687;width:12405;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" filled="f" stroked="f" strokeweight=".5pt">
                        <v:textbox>
                          <w:txbxContent>
                            <w:p w:rsidR="00EC76CE" w:rsidRPr="0075111D" w:rsidRDefault="00EC76CE" w:rsidP="009D6696">
                              <w:pPr>
                                <w:jc w:val="center"/>
                                <w:rPr>
                                  <w:b/>
                                  <w:sz w:val="24"/>
                                </w:rPr>
                              </w:pPr>
                              <w:r w:rsidRPr="0075111D">
                                <w:rPr>
                                  <w:b/>
                                  <w:sz w:val="24"/>
                                </w:rPr>
                                <w:t>Bronchiole</w:t>
                              </w:r>
                              <w:r>
                                <w:rPr>
                                  <w:b/>
                                  <w:sz w:val="24"/>
                                </w:rPr>
                                <w:t>s</w:t>
                              </w:r>
                            </w:p>
                          </w:txbxContent>
                        </v:textbox>
                      </v:shape>
                      <v:shape id="Text Box 3502" o:spid="_x0000_s1288" type="#_x0000_t202" style="position:absolute;left:10994;top:91473;width:13086;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" fillcolor="white [3212]" stroked="f" strokeweight=".5pt">
                        <v:textbox>
                          <w:txbxContent>
                            <w:p w:rsidR="00EC76CE" w:rsidRPr="0075111D" w:rsidRDefault="00EC76CE" w:rsidP="009D6696">
                              <w:pPr>
                                <w:jc w:val="center"/>
                                <w:rPr>
                                  <w:b/>
                                  <w:sz w:val="24"/>
                                </w:rPr>
                              </w:pPr>
                              <w:r>
                                <w:rPr>
                                  <w:b/>
                                  <w:sz w:val="24"/>
                                </w:rPr>
                                <w:t>Diaphragm</w:t>
                              </w:r>
                            </w:p>
                          </w:txbxContent>
                        </v:textbox>
                      </v:shape>
                      <v:shape id="Text Box 3503" o:spid="_x0000_s1289" type="#_x0000_t202" style="position:absolute;left:27236;top:57757;width:10251;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" fillcolor="white [3201]" stroked="f" strokeweight=".5pt">
                        <v:textbox>
                          <w:txbxContent>
                            <w:p w:rsidR="00EC76CE" w:rsidRPr="0075111D" w:rsidRDefault="00EC76CE" w:rsidP="009D6696">
                              <w:pPr>
                                <w:jc w:val="center"/>
                                <w:rPr>
                                  <w:b/>
                                  <w:sz w:val="24"/>
                                </w:rPr>
                              </w:pPr>
                              <w:r>
                                <w:rPr>
                                  <w:b/>
                                  <w:sz w:val="24"/>
                                </w:rPr>
                                <w:t>Bronchi</w:t>
                              </w:r>
                            </w:p>
                          </w:txbxContent>
                        </v:textbox>
                      </v:shape>
                      <v:shape id="Text Box 3505" o:spid="_x0000_s1290" type="#_x0000_t202" style="position:absolute;left:-3546;top:79358;width:8776;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" filled="f" stroked="f" strokeweight=".5pt">
                        <v:textbox>
                          <w:txbxContent>
                            <w:p w:rsidR="00EC76CE" w:rsidRPr="0075111D" w:rsidRDefault="00EC76CE" w:rsidP="009D6696">
                              <w:pPr>
                                <w:jc w:val="center"/>
                                <w:rPr>
                                  <w:b/>
                                  <w:sz w:val="24"/>
                                </w:rPr>
                              </w:pPr>
                              <w:r w:rsidRPr="00FC5E8D">
                                <w:rPr>
                                  <w:b/>
                                  <w:sz w:val="24"/>
                                </w:rPr>
                                <w:t>Heart</w:t>
                              </w:r>
                            </w:p>
                          </w:txbxContent>
                        </v:textbox>
                      </v:shape>
                      <v:shape id="Text Box 3506" o:spid="_x0000_s1291" type="#_x0000_t202" style="position:absolute;left:45766;top:92503;width:8802;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" fillcolor="white [3212]" stroked="f" strokeweight=".5pt">
                        <v:textbox>
                          <w:txbxContent>
                            <w:p w:rsidR="00EC76CE" w:rsidRPr="0075111D" w:rsidRDefault="00EC76CE" w:rsidP="009D6696">
                              <w:pPr>
                                <w:jc w:val="center"/>
                                <w:rPr>
                                  <w:b/>
                                  <w:sz w:val="24"/>
                                </w:rPr>
                              </w:pPr>
                              <w:r>
                                <w:rPr>
                                  <w:b/>
                                  <w:sz w:val="24"/>
                                </w:rPr>
                                <w:t>Alveoli</w:t>
                              </w:r>
                            </w:p>
                          </w:txbxContent>
                        </v:textbox>
                      </v:shape>
                      <v:shape id="Text Box 3507" o:spid="_x0000_s1292" type="#_x0000_t202" style="position:absolute;left:34990;top:64859;width:11205;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" filled="f" stroked="f" strokeweight=".5pt">
                        <v:textbox>
                          <w:txbxContent>
                            <w:p w:rsidR="00EC76CE" w:rsidRPr="0075111D" w:rsidRDefault="00EC76CE" w:rsidP="009D6696">
                              <w:pPr>
                                <w:jc w:val="center"/>
                                <w:rPr>
                                  <w:b/>
                                  <w:sz w:val="24"/>
                                </w:rPr>
                              </w:pPr>
                              <w:r>
                                <w:rPr>
                                  <w:b/>
                                  <w:sz w:val="24"/>
                                </w:rPr>
                                <w:t>Pulmonary Arteriole</w:t>
                              </w:r>
                            </w:p>
                          </w:txbxContent>
                        </v:textbox>
                      </v:shape>
                      <v:shape id="Text Box 3508" o:spid="_x0000_s1293" type="#_x0000_t202" style="position:absolute;left:46195;top:61631;width:12345;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" filled="f" stroked="f" strokeweight=".5pt">
                        <v:textbox>
                          <w:txbxContent>
                            <w:p w:rsidR="00EC76CE" w:rsidRPr="0075111D" w:rsidRDefault="00EC76CE" w:rsidP="009D6696">
                              <w:pPr>
                                <w:jc w:val="center"/>
                                <w:rPr>
                                  <w:b/>
                                  <w:sz w:val="24"/>
                                </w:rPr>
                              </w:pPr>
                              <w:r>
                                <w:rPr>
                                  <w:b/>
                                  <w:sz w:val="24"/>
                                </w:rPr>
                                <w:t>Pulmonary Vein</w:t>
                              </w:r>
                            </w:p>
                          </w:txbxContent>
                        </v:textbox>
                      </v:shape>
                    </v:group>
                    <v:shape id="Straight Arrow Connector 3509" o:spid="_x0000_s1294" type="#_x0000_t32" style="position:absolute;left:18404;top:53593;width:8923;height: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" strokecolor="#404040 [2429]" strokeweight="2.25pt">
                      <v:stroke endarrow="open"/>
                    </v:shape>
                    <v:shape id="Straight Arrow Connector 3511" o:spid="_x0000_s1295" type="#_x0000_t32" style="position:absolute;left:44177;top:68606;width:2178;height:58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" strokecolor="#404040 [2429]" strokeweight="2.25pt">
                      <v:stroke endarrow="open"/>
                    </v:shape>
                    <v:shape id="Straight Arrow Connector 3512" o:spid="_x0000_s1296" type="#_x0000_t32" style="position:absolute;left:26691;top:72430;width:261;height:26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" strokecolor="#404040 [2429]" strokeweight="2.25pt">
                      <v:stroke endarrow="open"/>
                    </v:shape>
                    <v:shape id="Straight Arrow Connector 3513" o:spid="_x0000_s1297" type="#_x0000_t32" style="position:absolute;left:38271;top:52468;width:128;height:52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" strokecolor="#404040 [2429]" strokeweight="2.25pt">
                      <v:stroke endarrow="open"/>
                    </v:shape>
                    <v:shape id="Straight Arrow Connector 3514" o:spid="_x0000_s1298" type="#_x0000_t32" style="position:absolute;left:16924;top:66463;width:10027;height:8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" strokecolor="#404040 [2429]" strokeweight="2.25pt">
                      <v:stroke endarrow="open"/>
                    </v:shape>
                    <v:shape id="Straight Arrow Connector 3516" o:spid="_x0000_s1299" type="#_x0000_t32" style="position:absolute;left:16767;top:58261;width:2554;height:1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" strokecolor="#404040 [2429]" strokeweight="2.25pt">
                      <v:stroke endarrow="open"/>
                    </v:shape>
                    <v:shape id="Straight Arrow Connector 3518" o:spid="_x0000_s1300" type="#_x0000_t32" style="position:absolute;left:54336;top:57172;width:493;height:3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" strokecolor="#404040 [2429]" strokeweight="2.25pt">
                      <v:stroke endarrow="open"/>
                    </v:shape>
                    <v:shape id="Straight Arrow Connector 96" o:spid="_x0000_s1301" type="#_x0000_t32" style="position:absolute;left:44721;top:59683;width:0;height:3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" strokecolor="#404040 [2429]" strokeweight="2.25pt">
                      <v:stroke endarrow="open"/>
                    </v:shape>
                    <v:shape id="Straight Arrow Connector 97" o:spid="_x0000_s1302" type="#_x0000_t32" style="position:absolute;left:52025;top:65765;width:1696;height:10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" strokecolor="#404040 [2429]" strokeweight="2.25pt">
                      <v:stroke endarrow="open"/>
                    </v:shape>
                    <v:shape id="Straight Arrow Connector 98" o:spid="_x0000_s1303" type="#_x0000_t32" style="position:absolute;left:50614;top:71466;width:1411;height:43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" strokecolor="#404040 [2429]" strokeweight="2.25pt">
                      <v:stroke endarrow="open"/>
                    </v:shape>
                  </v:group>
                  <v:shape id="Text Box 99" o:spid="_x0000_s1304" type="#_x0000_t202" style="position:absolute;left:1063;top:10055;width:7068;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" fillcolor="white [3201]" stroked="f" strokeweight=".5pt">
                    <v:textbox>
                      <w:txbxContent>
                        <w:p w:rsidR="00EC76CE" w:rsidRPr="0075111D" w:rsidRDefault="00EC76CE" w:rsidP="009D6696">
                          <w:pPr>
                            <w:jc w:val="center"/>
                            <w:rPr>
                              <w:b/>
                              <w:sz w:val="24"/>
                            </w:rPr>
                          </w:pPr>
                          <w:r>
                            <w:rPr>
                              <w:b/>
                              <w:sz w:val="24"/>
                            </w:rPr>
                            <w:t>Lung</w:t>
                          </w:r>
                        </w:p>
                      </w:txbxContent>
                    </v:textbox>
                  </v:shape>
                </v:group>
              </v:group>
            </w:pict>
          </mc:Fallback>
        </mc:AlternateContent>
      </w:r>
    </w:p>
    <w:p w:rsidR="002032A8" w:rsidRPr="007F6DC5" w:rsidRDefault="005937BB" w:rsidP="002032A8">
      <w:pPr>
        <w:ind w:right="2048"/>
        <w:jc w:val="both"/>
        <w:rPr>
          <w:rFonts w:ascii="Benguiat Bk BT" w:hAnsi="Benguiat Bk BT"/>
          <w:sz w:val="36"/>
          <w:szCs w:val="36"/>
        </w:rPr>
      </w:pPr>
      <w:r>
        <w:rPr>
          <w:rFonts w:ascii="Benguiat Bk BT" w:hAnsi="Benguiat Bk BT"/>
          <w:noProof/>
          <w:sz w:val="36"/>
          <w:szCs w:val="36"/>
          <w:lang w:eastAsia="en-GB"/>
        </w:rPr>
        <mc:AlternateContent>
          <mc:Choice Requires="wps">
            <w:drawing>
              <wp:anchor distT="0" distB="0" distL="114300" distR="114300" simplePos="0" relativeHeight="252388864" behindDoc="0" locked="0" layoutInCell="1" allowOverlap="1">
                <wp:simplePos x="0" y="0"/>
                <wp:positionH relativeFrom="column">
                  <wp:posOffset>4843780</wp:posOffset>
                </wp:positionH>
                <wp:positionV relativeFrom="paragraph">
                  <wp:posOffset>144340</wp:posOffset>
                </wp:positionV>
                <wp:extent cx="8148634" cy="3354646"/>
                <wp:effectExtent l="0" t="0" r="508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8634" cy="3354646"/>
                        </a:xfrm>
                        <a:prstGeom prst="rect">
                          <a:avLst/>
                        </a:prstGeom>
                        <a:noFill/>
                        <a:ln w="12700" cap="flat" cmpd="sng" algn="ctr">
                          <a:noFill/>
                          <a:prstDash val="solid"/>
                          <a:headEnd/>
                          <a:tailEnd/>
                        </a:ln>
                        <a:effectLst/>
                      </wps:spPr>
                      <wps:txbx>
                        <w:txbxContent>
                          <w:tbl>
                            <w:tblPr>
                              <w:tblW w:w="49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28"/>
                              <w:gridCol w:w="2291"/>
                              <w:gridCol w:w="2292"/>
                              <w:gridCol w:w="2292"/>
                              <w:gridCol w:w="2292"/>
                              <w:gridCol w:w="2292"/>
                            </w:tblGrid>
                            <w:tr w:rsidR="00EC76CE" w:rsidRPr="00B41809" w:rsidTr="00051F6E">
                              <w:trPr>
                                <w:trHeight w:val="394"/>
                              </w:trPr>
                              <w:tc>
                                <w:tcPr>
                                  <w:tcW w:w="1128" w:type="dxa"/>
                                  <w:tcBorders>
                                    <w:top w:val="nil"/>
                                    <w:left w:val="nil"/>
                                    <w:bottom w:val="single" w:sz="12" w:space="0" w:color="auto"/>
                                    <w:right w:val="single" w:sz="12" w:space="0" w:color="auto"/>
                                  </w:tcBorders>
                                  <w:shd w:val="clear" w:color="auto" w:fill="auto"/>
                                  <w:vAlign w:val="center"/>
                                </w:tcPr>
                                <w:p w:rsidR="00EC76CE" w:rsidRPr="00B41809" w:rsidRDefault="00EC76CE" w:rsidP="00B41809">
                                  <w:pPr>
                                    <w:ind w:left="142"/>
                                    <w:jc w:val="center"/>
                                    <w:rPr>
                                      <w:rFonts w:eastAsia="Calibri" w:cs="Calibri"/>
                                      <w:b/>
                                      <w:color w:val="000000"/>
                                      <w:sz w:val="20"/>
                                    </w:rPr>
                                  </w:pPr>
                                </w:p>
                              </w:tc>
                              <w:tc>
                                <w:tcPr>
                                  <w:tcW w:w="2294" w:type="dxa"/>
                                  <w:tcBorders>
                                    <w:top w:val="single" w:sz="12" w:space="0" w:color="auto"/>
                                    <w:left w:val="single" w:sz="12" w:space="0" w:color="auto"/>
                                    <w:bottom w:val="single" w:sz="12" w:space="0" w:color="auto"/>
                                    <w:right w:val="single" w:sz="4" w:space="0" w:color="FFFFFF" w:themeColor="background1"/>
                                  </w:tcBorders>
                                  <w:shd w:val="clear" w:color="auto" w:fill="000000" w:themeFill="text1"/>
                                  <w:vAlign w:val="center"/>
                                </w:tcPr>
                                <w:p w:rsidR="00EC76CE" w:rsidRPr="00B41809" w:rsidRDefault="00EC76CE" w:rsidP="00B41809">
                                  <w:pPr>
                                    <w:tabs>
                                      <w:tab w:val="left" w:pos="1727"/>
                                    </w:tabs>
                                    <w:jc w:val="center"/>
                                    <w:rPr>
                                      <w:rFonts w:eastAsia="Calibri" w:cs="Calibri"/>
                                      <w:b/>
                                      <w:sz w:val="20"/>
                                    </w:rPr>
                                  </w:pPr>
                                  <w:r w:rsidRPr="00B41809">
                                    <w:rPr>
                                      <w:rFonts w:eastAsia="Calibri" w:cs="Calibri"/>
                                      <w:b/>
                                      <w:sz w:val="20"/>
                                    </w:rPr>
                                    <w:t>Tidal volume</w:t>
                                  </w:r>
                                </w:p>
                              </w:tc>
                              <w:tc>
                                <w:tcPr>
                                  <w:tcW w:w="2295"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0000" w:themeFill="text1"/>
                                  <w:vAlign w:val="center"/>
                                </w:tcPr>
                                <w:p w:rsidR="00EC76CE" w:rsidRPr="00B41809" w:rsidRDefault="00EC76CE" w:rsidP="00B41809">
                                  <w:pPr>
                                    <w:tabs>
                                      <w:tab w:val="left" w:pos="1727"/>
                                    </w:tabs>
                                    <w:jc w:val="center"/>
                                    <w:rPr>
                                      <w:rFonts w:eastAsia="Calibri" w:cs="Calibri"/>
                                      <w:b/>
                                      <w:sz w:val="20"/>
                                    </w:rPr>
                                  </w:pPr>
                                  <w:r w:rsidRPr="00B41809">
                                    <w:rPr>
                                      <w:rFonts w:eastAsia="Calibri" w:cs="Calibri"/>
                                      <w:b/>
                                      <w:sz w:val="20"/>
                                    </w:rPr>
                                    <w:t>Minute ventilation</w:t>
                                  </w:r>
                                </w:p>
                              </w:tc>
                              <w:tc>
                                <w:tcPr>
                                  <w:tcW w:w="2295"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0000" w:themeFill="text1"/>
                                  <w:vAlign w:val="center"/>
                                </w:tcPr>
                                <w:p w:rsidR="00EC76CE" w:rsidRPr="00B41809" w:rsidRDefault="00EC76CE" w:rsidP="00B41809">
                                  <w:pPr>
                                    <w:tabs>
                                      <w:tab w:val="left" w:pos="1727"/>
                                    </w:tabs>
                                    <w:jc w:val="center"/>
                                    <w:rPr>
                                      <w:rFonts w:eastAsia="Calibri" w:cs="Calibri"/>
                                      <w:b/>
                                      <w:sz w:val="20"/>
                                    </w:rPr>
                                  </w:pPr>
                                  <w:r w:rsidRPr="00B41809">
                                    <w:rPr>
                                      <w:rFonts w:eastAsia="Calibri" w:cs="Calibri"/>
                                      <w:b/>
                                      <w:sz w:val="20"/>
                                    </w:rPr>
                                    <w:t>Residual volume</w:t>
                                  </w:r>
                                </w:p>
                              </w:tc>
                              <w:tc>
                                <w:tcPr>
                                  <w:tcW w:w="2295"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0000" w:themeFill="text1"/>
                                  <w:vAlign w:val="center"/>
                                </w:tcPr>
                                <w:p w:rsidR="00EC76CE" w:rsidRPr="00B41809" w:rsidRDefault="00EC76CE" w:rsidP="00B41809">
                                  <w:pPr>
                                    <w:tabs>
                                      <w:tab w:val="left" w:pos="1727"/>
                                    </w:tabs>
                                    <w:jc w:val="center"/>
                                    <w:rPr>
                                      <w:rFonts w:eastAsia="Calibri" w:cs="Calibri"/>
                                      <w:b/>
                                      <w:sz w:val="20"/>
                                    </w:rPr>
                                  </w:pPr>
                                  <w:r w:rsidRPr="00B41809">
                                    <w:rPr>
                                      <w:rFonts w:eastAsia="Calibri" w:cs="Calibri"/>
                                      <w:b/>
                                      <w:sz w:val="20"/>
                                    </w:rPr>
                                    <w:t>Expiratory reserve volume</w:t>
                                  </w:r>
                                </w:p>
                              </w:tc>
                              <w:tc>
                                <w:tcPr>
                                  <w:tcW w:w="2295" w:type="dxa"/>
                                  <w:tcBorders>
                                    <w:top w:val="single" w:sz="12" w:space="0" w:color="auto"/>
                                    <w:left w:val="single" w:sz="4" w:space="0" w:color="FFFFFF" w:themeColor="background1"/>
                                    <w:bottom w:val="single" w:sz="12" w:space="0" w:color="auto"/>
                                    <w:right w:val="single" w:sz="12" w:space="0" w:color="auto"/>
                                  </w:tcBorders>
                                  <w:shd w:val="clear" w:color="auto" w:fill="000000" w:themeFill="text1"/>
                                  <w:vAlign w:val="center"/>
                                </w:tcPr>
                                <w:p w:rsidR="00EC76CE" w:rsidRPr="00B41809" w:rsidRDefault="00EC76CE" w:rsidP="00B41809">
                                  <w:pPr>
                                    <w:tabs>
                                      <w:tab w:val="left" w:pos="1727"/>
                                    </w:tabs>
                                    <w:jc w:val="center"/>
                                    <w:rPr>
                                      <w:rFonts w:eastAsia="Calibri" w:cs="Calibri"/>
                                      <w:b/>
                                      <w:sz w:val="20"/>
                                    </w:rPr>
                                  </w:pPr>
                                  <w:r w:rsidRPr="00B41809">
                                    <w:rPr>
                                      <w:rFonts w:eastAsia="Calibri" w:cs="Calibri"/>
                                      <w:b/>
                                      <w:sz w:val="20"/>
                                    </w:rPr>
                                    <w:t>Inspiratory reserve volume</w:t>
                                  </w:r>
                                </w:p>
                              </w:tc>
                            </w:tr>
                            <w:tr w:rsidR="00EC76CE" w:rsidRPr="00B41809" w:rsidTr="00051F6E">
                              <w:trPr>
                                <w:cantSplit/>
                                <w:trHeight w:val="1417"/>
                              </w:trPr>
                              <w:tc>
                                <w:tcPr>
                                  <w:tcW w:w="1128" w:type="dxa"/>
                                  <w:tcBorders>
                                    <w:top w:val="single" w:sz="12" w:space="0" w:color="auto"/>
                                    <w:left w:val="single" w:sz="12" w:space="0" w:color="auto"/>
                                    <w:bottom w:val="single" w:sz="4" w:space="0" w:color="FFFFFF" w:themeColor="background1"/>
                                    <w:right w:val="single" w:sz="12" w:space="0" w:color="auto"/>
                                  </w:tcBorders>
                                  <w:shd w:val="clear" w:color="auto" w:fill="000000" w:themeFill="text1"/>
                                  <w:textDirection w:val="btLr"/>
                                  <w:vAlign w:val="center"/>
                                </w:tcPr>
                                <w:p w:rsidR="00EC76CE" w:rsidRPr="00B41809" w:rsidRDefault="00EC76CE" w:rsidP="00B41809">
                                  <w:pPr>
                                    <w:ind w:left="113" w:right="113"/>
                                    <w:jc w:val="center"/>
                                    <w:rPr>
                                      <w:rFonts w:eastAsia="Calibri" w:cs="Calibri"/>
                                      <w:b/>
                                      <w:sz w:val="20"/>
                                    </w:rPr>
                                  </w:pPr>
                                  <w:r w:rsidRPr="00B41809">
                                    <w:rPr>
                                      <w:rFonts w:eastAsia="Calibri" w:cs="Calibri"/>
                                      <w:b/>
                                      <w:sz w:val="20"/>
                                    </w:rPr>
                                    <w:t>Definition</w:t>
                                  </w:r>
                                </w:p>
                              </w:tc>
                              <w:tc>
                                <w:tcPr>
                                  <w:tcW w:w="2294" w:type="dxa"/>
                                  <w:tcBorders>
                                    <w:top w:val="single" w:sz="12" w:space="0" w:color="auto"/>
                                    <w:left w:val="single" w:sz="12" w:space="0" w:color="auto"/>
                                    <w:bottom w:val="single" w:sz="6" w:space="0" w:color="auto"/>
                                  </w:tcBorders>
                                  <w:vAlign w:val="center"/>
                                </w:tcPr>
                                <w:p w:rsidR="00EC76CE" w:rsidRPr="00B41809" w:rsidRDefault="00EC76CE" w:rsidP="00B41809">
                                  <w:pPr>
                                    <w:tabs>
                                      <w:tab w:val="left" w:pos="1727"/>
                                    </w:tabs>
                                    <w:jc w:val="center"/>
                                    <w:rPr>
                                      <w:rFonts w:eastAsia="Calibri" w:cs="Calibri"/>
                                      <w:color w:val="000000"/>
                                      <w:spacing w:val="-3"/>
                                      <w:sz w:val="20"/>
                                    </w:rPr>
                                  </w:pPr>
                                </w:p>
                              </w:tc>
                              <w:tc>
                                <w:tcPr>
                                  <w:tcW w:w="2295" w:type="dxa"/>
                                  <w:tcBorders>
                                    <w:top w:val="single" w:sz="12" w:space="0" w:color="auto"/>
                                    <w:bottom w:val="single" w:sz="6" w:space="0" w:color="auto"/>
                                  </w:tcBorders>
                                  <w:shd w:val="clear" w:color="auto" w:fill="auto"/>
                                  <w:vAlign w:val="center"/>
                                </w:tcPr>
                                <w:p w:rsidR="00EC76CE" w:rsidRPr="00B41809" w:rsidRDefault="00EC76CE" w:rsidP="00B41809">
                                  <w:pPr>
                                    <w:tabs>
                                      <w:tab w:val="left" w:pos="1727"/>
                                    </w:tabs>
                                    <w:jc w:val="center"/>
                                    <w:rPr>
                                      <w:rFonts w:eastAsia="Calibri" w:cs="Calibri"/>
                                      <w:color w:val="000000"/>
                                      <w:spacing w:val="-3"/>
                                      <w:sz w:val="20"/>
                                    </w:rPr>
                                  </w:pPr>
                                </w:p>
                              </w:tc>
                              <w:tc>
                                <w:tcPr>
                                  <w:tcW w:w="2295" w:type="dxa"/>
                                  <w:tcBorders>
                                    <w:top w:val="single" w:sz="12" w:space="0" w:color="auto"/>
                                    <w:bottom w:val="single" w:sz="6" w:space="0" w:color="auto"/>
                                  </w:tcBorders>
                                  <w:vAlign w:val="center"/>
                                </w:tcPr>
                                <w:p w:rsidR="00EC76CE" w:rsidRPr="00B41809" w:rsidRDefault="00EC76CE" w:rsidP="00B41809">
                                  <w:pPr>
                                    <w:tabs>
                                      <w:tab w:val="left" w:pos="1727"/>
                                    </w:tabs>
                                    <w:jc w:val="center"/>
                                    <w:rPr>
                                      <w:spacing w:val="-3"/>
                                      <w:sz w:val="20"/>
                                    </w:rPr>
                                  </w:pPr>
                                </w:p>
                              </w:tc>
                              <w:tc>
                                <w:tcPr>
                                  <w:tcW w:w="2295" w:type="dxa"/>
                                  <w:tcBorders>
                                    <w:top w:val="single" w:sz="12" w:space="0" w:color="auto"/>
                                    <w:bottom w:val="single" w:sz="6" w:space="0" w:color="auto"/>
                                  </w:tcBorders>
                                  <w:vAlign w:val="center"/>
                                </w:tcPr>
                                <w:p w:rsidR="00EC76CE" w:rsidRPr="00B41809" w:rsidRDefault="00EC76CE" w:rsidP="00B41809">
                                  <w:pPr>
                                    <w:tabs>
                                      <w:tab w:val="left" w:pos="1727"/>
                                    </w:tabs>
                                    <w:jc w:val="center"/>
                                    <w:rPr>
                                      <w:spacing w:val="-3"/>
                                      <w:sz w:val="20"/>
                                    </w:rPr>
                                  </w:pPr>
                                </w:p>
                              </w:tc>
                              <w:tc>
                                <w:tcPr>
                                  <w:tcW w:w="2295" w:type="dxa"/>
                                  <w:tcBorders>
                                    <w:top w:val="single" w:sz="12" w:space="0" w:color="auto"/>
                                    <w:bottom w:val="single" w:sz="6" w:space="0" w:color="auto"/>
                                  </w:tcBorders>
                                  <w:vAlign w:val="center"/>
                                </w:tcPr>
                                <w:p w:rsidR="00EC76CE" w:rsidRPr="00B41809" w:rsidRDefault="00EC76CE" w:rsidP="00B41809">
                                  <w:pPr>
                                    <w:tabs>
                                      <w:tab w:val="left" w:pos="1727"/>
                                    </w:tabs>
                                    <w:jc w:val="center"/>
                                    <w:rPr>
                                      <w:spacing w:val="-3"/>
                                      <w:sz w:val="20"/>
                                    </w:rPr>
                                  </w:pPr>
                                </w:p>
                              </w:tc>
                            </w:tr>
                            <w:tr w:rsidR="00EC76CE" w:rsidRPr="00B41809" w:rsidTr="00051F6E">
                              <w:trPr>
                                <w:cantSplit/>
                                <w:trHeight w:val="1417"/>
                              </w:trPr>
                              <w:tc>
                                <w:tcPr>
                                  <w:tcW w:w="1128" w:type="dxa"/>
                                  <w:tcBorders>
                                    <w:top w:val="single" w:sz="4" w:space="0" w:color="FFFFFF" w:themeColor="background1"/>
                                    <w:left w:val="single" w:sz="12" w:space="0" w:color="auto"/>
                                    <w:bottom w:val="single" w:sz="4" w:space="0" w:color="FFFFFF" w:themeColor="background1"/>
                                    <w:right w:val="single" w:sz="12" w:space="0" w:color="auto"/>
                                  </w:tcBorders>
                                  <w:shd w:val="clear" w:color="auto" w:fill="000000" w:themeFill="text1"/>
                                  <w:textDirection w:val="btLr"/>
                                  <w:vAlign w:val="center"/>
                                </w:tcPr>
                                <w:p w:rsidR="00EC76CE" w:rsidRPr="00B41809" w:rsidRDefault="00EC76CE" w:rsidP="00B41809">
                                  <w:pPr>
                                    <w:ind w:left="113" w:right="113"/>
                                    <w:jc w:val="center"/>
                                    <w:rPr>
                                      <w:rFonts w:eastAsia="Calibri" w:cs="Calibri"/>
                                      <w:b/>
                                      <w:sz w:val="20"/>
                                    </w:rPr>
                                  </w:pPr>
                                  <w:r w:rsidRPr="00B41809">
                                    <w:rPr>
                                      <w:rFonts w:eastAsia="Calibri" w:cs="Calibri"/>
                                      <w:b/>
                                      <w:sz w:val="20"/>
                                    </w:rPr>
                                    <w:t>Typical resting value</w:t>
                                  </w:r>
                                </w:p>
                              </w:tc>
                              <w:tc>
                                <w:tcPr>
                                  <w:tcW w:w="2294" w:type="dxa"/>
                                  <w:tcBorders>
                                    <w:top w:val="single" w:sz="6" w:space="0" w:color="auto"/>
                                    <w:left w:val="single" w:sz="12" w:space="0" w:color="auto"/>
                                    <w:bottom w:val="single" w:sz="6" w:space="0" w:color="auto"/>
                                  </w:tcBorders>
                                  <w:vAlign w:val="center"/>
                                </w:tcPr>
                                <w:p w:rsidR="00EC76CE" w:rsidRPr="00B41809" w:rsidRDefault="00EC76CE" w:rsidP="00B41809">
                                  <w:pPr>
                                    <w:tabs>
                                      <w:tab w:val="left" w:pos="1727"/>
                                    </w:tabs>
                                    <w:jc w:val="center"/>
                                    <w:rPr>
                                      <w:rFonts w:eastAsia="Calibri" w:cs="Calibri"/>
                                      <w:color w:val="000000"/>
                                      <w:spacing w:val="-3"/>
                                      <w:sz w:val="20"/>
                                    </w:rPr>
                                  </w:pPr>
                                </w:p>
                              </w:tc>
                              <w:tc>
                                <w:tcPr>
                                  <w:tcW w:w="2295" w:type="dxa"/>
                                  <w:tcBorders>
                                    <w:top w:val="single" w:sz="6" w:space="0" w:color="auto"/>
                                    <w:bottom w:val="single" w:sz="6" w:space="0" w:color="auto"/>
                                  </w:tcBorders>
                                  <w:shd w:val="clear" w:color="auto" w:fill="auto"/>
                                  <w:vAlign w:val="center"/>
                                </w:tcPr>
                                <w:p w:rsidR="00EC76CE" w:rsidRPr="00B41809" w:rsidRDefault="00EC76CE" w:rsidP="00B41809">
                                  <w:pPr>
                                    <w:tabs>
                                      <w:tab w:val="left" w:pos="1727"/>
                                    </w:tabs>
                                    <w:jc w:val="center"/>
                                    <w:rPr>
                                      <w:rFonts w:eastAsia="Calibri" w:cs="Calibri"/>
                                      <w:color w:val="000000"/>
                                      <w:spacing w:val="-3"/>
                                      <w:sz w:val="20"/>
                                    </w:rPr>
                                  </w:pPr>
                                </w:p>
                              </w:tc>
                              <w:tc>
                                <w:tcPr>
                                  <w:tcW w:w="2295" w:type="dxa"/>
                                  <w:tcBorders>
                                    <w:top w:val="single" w:sz="6" w:space="0" w:color="auto"/>
                                    <w:bottom w:val="single" w:sz="6" w:space="0" w:color="auto"/>
                                  </w:tcBorders>
                                  <w:vAlign w:val="center"/>
                                </w:tcPr>
                                <w:p w:rsidR="00EC76CE" w:rsidRPr="00B41809" w:rsidRDefault="00EC76CE" w:rsidP="00B41809">
                                  <w:pPr>
                                    <w:tabs>
                                      <w:tab w:val="left" w:pos="1727"/>
                                    </w:tabs>
                                    <w:jc w:val="center"/>
                                    <w:rPr>
                                      <w:spacing w:val="-3"/>
                                      <w:sz w:val="20"/>
                                    </w:rPr>
                                  </w:pPr>
                                </w:p>
                              </w:tc>
                              <w:tc>
                                <w:tcPr>
                                  <w:tcW w:w="2295" w:type="dxa"/>
                                  <w:tcBorders>
                                    <w:top w:val="single" w:sz="6" w:space="0" w:color="auto"/>
                                    <w:bottom w:val="single" w:sz="6" w:space="0" w:color="auto"/>
                                  </w:tcBorders>
                                  <w:vAlign w:val="center"/>
                                </w:tcPr>
                                <w:p w:rsidR="00EC76CE" w:rsidRPr="00B41809" w:rsidRDefault="00EC76CE" w:rsidP="00B41809">
                                  <w:pPr>
                                    <w:tabs>
                                      <w:tab w:val="left" w:pos="1727"/>
                                    </w:tabs>
                                    <w:jc w:val="center"/>
                                    <w:rPr>
                                      <w:spacing w:val="-3"/>
                                      <w:sz w:val="20"/>
                                    </w:rPr>
                                  </w:pPr>
                                </w:p>
                              </w:tc>
                              <w:tc>
                                <w:tcPr>
                                  <w:tcW w:w="2295" w:type="dxa"/>
                                  <w:tcBorders>
                                    <w:top w:val="single" w:sz="6" w:space="0" w:color="auto"/>
                                    <w:bottom w:val="single" w:sz="6" w:space="0" w:color="auto"/>
                                  </w:tcBorders>
                                  <w:vAlign w:val="center"/>
                                </w:tcPr>
                                <w:p w:rsidR="00EC76CE" w:rsidRPr="00B41809" w:rsidRDefault="00EC76CE" w:rsidP="00B41809">
                                  <w:pPr>
                                    <w:tabs>
                                      <w:tab w:val="left" w:pos="1727"/>
                                    </w:tabs>
                                    <w:jc w:val="center"/>
                                    <w:rPr>
                                      <w:spacing w:val="-3"/>
                                      <w:sz w:val="20"/>
                                    </w:rPr>
                                  </w:pPr>
                                </w:p>
                              </w:tc>
                            </w:tr>
                            <w:tr w:rsidR="00EC76CE" w:rsidRPr="00B41809" w:rsidTr="00051F6E">
                              <w:trPr>
                                <w:cantSplit/>
                                <w:trHeight w:val="1417"/>
                              </w:trPr>
                              <w:tc>
                                <w:tcPr>
                                  <w:tcW w:w="1128" w:type="dxa"/>
                                  <w:tcBorders>
                                    <w:top w:val="single" w:sz="4" w:space="0" w:color="FFFFFF" w:themeColor="background1"/>
                                    <w:left w:val="single" w:sz="12" w:space="0" w:color="auto"/>
                                    <w:bottom w:val="single" w:sz="12" w:space="0" w:color="auto"/>
                                    <w:right w:val="single" w:sz="12" w:space="0" w:color="auto"/>
                                  </w:tcBorders>
                                  <w:shd w:val="clear" w:color="auto" w:fill="000000" w:themeFill="text1"/>
                                  <w:textDirection w:val="btLr"/>
                                  <w:vAlign w:val="center"/>
                                </w:tcPr>
                                <w:p w:rsidR="00EC76CE" w:rsidRPr="00051F6E" w:rsidRDefault="00EC76CE" w:rsidP="00B41809">
                                  <w:pPr>
                                    <w:ind w:left="113" w:right="113"/>
                                    <w:jc w:val="center"/>
                                    <w:rPr>
                                      <w:rFonts w:eastAsia="Calibri" w:cs="Calibri"/>
                                      <w:b/>
                                      <w:sz w:val="20"/>
                                    </w:rPr>
                                  </w:pPr>
                                  <w:r w:rsidRPr="00051F6E">
                                    <w:rPr>
                                      <w:rFonts w:eastAsia="Calibri" w:cs="Calibri"/>
                                      <w:b/>
                                      <w:sz w:val="20"/>
                                    </w:rPr>
                                    <w:t>Change during exercise</w:t>
                                  </w:r>
                                </w:p>
                              </w:tc>
                              <w:tc>
                                <w:tcPr>
                                  <w:tcW w:w="2294" w:type="dxa"/>
                                  <w:tcBorders>
                                    <w:top w:val="single" w:sz="6" w:space="0" w:color="auto"/>
                                    <w:left w:val="single" w:sz="12" w:space="0" w:color="auto"/>
                                    <w:bottom w:val="single" w:sz="12" w:space="0" w:color="auto"/>
                                  </w:tcBorders>
                                  <w:vAlign w:val="center"/>
                                </w:tcPr>
                                <w:p w:rsidR="00EC76CE" w:rsidRPr="00B41809" w:rsidRDefault="00EC76CE" w:rsidP="00B41809">
                                  <w:pPr>
                                    <w:tabs>
                                      <w:tab w:val="left" w:pos="1727"/>
                                    </w:tabs>
                                    <w:jc w:val="center"/>
                                    <w:rPr>
                                      <w:rFonts w:eastAsia="Calibri" w:cs="Calibri"/>
                                      <w:color w:val="000000"/>
                                      <w:spacing w:val="-3"/>
                                      <w:sz w:val="20"/>
                                    </w:rPr>
                                  </w:pPr>
                                </w:p>
                              </w:tc>
                              <w:tc>
                                <w:tcPr>
                                  <w:tcW w:w="2295" w:type="dxa"/>
                                  <w:tcBorders>
                                    <w:top w:val="single" w:sz="6" w:space="0" w:color="auto"/>
                                    <w:bottom w:val="single" w:sz="12" w:space="0" w:color="auto"/>
                                  </w:tcBorders>
                                  <w:shd w:val="clear" w:color="auto" w:fill="auto"/>
                                  <w:vAlign w:val="center"/>
                                </w:tcPr>
                                <w:p w:rsidR="00EC76CE" w:rsidRPr="00B41809" w:rsidRDefault="00EC76CE" w:rsidP="00B41809">
                                  <w:pPr>
                                    <w:tabs>
                                      <w:tab w:val="left" w:pos="1727"/>
                                    </w:tabs>
                                    <w:jc w:val="center"/>
                                    <w:rPr>
                                      <w:rFonts w:eastAsia="Calibri" w:cs="Calibri"/>
                                      <w:color w:val="000000"/>
                                      <w:spacing w:val="-3"/>
                                      <w:sz w:val="20"/>
                                    </w:rPr>
                                  </w:pPr>
                                </w:p>
                              </w:tc>
                              <w:tc>
                                <w:tcPr>
                                  <w:tcW w:w="2295" w:type="dxa"/>
                                  <w:tcBorders>
                                    <w:top w:val="single" w:sz="6" w:space="0" w:color="auto"/>
                                    <w:bottom w:val="single" w:sz="12" w:space="0" w:color="auto"/>
                                  </w:tcBorders>
                                  <w:vAlign w:val="center"/>
                                </w:tcPr>
                                <w:p w:rsidR="00EC76CE" w:rsidRPr="00B41809" w:rsidRDefault="00EC76CE" w:rsidP="00B41809">
                                  <w:pPr>
                                    <w:tabs>
                                      <w:tab w:val="left" w:pos="1727"/>
                                    </w:tabs>
                                    <w:jc w:val="center"/>
                                    <w:rPr>
                                      <w:spacing w:val="-3"/>
                                      <w:sz w:val="20"/>
                                    </w:rPr>
                                  </w:pPr>
                                </w:p>
                              </w:tc>
                              <w:tc>
                                <w:tcPr>
                                  <w:tcW w:w="2295" w:type="dxa"/>
                                  <w:tcBorders>
                                    <w:top w:val="single" w:sz="6" w:space="0" w:color="auto"/>
                                    <w:bottom w:val="single" w:sz="12" w:space="0" w:color="auto"/>
                                  </w:tcBorders>
                                  <w:vAlign w:val="center"/>
                                </w:tcPr>
                                <w:p w:rsidR="00EC76CE" w:rsidRPr="00B41809" w:rsidRDefault="00EC76CE" w:rsidP="00B41809">
                                  <w:pPr>
                                    <w:tabs>
                                      <w:tab w:val="left" w:pos="1727"/>
                                    </w:tabs>
                                    <w:jc w:val="center"/>
                                    <w:rPr>
                                      <w:spacing w:val="-3"/>
                                      <w:sz w:val="20"/>
                                    </w:rPr>
                                  </w:pPr>
                                </w:p>
                              </w:tc>
                              <w:tc>
                                <w:tcPr>
                                  <w:tcW w:w="2295" w:type="dxa"/>
                                  <w:tcBorders>
                                    <w:top w:val="single" w:sz="6" w:space="0" w:color="auto"/>
                                    <w:bottom w:val="single" w:sz="12" w:space="0" w:color="auto"/>
                                  </w:tcBorders>
                                  <w:vAlign w:val="center"/>
                                </w:tcPr>
                                <w:p w:rsidR="00EC76CE" w:rsidRPr="00B41809" w:rsidRDefault="00EC76CE" w:rsidP="00B41809">
                                  <w:pPr>
                                    <w:tabs>
                                      <w:tab w:val="left" w:pos="1727"/>
                                    </w:tabs>
                                    <w:jc w:val="center"/>
                                    <w:rPr>
                                      <w:spacing w:val="-3"/>
                                      <w:sz w:val="20"/>
                                    </w:rPr>
                                  </w:pPr>
                                </w:p>
                              </w:tc>
                            </w:tr>
                          </w:tbl>
                          <w:p w:rsidR="00EC76CE" w:rsidRPr="008209AD" w:rsidRDefault="00EC76CE" w:rsidP="009072A1">
                            <w:pPr>
                              <w:jc w:val="cente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305" type="#_x0000_t202" style="position:absolute;left:0;text-align:left;margin-left:381.4pt;margin-top:11.35pt;width:641.6pt;height:264.15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" filled="f" stroked="f" strokeweight="1pt">
                <v:textbox inset="1mm,1mm,1mm,1mm">
                  <w:txbxContent>
                    <w:tbl>
                      <w:tblPr>
                        <w:tblW w:w="49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28"/>
                        <w:gridCol w:w="2291"/>
                        <w:gridCol w:w="2292"/>
                        <w:gridCol w:w="2292"/>
                        <w:gridCol w:w="2292"/>
                        <w:gridCol w:w="2292"/>
                      </w:tblGrid>
                      <w:tr w:rsidR="00EC76CE" w:rsidRPr="00B41809" w:rsidTr="00051F6E">
                        <w:trPr>
                          <w:trHeight w:val="394"/>
                        </w:trPr>
                        <w:tc>
                          <w:tcPr>
                            <w:tcW w:w="1128" w:type="dxa"/>
                            <w:tcBorders>
                              <w:top w:val="nil"/>
                              <w:left w:val="nil"/>
                              <w:bottom w:val="single" w:sz="12" w:space="0" w:color="auto"/>
                              <w:right w:val="single" w:sz="12" w:space="0" w:color="auto"/>
                            </w:tcBorders>
                            <w:shd w:val="clear" w:color="auto" w:fill="auto"/>
                            <w:vAlign w:val="center"/>
                          </w:tcPr>
                          <w:p w:rsidR="00EC76CE" w:rsidRPr="00B41809" w:rsidRDefault="00EC76CE" w:rsidP="00B41809">
                            <w:pPr>
                              <w:ind w:left="142"/>
                              <w:jc w:val="center"/>
                              <w:rPr>
                                <w:rFonts w:eastAsia="Calibri" w:cs="Calibri"/>
                                <w:b/>
                                <w:color w:val="000000"/>
                                <w:sz w:val="20"/>
                              </w:rPr>
                            </w:pPr>
                          </w:p>
                        </w:tc>
                        <w:tc>
                          <w:tcPr>
                            <w:tcW w:w="2294" w:type="dxa"/>
                            <w:tcBorders>
                              <w:top w:val="single" w:sz="12" w:space="0" w:color="auto"/>
                              <w:left w:val="single" w:sz="12" w:space="0" w:color="auto"/>
                              <w:bottom w:val="single" w:sz="12" w:space="0" w:color="auto"/>
                              <w:right w:val="single" w:sz="4" w:space="0" w:color="FFFFFF" w:themeColor="background1"/>
                            </w:tcBorders>
                            <w:shd w:val="clear" w:color="auto" w:fill="000000" w:themeFill="text1"/>
                            <w:vAlign w:val="center"/>
                          </w:tcPr>
                          <w:p w:rsidR="00EC76CE" w:rsidRPr="00B41809" w:rsidRDefault="00EC76CE" w:rsidP="00B41809">
                            <w:pPr>
                              <w:tabs>
                                <w:tab w:val="left" w:pos="1727"/>
                              </w:tabs>
                              <w:jc w:val="center"/>
                              <w:rPr>
                                <w:rFonts w:eastAsia="Calibri" w:cs="Calibri"/>
                                <w:b/>
                                <w:sz w:val="20"/>
                              </w:rPr>
                            </w:pPr>
                            <w:r w:rsidRPr="00B41809">
                              <w:rPr>
                                <w:rFonts w:eastAsia="Calibri" w:cs="Calibri"/>
                                <w:b/>
                                <w:sz w:val="20"/>
                              </w:rPr>
                              <w:t>Tidal volume</w:t>
                            </w:r>
                          </w:p>
                        </w:tc>
                        <w:tc>
                          <w:tcPr>
                            <w:tcW w:w="2295"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0000" w:themeFill="text1"/>
                            <w:vAlign w:val="center"/>
                          </w:tcPr>
                          <w:p w:rsidR="00EC76CE" w:rsidRPr="00B41809" w:rsidRDefault="00EC76CE" w:rsidP="00B41809">
                            <w:pPr>
                              <w:tabs>
                                <w:tab w:val="left" w:pos="1727"/>
                              </w:tabs>
                              <w:jc w:val="center"/>
                              <w:rPr>
                                <w:rFonts w:eastAsia="Calibri" w:cs="Calibri"/>
                                <w:b/>
                                <w:sz w:val="20"/>
                              </w:rPr>
                            </w:pPr>
                            <w:r w:rsidRPr="00B41809">
                              <w:rPr>
                                <w:rFonts w:eastAsia="Calibri" w:cs="Calibri"/>
                                <w:b/>
                                <w:sz w:val="20"/>
                              </w:rPr>
                              <w:t>Minute ventilation</w:t>
                            </w:r>
                          </w:p>
                        </w:tc>
                        <w:tc>
                          <w:tcPr>
                            <w:tcW w:w="2295"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0000" w:themeFill="text1"/>
                            <w:vAlign w:val="center"/>
                          </w:tcPr>
                          <w:p w:rsidR="00EC76CE" w:rsidRPr="00B41809" w:rsidRDefault="00EC76CE" w:rsidP="00B41809">
                            <w:pPr>
                              <w:tabs>
                                <w:tab w:val="left" w:pos="1727"/>
                              </w:tabs>
                              <w:jc w:val="center"/>
                              <w:rPr>
                                <w:rFonts w:eastAsia="Calibri" w:cs="Calibri"/>
                                <w:b/>
                                <w:sz w:val="20"/>
                              </w:rPr>
                            </w:pPr>
                            <w:r w:rsidRPr="00B41809">
                              <w:rPr>
                                <w:rFonts w:eastAsia="Calibri" w:cs="Calibri"/>
                                <w:b/>
                                <w:sz w:val="20"/>
                              </w:rPr>
                              <w:t>Residual volume</w:t>
                            </w:r>
                          </w:p>
                        </w:tc>
                        <w:tc>
                          <w:tcPr>
                            <w:tcW w:w="2295"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0000" w:themeFill="text1"/>
                            <w:vAlign w:val="center"/>
                          </w:tcPr>
                          <w:p w:rsidR="00EC76CE" w:rsidRPr="00B41809" w:rsidRDefault="00EC76CE" w:rsidP="00B41809">
                            <w:pPr>
                              <w:tabs>
                                <w:tab w:val="left" w:pos="1727"/>
                              </w:tabs>
                              <w:jc w:val="center"/>
                              <w:rPr>
                                <w:rFonts w:eastAsia="Calibri" w:cs="Calibri"/>
                                <w:b/>
                                <w:sz w:val="20"/>
                              </w:rPr>
                            </w:pPr>
                            <w:r w:rsidRPr="00B41809">
                              <w:rPr>
                                <w:rFonts w:eastAsia="Calibri" w:cs="Calibri"/>
                                <w:b/>
                                <w:sz w:val="20"/>
                              </w:rPr>
                              <w:t>Expiratory reserve volume</w:t>
                            </w:r>
                          </w:p>
                        </w:tc>
                        <w:tc>
                          <w:tcPr>
                            <w:tcW w:w="2295" w:type="dxa"/>
                            <w:tcBorders>
                              <w:top w:val="single" w:sz="12" w:space="0" w:color="auto"/>
                              <w:left w:val="single" w:sz="4" w:space="0" w:color="FFFFFF" w:themeColor="background1"/>
                              <w:bottom w:val="single" w:sz="12" w:space="0" w:color="auto"/>
                              <w:right w:val="single" w:sz="12" w:space="0" w:color="auto"/>
                            </w:tcBorders>
                            <w:shd w:val="clear" w:color="auto" w:fill="000000" w:themeFill="text1"/>
                            <w:vAlign w:val="center"/>
                          </w:tcPr>
                          <w:p w:rsidR="00EC76CE" w:rsidRPr="00B41809" w:rsidRDefault="00EC76CE" w:rsidP="00B41809">
                            <w:pPr>
                              <w:tabs>
                                <w:tab w:val="left" w:pos="1727"/>
                              </w:tabs>
                              <w:jc w:val="center"/>
                              <w:rPr>
                                <w:rFonts w:eastAsia="Calibri" w:cs="Calibri"/>
                                <w:b/>
                                <w:sz w:val="20"/>
                              </w:rPr>
                            </w:pPr>
                            <w:r w:rsidRPr="00B41809">
                              <w:rPr>
                                <w:rFonts w:eastAsia="Calibri" w:cs="Calibri"/>
                                <w:b/>
                                <w:sz w:val="20"/>
                              </w:rPr>
                              <w:t>Inspiratory reserve volume</w:t>
                            </w:r>
                          </w:p>
                        </w:tc>
                      </w:tr>
                      <w:tr w:rsidR="00EC76CE" w:rsidRPr="00B41809" w:rsidTr="00051F6E">
                        <w:trPr>
                          <w:cantSplit/>
                          <w:trHeight w:val="1417"/>
                        </w:trPr>
                        <w:tc>
                          <w:tcPr>
                            <w:tcW w:w="1128" w:type="dxa"/>
                            <w:tcBorders>
                              <w:top w:val="single" w:sz="12" w:space="0" w:color="auto"/>
                              <w:left w:val="single" w:sz="12" w:space="0" w:color="auto"/>
                              <w:bottom w:val="single" w:sz="4" w:space="0" w:color="FFFFFF" w:themeColor="background1"/>
                              <w:right w:val="single" w:sz="12" w:space="0" w:color="auto"/>
                            </w:tcBorders>
                            <w:shd w:val="clear" w:color="auto" w:fill="000000" w:themeFill="text1"/>
                            <w:textDirection w:val="btLr"/>
                            <w:vAlign w:val="center"/>
                          </w:tcPr>
                          <w:p w:rsidR="00EC76CE" w:rsidRPr="00B41809" w:rsidRDefault="00EC76CE" w:rsidP="00B41809">
                            <w:pPr>
                              <w:ind w:left="113" w:right="113"/>
                              <w:jc w:val="center"/>
                              <w:rPr>
                                <w:rFonts w:eastAsia="Calibri" w:cs="Calibri"/>
                                <w:b/>
                                <w:sz w:val="20"/>
                              </w:rPr>
                            </w:pPr>
                            <w:r w:rsidRPr="00B41809">
                              <w:rPr>
                                <w:rFonts w:eastAsia="Calibri" w:cs="Calibri"/>
                                <w:b/>
                                <w:sz w:val="20"/>
                              </w:rPr>
                              <w:t>Definition</w:t>
                            </w:r>
                          </w:p>
                        </w:tc>
                        <w:tc>
                          <w:tcPr>
                            <w:tcW w:w="2294" w:type="dxa"/>
                            <w:tcBorders>
                              <w:top w:val="single" w:sz="12" w:space="0" w:color="auto"/>
                              <w:left w:val="single" w:sz="12" w:space="0" w:color="auto"/>
                              <w:bottom w:val="single" w:sz="6" w:space="0" w:color="auto"/>
                            </w:tcBorders>
                            <w:vAlign w:val="center"/>
                          </w:tcPr>
                          <w:p w:rsidR="00EC76CE" w:rsidRPr="00B41809" w:rsidRDefault="00EC76CE" w:rsidP="00B41809">
                            <w:pPr>
                              <w:tabs>
                                <w:tab w:val="left" w:pos="1727"/>
                              </w:tabs>
                              <w:jc w:val="center"/>
                              <w:rPr>
                                <w:rFonts w:eastAsia="Calibri" w:cs="Calibri"/>
                                <w:color w:val="000000"/>
                                <w:spacing w:val="-3"/>
                                <w:sz w:val="20"/>
                              </w:rPr>
                            </w:pPr>
                          </w:p>
                        </w:tc>
                        <w:tc>
                          <w:tcPr>
                            <w:tcW w:w="2295" w:type="dxa"/>
                            <w:tcBorders>
                              <w:top w:val="single" w:sz="12" w:space="0" w:color="auto"/>
                              <w:bottom w:val="single" w:sz="6" w:space="0" w:color="auto"/>
                            </w:tcBorders>
                            <w:shd w:val="clear" w:color="auto" w:fill="auto"/>
                            <w:vAlign w:val="center"/>
                          </w:tcPr>
                          <w:p w:rsidR="00EC76CE" w:rsidRPr="00B41809" w:rsidRDefault="00EC76CE" w:rsidP="00B41809">
                            <w:pPr>
                              <w:tabs>
                                <w:tab w:val="left" w:pos="1727"/>
                              </w:tabs>
                              <w:jc w:val="center"/>
                              <w:rPr>
                                <w:rFonts w:eastAsia="Calibri" w:cs="Calibri"/>
                                <w:color w:val="000000"/>
                                <w:spacing w:val="-3"/>
                                <w:sz w:val="20"/>
                              </w:rPr>
                            </w:pPr>
                          </w:p>
                        </w:tc>
                        <w:tc>
                          <w:tcPr>
                            <w:tcW w:w="2295" w:type="dxa"/>
                            <w:tcBorders>
                              <w:top w:val="single" w:sz="12" w:space="0" w:color="auto"/>
                              <w:bottom w:val="single" w:sz="6" w:space="0" w:color="auto"/>
                            </w:tcBorders>
                            <w:vAlign w:val="center"/>
                          </w:tcPr>
                          <w:p w:rsidR="00EC76CE" w:rsidRPr="00B41809" w:rsidRDefault="00EC76CE" w:rsidP="00B41809">
                            <w:pPr>
                              <w:tabs>
                                <w:tab w:val="left" w:pos="1727"/>
                              </w:tabs>
                              <w:jc w:val="center"/>
                              <w:rPr>
                                <w:spacing w:val="-3"/>
                                <w:sz w:val="20"/>
                              </w:rPr>
                            </w:pPr>
                          </w:p>
                        </w:tc>
                        <w:tc>
                          <w:tcPr>
                            <w:tcW w:w="2295" w:type="dxa"/>
                            <w:tcBorders>
                              <w:top w:val="single" w:sz="12" w:space="0" w:color="auto"/>
                              <w:bottom w:val="single" w:sz="6" w:space="0" w:color="auto"/>
                            </w:tcBorders>
                            <w:vAlign w:val="center"/>
                          </w:tcPr>
                          <w:p w:rsidR="00EC76CE" w:rsidRPr="00B41809" w:rsidRDefault="00EC76CE" w:rsidP="00B41809">
                            <w:pPr>
                              <w:tabs>
                                <w:tab w:val="left" w:pos="1727"/>
                              </w:tabs>
                              <w:jc w:val="center"/>
                              <w:rPr>
                                <w:spacing w:val="-3"/>
                                <w:sz w:val="20"/>
                              </w:rPr>
                            </w:pPr>
                          </w:p>
                        </w:tc>
                        <w:tc>
                          <w:tcPr>
                            <w:tcW w:w="2295" w:type="dxa"/>
                            <w:tcBorders>
                              <w:top w:val="single" w:sz="12" w:space="0" w:color="auto"/>
                              <w:bottom w:val="single" w:sz="6" w:space="0" w:color="auto"/>
                            </w:tcBorders>
                            <w:vAlign w:val="center"/>
                          </w:tcPr>
                          <w:p w:rsidR="00EC76CE" w:rsidRPr="00B41809" w:rsidRDefault="00EC76CE" w:rsidP="00B41809">
                            <w:pPr>
                              <w:tabs>
                                <w:tab w:val="left" w:pos="1727"/>
                              </w:tabs>
                              <w:jc w:val="center"/>
                              <w:rPr>
                                <w:spacing w:val="-3"/>
                                <w:sz w:val="20"/>
                              </w:rPr>
                            </w:pPr>
                          </w:p>
                        </w:tc>
                      </w:tr>
                      <w:tr w:rsidR="00EC76CE" w:rsidRPr="00B41809" w:rsidTr="00051F6E">
                        <w:trPr>
                          <w:cantSplit/>
                          <w:trHeight w:val="1417"/>
                        </w:trPr>
                        <w:tc>
                          <w:tcPr>
                            <w:tcW w:w="1128" w:type="dxa"/>
                            <w:tcBorders>
                              <w:top w:val="single" w:sz="4" w:space="0" w:color="FFFFFF" w:themeColor="background1"/>
                              <w:left w:val="single" w:sz="12" w:space="0" w:color="auto"/>
                              <w:bottom w:val="single" w:sz="4" w:space="0" w:color="FFFFFF" w:themeColor="background1"/>
                              <w:right w:val="single" w:sz="12" w:space="0" w:color="auto"/>
                            </w:tcBorders>
                            <w:shd w:val="clear" w:color="auto" w:fill="000000" w:themeFill="text1"/>
                            <w:textDirection w:val="btLr"/>
                            <w:vAlign w:val="center"/>
                          </w:tcPr>
                          <w:p w:rsidR="00EC76CE" w:rsidRPr="00B41809" w:rsidRDefault="00EC76CE" w:rsidP="00B41809">
                            <w:pPr>
                              <w:ind w:left="113" w:right="113"/>
                              <w:jc w:val="center"/>
                              <w:rPr>
                                <w:rFonts w:eastAsia="Calibri" w:cs="Calibri"/>
                                <w:b/>
                                <w:sz w:val="20"/>
                              </w:rPr>
                            </w:pPr>
                            <w:r w:rsidRPr="00B41809">
                              <w:rPr>
                                <w:rFonts w:eastAsia="Calibri" w:cs="Calibri"/>
                                <w:b/>
                                <w:sz w:val="20"/>
                              </w:rPr>
                              <w:t>Typical resting value</w:t>
                            </w:r>
                          </w:p>
                        </w:tc>
                        <w:tc>
                          <w:tcPr>
                            <w:tcW w:w="2294" w:type="dxa"/>
                            <w:tcBorders>
                              <w:top w:val="single" w:sz="6" w:space="0" w:color="auto"/>
                              <w:left w:val="single" w:sz="12" w:space="0" w:color="auto"/>
                              <w:bottom w:val="single" w:sz="6" w:space="0" w:color="auto"/>
                            </w:tcBorders>
                            <w:vAlign w:val="center"/>
                          </w:tcPr>
                          <w:p w:rsidR="00EC76CE" w:rsidRPr="00B41809" w:rsidRDefault="00EC76CE" w:rsidP="00B41809">
                            <w:pPr>
                              <w:tabs>
                                <w:tab w:val="left" w:pos="1727"/>
                              </w:tabs>
                              <w:jc w:val="center"/>
                              <w:rPr>
                                <w:rFonts w:eastAsia="Calibri" w:cs="Calibri"/>
                                <w:color w:val="000000"/>
                                <w:spacing w:val="-3"/>
                                <w:sz w:val="20"/>
                              </w:rPr>
                            </w:pPr>
                          </w:p>
                        </w:tc>
                        <w:tc>
                          <w:tcPr>
                            <w:tcW w:w="2295" w:type="dxa"/>
                            <w:tcBorders>
                              <w:top w:val="single" w:sz="6" w:space="0" w:color="auto"/>
                              <w:bottom w:val="single" w:sz="6" w:space="0" w:color="auto"/>
                            </w:tcBorders>
                            <w:shd w:val="clear" w:color="auto" w:fill="auto"/>
                            <w:vAlign w:val="center"/>
                          </w:tcPr>
                          <w:p w:rsidR="00EC76CE" w:rsidRPr="00B41809" w:rsidRDefault="00EC76CE" w:rsidP="00B41809">
                            <w:pPr>
                              <w:tabs>
                                <w:tab w:val="left" w:pos="1727"/>
                              </w:tabs>
                              <w:jc w:val="center"/>
                              <w:rPr>
                                <w:rFonts w:eastAsia="Calibri" w:cs="Calibri"/>
                                <w:color w:val="000000"/>
                                <w:spacing w:val="-3"/>
                                <w:sz w:val="20"/>
                              </w:rPr>
                            </w:pPr>
                          </w:p>
                        </w:tc>
                        <w:tc>
                          <w:tcPr>
                            <w:tcW w:w="2295" w:type="dxa"/>
                            <w:tcBorders>
                              <w:top w:val="single" w:sz="6" w:space="0" w:color="auto"/>
                              <w:bottom w:val="single" w:sz="6" w:space="0" w:color="auto"/>
                            </w:tcBorders>
                            <w:vAlign w:val="center"/>
                          </w:tcPr>
                          <w:p w:rsidR="00EC76CE" w:rsidRPr="00B41809" w:rsidRDefault="00EC76CE" w:rsidP="00B41809">
                            <w:pPr>
                              <w:tabs>
                                <w:tab w:val="left" w:pos="1727"/>
                              </w:tabs>
                              <w:jc w:val="center"/>
                              <w:rPr>
                                <w:spacing w:val="-3"/>
                                <w:sz w:val="20"/>
                              </w:rPr>
                            </w:pPr>
                          </w:p>
                        </w:tc>
                        <w:tc>
                          <w:tcPr>
                            <w:tcW w:w="2295" w:type="dxa"/>
                            <w:tcBorders>
                              <w:top w:val="single" w:sz="6" w:space="0" w:color="auto"/>
                              <w:bottom w:val="single" w:sz="6" w:space="0" w:color="auto"/>
                            </w:tcBorders>
                            <w:vAlign w:val="center"/>
                          </w:tcPr>
                          <w:p w:rsidR="00EC76CE" w:rsidRPr="00B41809" w:rsidRDefault="00EC76CE" w:rsidP="00B41809">
                            <w:pPr>
                              <w:tabs>
                                <w:tab w:val="left" w:pos="1727"/>
                              </w:tabs>
                              <w:jc w:val="center"/>
                              <w:rPr>
                                <w:spacing w:val="-3"/>
                                <w:sz w:val="20"/>
                              </w:rPr>
                            </w:pPr>
                          </w:p>
                        </w:tc>
                        <w:tc>
                          <w:tcPr>
                            <w:tcW w:w="2295" w:type="dxa"/>
                            <w:tcBorders>
                              <w:top w:val="single" w:sz="6" w:space="0" w:color="auto"/>
                              <w:bottom w:val="single" w:sz="6" w:space="0" w:color="auto"/>
                            </w:tcBorders>
                            <w:vAlign w:val="center"/>
                          </w:tcPr>
                          <w:p w:rsidR="00EC76CE" w:rsidRPr="00B41809" w:rsidRDefault="00EC76CE" w:rsidP="00B41809">
                            <w:pPr>
                              <w:tabs>
                                <w:tab w:val="left" w:pos="1727"/>
                              </w:tabs>
                              <w:jc w:val="center"/>
                              <w:rPr>
                                <w:spacing w:val="-3"/>
                                <w:sz w:val="20"/>
                              </w:rPr>
                            </w:pPr>
                          </w:p>
                        </w:tc>
                      </w:tr>
                      <w:tr w:rsidR="00EC76CE" w:rsidRPr="00B41809" w:rsidTr="00051F6E">
                        <w:trPr>
                          <w:cantSplit/>
                          <w:trHeight w:val="1417"/>
                        </w:trPr>
                        <w:tc>
                          <w:tcPr>
                            <w:tcW w:w="1128" w:type="dxa"/>
                            <w:tcBorders>
                              <w:top w:val="single" w:sz="4" w:space="0" w:color="FFFFFF" w:themeColor="background1"/>
                              <w:left w:val="single" w:sz="12" w:space="0" w:color="auto"/>
                              <w:bottom w:val="single" w:sz="12" w:space="0" w:color="auto"/>
                              <w:right w:val="single" w:sz="12" w:space="0" w:color="auto"/>
                            </w:tcBorders>
                            <w:shd w:val="clear" w:color="auto" w:fill="000000" w:themeFill="text1"/>
                            <w:textDirection w:val="btLr"/>
                            <w:vAlign w:val="center"/>
                          </w:tcPr>
                          <w:p w:rsidR="00EC76CE" w:rsidRPr="00051F6E" w:rsidRDefault="00EC76CE" w:rsidP="00B41809">
                            <w:pPr>
                              <w:ind w:left="113" w:right="113"/>
                              <w:jc w:val="center"/>
                              <w:rPr>
                                <w:rFonts w:eastAsia="Calibri" w:cs="Calibri"/>
                                <w:b/>
                                <w:sz w:val="20"/>
                              </w:rPr>
                            </w:pPr>
                            <w:r w:rsidRPr="00051F6E">
                              <w:rPr>
                                <w:rFonts w:eastAsia="Calibri" w:cs="Calibri"/>
                                <w:b/>
                                <w:sz w:val="20"/>
                              </w:rPr>
                              <w:t>Change during exercise</w:t>
                            </w:r>
                          </w:p>
                        </w:tc>
                        <w:tc>
                          <w:tcPr>
                            <w:tcW w:w="2294" w:type="dxa"/>
                            <w:tcBorders>
                              <w:top w:val="single" w:sz="6" w:space="0" w:color="auto"/>
                              <w:left w:val="single" w:sz="12" w:space="0" w:color="auto"/>
                              <w:bottom w:val="single" w:sz="12" w:space="0" w:color="auto"/>
                            </w:tcBorders>
                            <w:vAlign w:val="center"/>
                          </w:tcPr>
                          <w:p w:rsidR="00EC76CE" w:rsidRPr="00B41809" w:rsidRDefault="00EC76CE" w:rsidP="00B41809">
                            <w:pPr>
                              <w:tabs>
                                <w:tab w:val="left" w:pos="1727"/>
                              </w:tabs>
                              <w:jc w:val="center"/>
                              <w:rPr>
                                <w:rFonts w:eastAsia="Calibri" w:cs="Calibri"/>
                                <w:color w:val="000000"/>
                                <w:spacing w:val="-3"/>
                                <w:sz w:val="20"/>
                              </w:rPr>
                            </w:pPr>
                          </w:p>
                        </w:tc>
                        <w:tc>
                          <w:tcPr>
                            <w:tcW w:w="2295" w:type="dxa"/>
                            <w:tcBorders>
                              <w:top w:val="single" w:sz="6" w:space="0" w:color="auto"/>
                              <w:bottom w:val="single" w:sz="12" w:space="0" w:color="auto"/>
                            </w:tcBorders>
                            <w:shd w:val="clear" w:color="auto" w:fill="auto"/>
                            <w:vAlign w:val="center"/>
                          </w:tcPr>
                          <w:p w:rsidR="00EC76CE" w:rsidRPr="00B41809" w:rsidRDefault="00EC76CE" w:rsidP="00B41809">
                            <w:pPr>
                              <w:tabs>
                                <w:tab w:val="left" w:pos="1727"/>
                              </w:tabs>
                              <w:jc w:val="center"/>
                              <w:rPr>
                                <w:rFonts w:eastAsia="Calibri" w:cs="Calibri"/>
                                <w:color w:val="000000"/>
                                <w:spacing w:val="-3"/>
                                <w:sz w:val="20"/>
                              </w:rPr>
                            </w:pPr>
                          </w:p>
                        </w:tc>
                        <w:tc>
                          <w:tcPr>
                            <w:tcW w:w="2295" w:type="dxa"/>
                            <w:tcBorders>
                              <w:top w:val="single" w:sz="6" w:space="0" w:color="auto"/>
                              <w:bottom w:val="single" w:sz="12" w:space="0" w:color="auto"/>
                            </w:tcBorders>
                            <w:vAlign w:val="center"/>
                          </w:tcPr>
                          <w:p w:rsidR="00EC76CE" w:rsidRPr="00B41809" w:rsidRDefault="00EC76CE" w:rsidP="00B41809">
                            <w:pPr>
                              <w:tabs>
                                <w:tab w:val="left" w:pos="1727"/>
                              </w:tabs>
                              <w:jc w:val="center"/>
                              <w:rPr>
                                <w:spacing w:val="-3"/>
                                <w:sz w:val="20"/>
                              </w:rPr>
                            </w:pPr>
                          </w:p>
                        </w:tc>
                        <w:tc>
                          <w:tcPr>
                            <w:tcW w:w="2295" w:type="dxa"/>
                            <w:tcBorders>
                              <w:top w:val="single" w:sz="6" w:space="0" w:color="auto"/>
                              <w:bottom w:val="single" w:sz="12" w:space="0" w:color="auto"/>
                            </w:tcBorders>
                            <w:vAlign w:val="center"/>
                          </w:tcPr>
                          <w:p w:rsidR="00EC76CE" w:rsidRPr="00B41809" w:rsidRDefault="00EC76CE" w:rsidP="00B41809">
                            <w:pPr>
                              <w:tabs>
                                <w:tab w:val="left" w:pos="1727"/>
                              </w:tabs>
                              <w:jc w:val="center"/>
                              <w:rPr>
                                <w:spacing w:val="-3"/>
                                <w:sz w:val="20"/>
                              </w:rPr>
                            </w:pPr>
                          </w:p>
                        </w:tc>
                        <w:tc>
                          <w:tcPr>
                            <w:tcW w:w="2295" w:type="dxa"/>
                            <w:tcBorders>
                              <w:top w:val="single" w:sz="6" w:space="0" w:color="auto"/>
                              <w:bottom w:val="single" w:sz="12" w:space="0" w:color="auto"/>
                            </w:tcBorders>
                            <w:vAlign w:val="center"/>
                          </w:tcPr>
                          <w:p w:rsidR="00EC76CE" w:rsidRPr="00B41809" w:rsidRDefault="00EC76CE" w:rsidP="00B41809">
                            <w:pPr>
                              <w:tabs>
                                <w:tab w:val="left" w:pos="1727"/>
                              </w:tabs>
                              <w:jc w:val="center"/>
                              <w:rPr>
                                <w:spacing w:val="-3"/>
                                <w:sz w:val="20"/>
                              </w:rPr>
                            </w:pPr>
                          </w:p>
                        </w:tc>
                      </w:tr>
                    </w:tbl>
                    <w:p w:rsidR="00EC76CE" w:rsidRPr="008209AD" w:rsidRDefault="00EC76CE" w:rsidP="009072A1">
                      <w:pPr>
                        <w:jc w:val="center"/>
                      </w:pPr>
                    </w:p>
                  </w:txbxContent>
                </v:textbox>
              </v:shape>
            </w:pict>
          </mc:Fallback>
        </mc:AlternateContent>
      </w: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tabs>
          <w:tab w:val="left" w:pos="6083"/>
          <w:tab w:val="left" w:pos="14450"/>
        </w:tabs>
        <w:ind w:right="2048"/>
        <w:jc w:val="both"/>
        <w:rPr>
          <w:rFonts w:ascii="Benguiat Bk BT" w:hAnsi="Benguiat Bk BT"/>
          <w:sz w:val="36"/>
          <w:szCs w:val="36"/>
        </w:rPr>
      </w:pPr>
      <w:r>
        <w:rPr>
          <w:rFonts w:ascii="Benguiat Bk BT" w:hAnsi="Benguiat Bk BT"/>
          <w:sz w:val="36"/>
          <w:szCs w:val="36"/>
        </w:rPr>
        <w:tab/>
      </w:r>
      <w:r>
        <w:rPr>
          <w:rFonts w:ascii="Benguiat Bk BT" w:hAnsi="Benguiat Bk BT"/>
          <w:sz w:val="36"/>
          <w:szCs w:val="36"/>
        </w:rPr>
        <w:tab/>
      </w: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E659CA" w:rsidP="002032A8">
      <w:pPr>
        <w:ind w:right="2048"/>
        <w:jc w:val="both"/>
        <w:rPr>
          <w:rFonts w:ascii="Benguiat Bk BT" w:hAnsi="Benguiat Bk BT"/>
          <w:sz w:val="36"/>
          <w:szCs w:val="36"/>
        </w:rPr>
      </w:pPr>
      <w:r>
        <w:rPr>
          <w:noProof/>
          <w:lang w:eastAsia="en-GB"/>
        </w:rPr>
        <mc:AlternateContent>
          <mc:Choice Requires="wpg">
            <w:drawing>
              <wp:anchor distT="0" distB="0" distL="114300" distR="114300" simplePos="0" relativeHeight="252392960" behindDoc="0" locked="0" layoutInCell="1" allowOverlap="1" wp14:anchorId="75913763" wp14:editId="5F06CF5F">
                <wp:simplePos x="0" y="0"/>
                <wp:positionH relativeFrom="column">
                  <wp:posOffset>95885</wp:posOffset>
                </wp:positionH>
                <wp:positionV relativeFrom="paragraph">
                  <wp:posOffset>233763</wp:posOffset>
                </wp:positionV>
                <wp:extent cx="6307455" cy="4971416"/>
                <wp:effectExtent l="0" t="0" r="17145" b="19685"/>
                <wp:wrapNone/>
                <wp:docPr id="3468" name="Group 3468"/>
                <wp:cNvGraphicFramePr/>
                <a:graphic xmlns:a="http://schemas.openxmlformats.org/drawingml/2006/main">
                  <a:graphicData uri="http://schemas.microsoft.com/office/word/2010/wordprocessingGroup">
                    <wpg:wgp>
                      <wpg:cNvGrpSpPr/>
                      <wpg:grpSpPr>
                        <a:xfrm>
                          <a:off x="0" y="0"/>
                          <a:ext cx="6307455" cy="4971416"/>
                          <a:chOff x="10682" y="-641622"/>
                          <a:chExt cx="6308184" cy="4973726"/>
                        </a:xfrm>
                      </wpg:grpSpPr>
                      <wpg:grpSp>
                        <wpg:cNvPr id="3469" name="Group 3469"/>
                        <wpg:cNvGrpSpPr/>
                        <wpg:grpSpPr>
                          <a:xfrm>
                            <a:off x="10682" y="2068011"/>
                            <a:ext cx="6270791" cy="2264093"/>
                            <a:chOff x="-689981" y="-118343"/>
                            <a:chExt cx="6271757" cy="2264111"/>
                          </a:xfrm>
                        </wpg:grpSpPr>
                        <wps:wsp>
                          <wps:cNvPr id="3483" name="Text Box 2"/>
                          <wps:cNvSpPr txBox="1">
                            <a:spLocks noChangeArrowheads="1"/>
                          </wps:cNvSpPr>
                          <wps:spPr bwMode="auto">
                            <a:xfrm>
                              <a:off x="-689981" y="-118343"/>
                              <a:ext cx="6271757" cy="2264111"/>
                            </a:xfrm>
                            <a:prstGeom prst="roundRect">
                              <a:avLst>
                                <a:gd name="adj" fmla="val 11056"/>
                              </a:avLst>
                            </a:prstGeom>
                            <a:noFill/>
                            <a:ln w="9525">
                              <a:solidFill>
                                <a:schemeClr val="tx1"/>
                              </a:solidFill>
                              <a:miter lim="800000"/>
                              <a:headEnd/>
                              <a:tailEnd/>
                            </a:ln>
                          </wps:spPr>
                          <wps:txbx>
                            <w:txbxContent>
                              <w:p w:rsidR="00EC76CE" w:rsidRPr="00B41809" w:rsidRDefault="00EC76CE" w:rsidP="009072A1">
                                <w:pPr>
                                  <w:jc w:val="center"/>
                                  <w:rPr>
                                    <w:rFonts w:ascii="Broadway" w:hAnsi="Broadway"/>
                                    <w:b/>
                                    <w:sz w:val="32"/>
                                    <w:szCs w:val="36"/>
                                  </w:rPr>
                                </w:pPr>
                                <w:r w:rsidRPr="00B41809">
                                  <w:rPr>
                                    <w:rFonts w:ascii="Broadway" w:hAnsi="Broadway"/>
                                    <w:b/>
                                    <w:sz w:val="32"/>
                                    <w:szCs w:val="36"/>
                                  </w:rPr>
                                  <w:t xml:space="preserve">Gas Exchange </w:t>
                                </w:r>
                                <w:r>
                                  <w:rPr>
                                    <w:rFonts w:ascii="Broadway" w:hAnsi="Broadway"/>
                                    <w:b/>
                                    <w:sz w:val="32"/>
                                    <w:szCs w:val="36"/>
                                  </w:rPr>
                                  <w:t>d</w:t>
                                </w:r>
                                <w:r w:rsidRPr="00B41809">
                                  <w:rPr>
                                    <w:rFonts w:ascii="Broadway" w:hAnsi="Broadway"/>
                                    <w:b/>
                                    <w:sz w:val="32"/>
                                    <w:szCs w:val="36"/>
                                  </w:rPr>
                                  <w:t>uring Exercise</w:t>
                                </w:r>
                              </w:p>
                              <w:p w:rsidR="00EC76CE" w:rsidRPr="00F722B9" w:rsidRDefault="00EC76CE" w:rsidP="009072A1">
                                <w:pPr>
                                  <w:ind w:right="6374"/>
                                  <w:rPr>
                                    <w:b/>
                                    <w:sz w:val="20"/>
                                  </w:rPr>
                                </w:pPr>
                                <w:r w:rsidRPr="00F722B9">
                                  <w:rPr>
                                    <w:b/>
                                    <w:sz w:val="20"/>
                                  </w:rPr>
                                  <w:t xml:space="preserve">Dissociation of </w:t>
                                </w:r>
                                <w:proofErr w:type="spellStart"/>
                                <w:r w:rsidRPr="00F722B9">
                                  <w:rPr>
                                    <w:b/>
                                    <w:sz w:val="20"/>
                                  </w:rPr>
                                  <w:t>oxyhaemoglobin</w:t>
                                </w:r>
                                <w:proofErr w:type="spellEnd"/>
                              </w:p>
                              <w:p w:rsidR="00EC76CE" w:rsidRPr="00F722B9" w:rsidRDefault="00EC76CE" w:rsidP="009072A1">
                                <w:pPr>
                                  <w:ind w:right="5958"/>
                                  <w:rPr>
                                    <w:sz w:val="20"/>
                                  </w:rPr>
                                </w:pPr>
                                <w:r w:rsidRPr="00F722B9">
                                  <w:rPr>
                                    <w:sz w:val="20"/>
                                  </w:rPr>
                                  <w:t>In a high partial pressure of oxygen (e.g. at the lungs), oxygen binds more readily to haemoglobin. As this partial pressure decreases (e.g. at the exercising muscles) oxygen is more readily released. As exercise intensity increases, the partial pressure of oxygen decreases and so oxygen is easily released from haemoglobin.</w:t>
                                </w:r>
                              </w:p>
                            </w:txbxContent>
                          </wps:txbx>
                          <wps:bodyPr rot="0" vert="horz" wrap="square" lIns="91440" tIns="45720" rIns="91440" bIns="45720" anchor="t" anchorCtr="0">
                            <a:noAutofit/>
                          </wps:bodyPr>
                        </wps:wsp>
                        <wps:wsp>
                          <wps:cNvPr id="3484" name="Text Box 2"/>
                          <wps:cNvSpPr txBox="1">
                            <a:spLocks noChangeArrowheads="1"/>
                          </wps:cNvSpPr>
                          <wps:spPr bwMode="auto">
                            <a:xfrm>
                              <a:off x="4001423" y="940077"/>
                              <a:ext cx="1503456" cy="1143008"/>
                            </a:xfrm>
                            <a:prstGeom prst="roundRect">
                              <a:avLst/>
                            </a:prstGeom>
                            <a:solidFill>
                              <a:schemeClr val="bg1"/>
                            </a:solidFill>
                            <a:ln w="9525">
                              <a:solidFill>
                                <a:schemeClr val="tx1"/>
                              </a:solidFill>
                              <a:miter lim="800000"/>
                              <a:headEnd/>
                              <a:tailEnd/>
                            </a:ln>
                          </wps:spPr>
                          <wps:txbx>
                            <w:txbxContent>
                              <w:p w:rsidR="00EC76CE" w:rsidRPr="00F722B9" w:rsidRDefault="00EC76CE" w:rsidP="009072A1">
                                <w:pPr>
                                  <w:jc w:val="center"/>
                                  <w:rPr>
                                    <w:sz w:val="20"/>
                                  </w:rPr>
                                </w:pPr>
                                <w:r w:rsidRPr="00F722B9">
                                  <w:rPr>
                                    <w:sz w:val="20"/>
                                  </w:rPr>
                                  <w:t xml:space="preserve">As exercise intensity increases, there is a larger </w:t>
                                </w:r>
                                <w:r w:rsidRPr="00F722B9">
                                  <w:rPr>
                                    <w:b/>
                                    <w:sz w:val="20"/>
                                  </w:rPr>
                                  <w:t>pressure gradient</w:t>
                                </w:r>
                                <w:r w:rsidRPr="00F722B9">
                                  <w:rPr>
                                    <w:sz w:val="20"/>
                                  </w:rPr>
                                  <w:t xml:space="preserve"> between CO</w:t>
                                </w:r>
                                <w:r w:rsidRPr="00F722B9">
                                  <w:rPr>
                                    <w:sz w:val="20"/>
                                    <w:vertAlign w:val="subscript"/>
                                  </w:rPr>
                                  <w:t xml:space="preserve">2 </w:t>
                                </w:r>
                                <w:r w:rsidRPr="00F722B9">
                                  <w:rPr>
                                    <w:sz w:val="20"/>
                                  </w:rPr>
                                  <w:t>and</w:t>
                                </w:r>
                                <w:r w:rsidRPr="00F722B9">
                                  <w:rPr>
                                    <w:sz w:val="20"/>
                                    <w:vertAlign w:val="subscript"/>
                                  </w:rPr>
                                  <w:t xml:space="preserve"> </w:t>
                                </w:r>
                                <w:r w:rsidRPr="00F722B9">
                                  <w:rPr>
                                    <w:sz w:val="20"/>
                                  </w:rPr>
                                  <w:t>O</w:t>
                                </w:r>
                                <w:r w:rsidRPr="00F722B9">
                                  <w:rPr>
                                    <w:sz w:val="20"/>
                                    <w:vertAlign w:val="subscript"/>
                                  </w:rPr>
                                  <w:t xml:space="preserve">2 </w:t>
                                </w:r>
                                <w:r w:rsidRPr="00F722B9">
                                  <w:rPr>
                                    <w:sz w:val="20"/>
                                  </w:rPr>
                                  <w:t xml:space="preserve">levels at the sites of gas exchange. </w:t>
                                </w:r>
                              </w:p>
                            </w:txbxContent>
                          </wps:txbx>
                          <wps:bodyPr rot="0" vert="horz" wrap="square" lIns="91440" tIns="45720" rIns="91440" bIns="45720" anchor="t" anchorCtr="0">
                            <a:spAutoFit/>
                          </wps:bodyPr>
                        </wps:wsp>
                      </wpg:grpSp>
                      <wpg:grpSp>
                        <wpg:cNvPr id="3490" name="Group 3490"/>
                        <wpg:cNvGrpSpPr/>
                        <wpg:grpSpPr>
                          <a:xfrm>
                            <a:off x="68742" y="-641622"/>
                            <a:ext cx="6250124" cy="2524553"/>
                            <a:chOff x="-150480" y="-865085"/>
                            <a:chExt cx="6252064" cy="2527345"/>
                          </a:xfrm>
                        </wpg:grpSpPr>
                        <wps:wsp>
                          <wps:cNvPr id="3504" name="Flowchart: Alternate Process 3504"/>
                          <wps:cNvSpPr>
                            <a:spLocks noChangeArrowheads="1"/>
                          </wps:cNvSpPr>
                          <wps:spPr bwMode="auto">
                            <a:xfrm>
                              <a:off x="-150480" y="-865085"/>
                              <a:ext cx="1634078" cy="2524372"/>
                            </a:xfrm>
                            <a:prstGeom prst="flowChartAlternateProcess">
                              <a:avLst/>
                            </a:prstGeom>
                            <a:noFill/>
                            <a:ln w="9525" algn="in">
                              <a:solidFill>
                                <a:schemeClr val="tx1"/>
                              </a:solidFill>
                              <a:miter lim="800000"/>
                              <a:headEnd/>
                              <a:tailEnd/>
                            </a:ln>
                            <a:effectLst/>
                            <a:extLst/>
                          </wps:spPr>
                          <wps:txbx>
                            <w:txbxContent>
                              <w:p w:rsidR="00EC76CE" w:rsidRPr="00F722B9" w:rsidRDefault="00EC76CE" w:rsidP="006048AD">
                                <w:pPr>
                                  <w:jc w:val="center"/>
                                  <w:rPr>
                                    <w:b/>
                                    <w:sz w:val="20"/>
                                  </w:rPr>
                                </w:pPr>
                                <w:r w:rsidRPr="00F722B9">
                                  <w:rPr>
                                    <w:b/>
                                    <w:sz w:val="20"/>
                                  </w:rPr>
                                  <w:t xml:space="preserve">At the </w:t>
                                </w:r>
                                <w:r>
                                  <w:rPr>
                                    <w:b/>
                                    <w:sz w:val="20"/>
                                  </w:rPr>
                                  <w:t>alveoli</w:t>
                                </w:r>
                                <w:r w:rsidRPr="00F722B9">
                                  <w:rPr>
                                    <w:b/>
                                    <w:sz w:val="20"/>
                                  </w:rPr>
                                  <w:t>:</w:t>
                                </w: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Pr="00F722B9" w:rsidRDefault="00EC76CE" w:rsidP="009072A1">
                                <w:pPr>
                                  <w:pStyle w:val="NoSpacing"/>
                                  <w:ind w:left="426" w:hanging="426"/>
                                  <w:rPr>
                                    <w:rFonts w:asciiTheme="minorHAnsi" w:hAnsiTheme="minorHAnsi"/>
                                    <w:sz w:val="20"/>
                                  </w:rPr>
                                </w:pPr>
                              </w:p>
                            </w:txbxContent>
                          </wps:txbx>
                          <wps:bodyPr rot="0" vert="horz" wrap="square" lIns="36576" tIns="36576" rIns="36576" bIns="36576" anchor="t" anchorCtr="0" upright="1">
                            <a:noAutofit/>
                          </wps:bodyPr>
                        </wps:wsp>
                        <wps:wsp>
                          <wps:cNvPr id="64" name="Flowchart: Alternate Process 64"/>
                          <wps:cNvSpPr>
                            <a:spLocks noChangeArrowheads="1"/>
                          </wps:cNvSpPr>
                          <wps:spPr bwMode="auto">
                            <a:xfrm>
                              <a:off x="4332294" y="-469282"/>
                              <a:ext cx="1769290" cy="2131542"/>
                            </a:xfrm>
                            <a:prstGeom prst="flowChartAlternateProcess">
                              <a:avLst/>
                            </a:prstGeom>
                            <a:noFill/>
                            <a:ln w="9525" algn="in">
                              <a:solidFill>
                                <a:schemeClr val="tx1"/>
                              </a:solidFill>
                              <a:miter lim="800000"/>
                              <a:headEnd/>
                              <a:tailEnd/>
                            </a:ln>
                            <a:effectLst/>
                            <a:extLst/>
                          </wps:spPr>
                          <wps:txbx>
                            <w:txbxContent>
                              <w:p w:rsidR="00EC76CE" w:rsidRPr="00F722B9" w:rsidRDefault="00EC76CE" w:rsidP="009072A1">
                                <w:pPr>
                                  <w:jc w:val="center"/>
                                  <w:rPr>
                                    <w:b/>
                                    <w:sz w:val="20"/>
                                  </w:rPr>
                                </w:pPr>
                                <w:r w:rsidRPr="00F722B9">
                                  <w:rPr>
                                    <w:b/>
                                    <w:sz w:val="20"/>
                                  </w:rPr>
                                  <w:t>At the muscles:</w:t>
                                </w: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Pr="00F722B9" w:rsidRDefault="00EC76CE" w:rsidP="009072A1">
                                <w:pPr>
                                  <w:rPr>
                                    <w:sz w:val="20"/>
                                  </w:rPr>
                                </w:pPr>
                              </w:p>
                            </w:txbxContent>
                          </wps:txbx>
                          <wps:bodyPr rot="0" vert="horz" wrap="square" lIns="36576" tIns="36576" rIns="36576" bIns="36576" anchor="t" anchorCtr="0" upright="1">
                            <a:spAutoFit/>
                          </wps:bodyPr>
                        </wps:wsp>
                      </wpg:grpSp>
                      <wps:wsp>
                        <wps:cNvPr id="66" name="Flowchart: Alternate Process 66"/>
                        <wps:cNvSpPr>
                          <a:spLocks noChangeArrowheads="1"/>
                        </wps:cNvSpPr>
                        <wps:spPr bwMode="auto">
                          <a:xfrm>
                            <a:off x="2521196" y="-619337"/>
                            <a:ext cx="1447813" cy="661011"/>
                          </a:xfrm>
                          <a:prstGeom prst="flowChartAlternateProcess">
                            <a:avLst/>
                          </a:prstGeom>
                          <a:solidFill>
                            <a:schemeClr val="bg1"/>
                          </a:solidFill>
                          <a:ln w="19050" algn="in">
                            <a:solidFill>
                              <a:schemeClr val="tx1"/>
                            </a:solidFill>
                            <a:miter lim="800000"/>
                            <a:headEnd/>
                            <a:tailEnd/>
                          </a:ln>
                          <a:effectLst/>
                          <a:extLst/>
                        </wps:spPr>
                        <wps:txbx>
                          <w:txbxContent>
                            <w:p w:rsidR="00EC76CE" w:rsidRPr="00F722B9" w:rsidRDefault="00EC76CE" w:rsidP="009072A1">
                              <w:pPr>
                                <w:widowControl w:val="0"/>
                                <w:jc w:val="center"/>
                                <w:rPr>
                                  <w:rFonts w:ascii="Broadway" w:hAnsi="Broadway"/>
                                  <w:b/>
                                  <w:sz w:val="32"/>
                                  <w:szCs w:val="36"/>
                                </w:rPr>
                              </w:pPr>
                              <w:r w:rsidRPr="00F722B9">
                                <w:rPr>
                                  <w:rFonts w:ascii="Broadway" w:hAnsi="Broadway"/>
                                  <w:b/>
                                  <w:sz w:val="32"/>
                                  <w:szCs w:val="36"/>
                                </w:rPr>
                                <w:t xml:space="preserve">Gas Exchange </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913763" id="Group 3468" o:spid="_x0000_s1306" style="position:absolute;left:0;text-align:left;margin-left:7.55pt;margin-top:18.4pt;width:496.65pt;height:391.45pt;z-index:252392960;mso-width-relative:margin;mso-height-relative:margin" coordorigin="106,-6416" coordsize="63081,4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">
                <v:group id="Group 3469" o:spid="_x0000_s1307" style="position:absolute;left:106;top:20680;width:62708;height:22641" coordorigin="-6899,-1183" coordsize="62717,2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">
                  <v:roundrect id="_x0000_s1308" style="position:absolute;left:-6899;top:-1183;width:62716;height:22640;visibility:visible;mso-wrap-style:square;v-text-anchor:top" arcsize="72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" filled="f" strokecolor="black [3213]">
                    <v:stroke joinstyle="miter"/>
                    <v:textbox>
                      <w:txbxContent>
                        <w:p w:rsidR="00EC76CE" w:rsidRPr="00B41809" w:rsidRDefault="00EC76CE" w:rsidP="009072A1">
                          <w:pPr>
                            <w:jc w:val="center"/>
                            <w:rPr>
                              <w:rFonts w:ascii="Broadway" w:hAnsi="Broadway"/>
                              <w:b/>
                              <w:sz w:val="32"/>
                              <w:szCs w:val="36"/>
                            </w:rPr>
                          </w:pPr>
                          <w:r w:rsidRPr="00B41809">
                            <w:rPr>
                              <w:rFonts w:ascii="Broadway" w:hAnsi="Broadway"/>
                              <w:b/>
                              <w:sz w:val="32"/>
                              <w:szCs w:val="36"/>
                            </w:rPr>
                            <w:t xml:space="preserve">Gas Exchange </w:t>
                          </w:r>
                          <w:r>
                            <w:rPr>
                              <w:rFonts w:ascii="Broadway" w:hAnsi="Broadway"/>
                              <w:b/>
                              <w:sz w:val="32"/>
                              <w:szCs w:val="36"/>
                            </w:rPr>
                            <w:t>d</w:t>
                          </w:r>
                          <w:r w:rsidRPr="00B41809">
                            <w:rPr>
                              <w:rFonts w:ascii="Broadway" w:hAnsi="Broadway"/>
                              <w:b/>
                              <w:sz w:val="32"/>
                              <w:szCs w:val="36"/>
                            </w:rPr>
                            <w:t>uring Exercise</w:t>
                          </w:r>
                        </w:p>
                        <w:p w:rsidR="00EC76CE" w:rsidRPr="00F722B9" w:rsidRDefault="00EC76CE" w:rsidP="009072A1">
                          <w:pPr>
                            <w:ind w:right="6374"/>
                            <w:rPr>
                              <w:b/>
                              <w:sz w:val="20"/>
                            </w:rPr>
                          </w:pPr>
                          <w:r w:rsidRPr="00F722B9">
                            <w:rPr>
                              <w:b/>
                              <w:sz w:val="20"/>
                            </w:rPr>
                            <w:t xml:space="preserve">Dissociation of </w:t>
                          </w:r>
                          <w:proofErr w:type="spellStart"/>
                          <w:r w:rsidRPr="00F722B9">
                            <w:rPr>
                              <w:b/>
                              <w:sz w:val="20"/>
                            </w:rPr>
                            <w:t>oxyhaemoglobin</w:t>
                          </w:r>
                          <w:proofErr w:type="spellEnd"/>
                        </w:p>
                        <w:p w:rsidR="00EC76CE" w:rsidRPr="00F722B9" w:rsidRDefault="00EC76CE" w:rsidP="009072A1">
                          <w:pPr>
                            <w:ind w:right="5958"/>
                            <w:rPr>
                              <w:sz w:val="20"/>
                            </w:rPr>
                          </w:pPr>
                          <w:r w:rsidRPr="00F722B9">
                            <w:rPr>
                              <w:sz w:val="20"/>
                            </w:rPr>
                            <w:t>In a high partial pressure of oxygen (e.g. at the lungs), oxygen binds more readily to haemoglobin. As this partial pressure decreases (e.g. at the exercising muscles) oxygen is more readily released. As exercise intensity increases, the partial pressure of oxygen decreases and so oxygen is easily released from haemoglobin.</w:t>
                          </w:r>
                        </w:p>
                      </w:txbxContent>
                    </v:textbox>
                  </v:roundrect>
                  <v:roundrect id="_x0000_s1309" style="position:absolute;left:40014;top:9400;width:15034;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" fillcolor="white [3212]" strokecolor="black [3213]">
                    <v:stroke joinstyle="miter"/>
                    <v:textbox style="mso-fit-shape-to-text:t">
                      <w:txbxContent>
                        <w:p w:rsidR="00EC76CE" w:rsidRPr="00F722B9" w:rsidRDefault="00EC76CE" w:rsidP="009072A1">
                          <w:pPr>
                            <w:jc w:val="center"/>
                            <w:rPr>
                              <w:sz w:val="20"/>
                            </w:rPr>
                          </w:pPr>
                          <w:r w:rsidRPr="00F722B9">
                            <w:rPr>
                              <w:sz w:val="20"/>
                            </w:rPr>
                            <w:t xml:space="preserve">As exercise intensity increases, there is a larger </w:t>
                          </w:r>
                          <w:r w:rsidRPr="00F722B9">
                            <w:rPr>
                              <w:b/>
                              <w:sz w:val="20"/>
                            </w:rPr>
                            <w:t>pressure gradient</w:t>
                          </w:r>
                          <w:r w:rsidRPr="00F722B9">
                            <w:rPr>
                              <w:sz w:val="20"/>
                            </w:rPr>
                            <w:t xml:space="preserve"> between CO</w:t>
                          </w:r>
                          <w:r w:rsidRPr="00F722B9">
                            <w:rPr>
                              <w:sz w:val="20"/>
                              <w:vertAlign w:val="subscript"/>
                            </w:rPr>
                            <w:t xml:space="preserve">2 </w:t>
                          </w:r>
                          <w:r w:rsidRPr="00F722B9">
                            <w:rPr>
                              <w:sz w:val="20"/>
                            </w:rPr>
                            <w:t>and</w:t>
                          </w:r>
                          <w:r w:rsidRPr="00F722B9">
                            <w:rPr>
                              <w:sz w:val="20"/>
                              <w:vertAlign w:val="subscript"/>
                            </w:rPr>
                            <w:t xml:space="preserve"> </w:t>
                          </w:r>
                          <w:r w:rsidRPr="00F722B9">
                            <w:rPr>
                              <w:sz w:val="20"/>
                            </w:rPr>
                            <w:t>O</w:t>
                          </w:r>
                          <w:r w:rsidRPr="00F722B9">
                            <w:rPr>
                              <w:sz w:val="20"/>
                              <w:vertAlign w:val="subscript"/>
                            </w:rPr>
                            <w:t xml:space="preserve">2 </w:t>
                          </w:r>
                          <w:r w:rsidRPr="00F722B9">
                            <w:rPr>
                              <w:sz w:val="20"/>
                            </w:rPr>
                            <w:t xml:space="preserve">levels at the sites of gas exchange. </w:t>
                          </w:r>
                        </w:p>
                      </w:txbxContent>
                    </v:textbox>
                  </v:roundrect>
                </v:group>
                <v:group id="Group 3490" o:spid="_x0000_s1310" style="position:absolute;left:687;top:-6416;width:62501;height:25245" coordorigin="-1504,-8650" coordsize="62520,2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504" o:spid="_x0000_s1311" type="#_x0000_t176" style="position:absolute;left:-1504;top:-8650;width:16339;height:25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" filled="f" strokecolor="black [3213]" insetpen="t">
                    <v:textbox inset="2.88pt,2.88pt,2.88pt,2.88pt">
                      <w:txbxContent>
                        <w:p w:rsidR="00EC76CE" w:rsidRPr="00F722B9" w:rsidRDefault="00EC76CE" w:rsidP="006048AD">
                          <w:pPr>
                            <w:jc w:val="center"/>
                            <w:rPr>
                              <w:b/>
                              <w:sz w:val="20"/>
                            </w:rPr>
                          </w:pPr>
                          <w:r w:rsidRPr="00F722B9">
                            <w:rPr>
                              <w:b/>
                              <w:sz w:val="20"/>
                            </w:rPr>
                            <w:t xml:space="preserve">At the </w:t>
                          </w:r>
                          <w:r>
                            <w:rPr>
                              <w:b/>
                              <w:sz w:val="20"/>
                            </w:rPr>
                            <w:t>alveoli</w:t>
                          </w:r>
                          <w:r w:rsidRPr="00F722B9">
                            <w:rPr>
                              <w:b/>
                              <w:sz w:val="20"/>
                            </w:rPr>
                            <w:t>:</w:t>
                          </w: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Default="00EC76CE" w:rsidP="009072A1">
                          <w:pPr>
                            <w:pStyle w:val="NoSpacing"/>
                            <w:ind w:left="426" w:hanging="426"/>
                            <w:rPr>
                              <w:rFonts w:asciiTheme="minorHAnsi" w:hAnsiTheme="minorHAnsi"/>
                              <w:b/>
                              <w:sz w:val="20"/>
                            </w:rPr>
                          </w:pPr>
                        </w:p>
                        <w:p w:rsidR="00EC76CE" w:rsidRPr="00F722B9" w:rsidRDefault="00EC76CE" w:rsidP="009072A1">
                          <w:pPr>
                            <w:pStyle w:val="NoSpacing"/>
                            <w:ind w:left="426" w:hanging="426"/>
                            <w:rPr>
                              <w:rFonts w:asciiTheme="minorHAnsi" w:hAnsiTheme="minorHAnsi"/>
                              <w:sz w:val="20"/>
                            </w:rPr>
                          </w:pPr>
                        </w:p>
                      </w:txbxContent>
                    </v:textbox>
                  </v:shape>
                  <v:shape id="Flowchart: Alternate Process 64" o:spid="_x0000_s1312" type="#_x0000_t176" style="position:absolute;left:43322;top:-4692;width:17693;height:2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" filled="f" strokecolor="black [3213]" insetpen="t">
                    <v:textbox style="mso-fit-shape-to-text:t" inset="2.88pt,2.88pt,2.88pt,2.88pt">
                      <w:txbxContent>
                        <w:p w:rsidR="00EC76CE" w:rsidRPr="00F722B9" w:rsidRDefault="00EC76CE" w:rsidP="009072A1">
                          <w:pPr>
                            <w:jc w:val="center"/>
                            <w:rPr>
                              <w:b/>
                              <w:sz w:val="20"/>
                            </w:rPr>
                          </w:pPr>
                          <w:r w:rsidRPr="00F722B9">
                            <w:rPr>
                              <w:b/>
                              <w:sz w:val="20"/>
                            </w:rPr>
                            <w:t>At the muscles:</w:t>
                          </w: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Default="00EC76CE" w:rsidP="009072A1">
                          <w:pPr>
                            <w:rPr>
                              <w:sz w:val="20"/>
                            </w:rPr>
                          </w:pPr>
                        </w:p>
                        <w:p w:rsidR="00EC76CE" w:rsidRPr="00F722B9" w:rsidRDefault="00EC76CE" w:rsidP="009072A1">
                          <w:pPr>
                            <w:rPr>
                              <w:sz w:val="20"/>
                            </w:rPr>
                          </w:pPr>
                        </w:p>
                      </w:txbxContent>
                    </v:textbox>
                  </v:shape>
                </v:group>
                <v:shape id="Flowchart: Alternate Process 66" o:spid="_x0000_s1313" type="#_x0000_t176" style="position:absolute;left:25211;top:-6193;width:14479;height: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" fillcolor="white [3212]" strokecolor="black [3213]" strokeweight="1.5pt" insetpen="t">
                  <v:textbox inset="2.88pt,2.88pt,2.88pt,2.88pt">
                    <w:txbxContent>
                      <w:p w:rsidR="00EC76CE" w:rsidRPr="00F722B9" w:rsidRDefault="00EC76CE" w:rsidP="009072A1">
                        <w:pPr>
                          <w:widowControl w:val="0"/>
                          <w:jc w:val="center"/>
                          <w:rPr>
                            <w:rFonts w:ascii="Broadway" w:hAnsi="Broadway"/>
                            <w:b/>
                            <w:sz w:val="32"/>
                            <w:szCs w:val="36"/>
                          </w:rPr>
                        </w:pPr>
                        <w:r w:rsidRPr="00F722B9">
                          <w:rPr>
                            <w:rFonts w:ascii="Broadway" w:hAnsi="Broadway"/>
                            <w:b/>
                            <w:sz w:val="32"/>
                            <w:szCs w:val="36"/>
                          </w:rPr>
                          <w:t xml:space="preserve">Gas Exchange </w:t>
                        </w:r>
                      </w:p>
                    </w:txbxContent>
                  </v:textbox>
                </v:shape>
              </v:group>
            </w:pict>
          </mc:Fallback>
        </mc:AlternateContent>
      </w:r>
    </w:p>
    <w:p w:rsidR="002032A8" w:rsidRPr="007F6DC5" w:rsidRDefault="00E659CA" w:rsidP="002032A8">
      <w:pPr>
        <w:ind w:right="2048"/>
        <w:jc w:val="both"/>
        <w:rPr>
          <w:rFonts w:ascii="Benguiat Bk BT" w:hAnsi="Benguiat Bk BT"/>
          <w:sz w:val="36"/>
          <w:szCs w:val="36"/>
        </w:rPr>
      </w:pPr>
      <w:r>
        <w:rPr>
          <w:noProof/>
          <w:lang w:eastAsia="en-GB"/>
        </w:rPr>
        <w:drawing>
          <wp:anchor distT="0" distB="0" distL="114300" distR="114300" simplePos="0" relativeHeight="251056637" behindDoc="0" locked="0" layoutInCell="1" allowOverlap="1" wp14:anchorId="7A93CA39" wp14:editId="12C1DC94">
            <wp:simplePos x="0" y="0"/>
            <wp:positionH relativeFrom="column">
              <wp:posOffset>1742789</wp:posOffset>
            </wp:positionH>
            <wp:positionV relativeFrom="paragraph">
              <wp:posOffset>200372</wp:posOffset>
            </wp:positionV>
            <wp:extent cx="2926358" cy="2042354"/>
            <wp:effectExtent l="0" t="0" r="0" b="0"/>
            <wp:wrapNone/>
            <wp:docPr id="65" name="Picture 65" descr="C:\Users\AdamHowells\Downloads\3480636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Users\AdamHowells\Downloads\34806367_M.jp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9734"/>
                    <a:stretch/>
                  </pic:blipFill>
                  <pic:spPr bwMode="auto">
                    <a:xfrm>
                      <a:off x="0" y="0"/>
                      <a:ext cx="2926358" cy="20423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32A8" w:rsidRPr="007F6DC5" w:rsidRDefault="00827CB9" w:rsidP="002032A8">
      <w:pPr>
        <w:ind w:right="2048"/>
        <w:jc w:val="both"/>
        <w:rPr>
          <w:rFonts w:ascii="Benguiat Bk BT" w:hAnsi="Benguiat Bk BT"/>
          <w:sz w:val="36"/>
          <w:szCs w:val="36"/>
        </w:rPr>
      </w:pPr>
      <w:r>
        <w:rPr>
          <w:noProof/>
          <w:lang w:eastAsia="en-GB"/>
        </w:rPr>
        <mc:AlternateContent>
          <mc:Choice Requires="wps">
            <w:drawing>
              <wp:anchor distT="0" distB="0" distL="114300" distR="114300" simplePos="0" relativeHeight="252395008" behindDoc="0" locked="0" layoutInCell="1" allowOverlap="1" wp14:anchorId="6D32C04F" wp14:editId="4F08799B">
                <wp:simplePos x="0" y="0"/>
                <wp:positionH relativeFrom="margin">
                  <wp:posOffset>10812780</wp:posOffset>
                </wp:positionH>
                <wp:positionV relativeFrom="paragraph">
                  <wp:posOffset>182858</wp:posOffset>
                </wp:positionV>
                <wp:extent cx="3617493" cy="3883025"/>
                <wp:effectExtent l="0" t="0" r="0" b="0"/>
                <wp:wrapNone/>
                <wp:docPr id="180" name="Text Box 140"/>
                <wp:cNvGraphicFramePr/>
                <a:graphic xmlns:a="http://schemas.openxmlformats.org/drawingml/2006/main">
                  <a:graphicData uri="http://schemas.microsoft.com/office/word/2010/wordprocessingShape">
                    <wps:wsp>
                      <wps:cNvSpPr txBox="1"/>
                      <wps:spPr>
                        <a:xfrm>
                          <a:off x="0" y="0"/>
                          <a:ext cx="3617493" cy="388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AA0CF3" w:rsidRDefault="00EC76CE" w:rsidP="009072A1">
                            <w:pPr>
                              <w:jc w:val="center"/>
                              <w:rPr>
                                <w:rFonts w:ascii="Broadway" w:hAnsi="Broadway"/>
                                <w:b/>
                                <w:sz w:val="32"/>
                                <w:szCs w:val="36"/>
                              </w:rPr>
                            </w:pPr>
                            <w:r w:rsidRPr="003A3E32">
                              <w:rPr>
                                <w:rFonts w:ascii="Broadway" w:hAnsi="Broadway"/>
                                <w:b/>
                                <w:sz w:val="32"/>
                                <w:szCs w:val="36"/>
                              </w:rPr>
                              <w:t>Regulation of Breathing Rate</w:t>
                            </w:r>
                          </w:p>
                          <w:p w:rsidR="00EC76CE" w:rsidRPr="00AA0CF3" w:rsidRDefault="00EC76CE" w:rsidP="009072A1">
                            <w:pPr>
                              <w:rPr>
                                <w:sz w:val="20"/>
                              </w:rPr>
                            </w:pPr>
                          </w:p>
                          <w:p w:rsidR="00EC76CE" w:rsidRDefault="00EC76CE" w:rsidP="009072A1">
                            <w:pPr>
                              <w:rPr>
                                <w:spacing w:val="-2"/>
                                <w:sz w:val="20"/>
                              </w:rPr>
                            </w:pPr>
                            <w:r w:rsidRPr="005937BB">
                              <w:rPr>
                                <w:spacing w:val="-2"/>
                                <w:sz w:val="20"/>
                              </w:rPr>
                              <w:t xml:space="preserve">The respiratory control centre of the brain is made up of the </w:t>
                            </w:r>
                            <w:r w:rsidRPr="005937BB">
                              <w:rPr>
                                <w:b/>
                                <w:spacing w:val="-2"/>
                                <w:sz w:val="20"/>
                              </w:rPr>
                              <w:t>inspiratory control centre</w:t>
                            </w:r>
                            <w:r w:rsidRPr="005937BB">
                              <w:rPr>
                                <w:spacing w:val="-2"/>
                                <w:sz w:val="20"/>
                              </w:rPr>
                              <w:t xml:space="preserve"> and the </w:t>
                            </w:r>
                            <w:r w:rsidRPr="005937BB">
                              <w:rPr>
                                <w:b/>
                                <w:spacing w:val="-2"/>
                                <w:sz w:val="20"/>
                              </w:rPr>
                              <w:t>expiratory control centre</w:t>
                            </w:r>
                            <w:r w:rsidRPr="005937BB">
                              <w:rPr>
                                <w:spacing w:val="-2"/>
                                <w:sz w:val="20"/>
                              </w:rPr>
                              <w:t>. These two centres work together to regulate breathing at rest and during exercise without conscious thought and</w:t>
                            </w:r>
                            <w:r>
                              <w:rPr>
                                <w:spacing w:val="-2"/>
                                <w:sz w:val="20"/>
                              </w:rPr>
                              <w:t>,</w:t>
                            </w:r>
                            <w:r w:rsidRPr="005937BB">
                              <w:rPr>
                                <w:spacing w:val="-2"/>
                                <w:sz w:val="20"/>
                              </w:rPr>
                              <w:t xml:space="preserve"> therefore</w:t>
                            </w:r>
                            <w:r>
                              <w:rPr>
                                <w:spacing w:val="-2"/>
                                <w:sz w:val="20"/>
                              </w:rPr>
                              <w:t>,</w:t>
                            </w:r>
                            <w:r w:rsidRPr="005937BB">
                              <w:rPr>
                                <w:spacing w:val="-2"/>
                                <w:sz w:val="20"/>
                              </w:rPr>
                              <w:t xml:space="preserve"> require different receptors to send them information in order to control breathing rate.</w:t>
                            </w:r>
                          </w:p>
                          <w:p w:rsidR="00EC76CE" w:rsidRPr="00E84FE2" w:rsidRDefault="00EC76CE" w:rsidP="009072A1">
                            <w:pPr>
                              <w:rPr>
                                <w:spacing w:val="-2"/>
                                <w:sz w:val="10"/>
                                <w:szCs w:val="10"/>
                              </w:rPr>
                            </w:pPr>
                          </w:p>
                          <w:p w:rsidR="00EC76CE" w:rsidRPr="00E659CA" w:rsidRDefault="00EC76CE" w:rsidP="009072A1">
                            <w:pPr>
                              <w:rPr>
                                <w:b/>
                                <w:spacing w:val="-2"/>
                                <w:sz w:val="20"/>
                              </w:rPr>
                            </w:pPr>
                            <w:r w:rsidRPr="00E659CA">
                              <w:rPr>
                                <w:b/>
                                <w:spacing w:val="-2"/>
                                <w:sz w:val="20"/>
                              </w:rPr>
                              <w:t xml:space="preserve">Explain how neural, chemical and hormonal factors </w:t>
                            </w:r>
                            <w:r w:rsidRPr="00E659CA">
                              <w:rPr>
                                <w:b/>
                                <w:spacing w:val="-2"/>
                                <w:sz w:val="20"/>
                              </w:rPr>
                              <w:br/>
                              <w:t>control breathing rate.</w:t>
                            </w:r>
                          </w:p>
                          <w:p w:rsidR="00EC76CE" w:rsidRPr="00AA0CF3" w:rsidRDefault="00EC76CE" w:rsidP="009072A1">
                            <w:pPr>
                              <w:ind w:left="360" w:hanging="360"/>
                              <w:rPr>
                                <w:rFonts w:eastAsia="Calibri"/>
                                <w:b/>
                                <w:sz w:val="20"/>
                                <w:szCs w:val="22"/>
                              </w:rPr>
                            </w:pPr>
                          </w:p>
                          <w:p w:rsidR="00EC76CE" w:rsidRDefault="00EC76CE" w:rsidP="00E659CA">
                            <w:pPr>
                              <w:ind w:left="426" w:hanging="426"/>
                              <w:rPr>
                                <w:b/>
                                <w:sz w:val="20"/>
                              </w:rPr>
                            </w:pPr>
                            <w:r w:rsidRPr="00AA0CF3">
                              <w:rPr>
                                <w:rFonts w:eastAsia="Calibri"/>
                                <w:b/>
                                <w:sz w:val="20"/>
                                <w:szCs w:val="22"/>
                              </w:rPr>
                              <w:t>1.</w:t>
                            </w:r>
                            <w:r w:rsidRPr="00AA0CF3">
                              <w:rPr>
                                <w:rFonts w:eastAsia="Calibri"/>
                                <w:b/>
                                <w:sz w:val="20"/>
                                <w:szCs w:val="22"/>
                              </w:rPr>
                              <w:tab/>
                            </w:r>
                            <w:r w:rsidRPr="00AA0CF3">
                              <w:rPr>
                                <w:b/>
                                <w:sz w:val="20"/>
                              </w:rPr>
                              <w:t>Neural</w:t>
                            </w:r>
                          </w:p>
                          <w:p w:rsidR="00EC76CE" w:rsidRDefault="00EC76CE" w:rsidP="00E659CA">
                            <w:pPr>
                              <w:ind w:left="426" w:hanging="426"/>
                              <w:rPr>
                                <w:b/>
                                <w:sz w:val="20"/>
                              </w:rPr>
                            </w:pPr>
                          </w:p>
                          <w:p w:rsidR="00EC76CE" w:rsidRDefault="00EC76CE" w:rsidP="00E659CA">
                            <w:pPr>
                              <w:ind w:left="426" w:hanging="426"/>
                              <w:rPr>
                                <w:b/>
                                <w:sz w:val="20"/>
                              </w:rPr>
                            </w:pPr>
                          </w:p>
                          <w:p w:rsidR="00EC76CE" w:rsidRDefault="00EC76CE" w:rsidP="00E659CA">
                            <w:pPr>
                              <w:ind w:left="426" w:hanging="426"/>
                              <w:rPr>
                                <w:b/>
                                <w:sz w:val="20"/>
                              </w:rPr>
                            </w:pPr>
                          </w:p>
                          <w:p w:rsidR="00EC76CE" w:rsidRDefault="00EC76CE" w:rsidP="00E659CA">
                            <w:pPr>
                              <w:ind w:left="426" w:hanging="426"/>
                              <w:rPr>
                                <w:b/>
                                <w:sz w:val="20"/>
                              </w:rPr>
                            </w:pPr>
                          </w:p>
                          <w:p w:rsidR="00EC76CE" w:rsidRPr="00AA0CF3" w:rsidRDefault="00EC76CE" w:rsidP="00E659CA">
                            <w:pPr>
                              <w:ind w:left="426" w:hanging="426"/>
                              <w:rPr>
                                <w:b/>
                                <w:sz w:val="20"/>
                              </w:rPr>
                            </w:pPr>
                          </w:p>
                          <w:p w:rsidR="00EC76CE" w:rsidRDefault="00EC76CE" w:rsidP="00E659CA">
                            <w:pPr>
                              <w:ind w:left="426" w:hanging="426"/>
                              <w:rPr>
                                <w:b/>
                                <w:sz w:val="20"/>
                              </w:rPr>
                            </w:pPr>
                            <w:r w:rsidRPr="00AA0CF3">
                              <w:rPr>
                                <w:rFonts w:eastAsia="Calibri"/>
                                <w:b/>
                                <w:sz w:val="20"/>
                                <w:szCs w:val="22"/>
                              </w:rPr>
                              <w:t>2.</w:t>
                            </w:r>
                            <w:r w:rsidRPr="00AA0CF3">
                              <w:rPr>
                                <w:rFonts w:eastAsia="Calibri"/>
                                <w:b/>
                                <w:sz w:val="20"/>
                                <w:szCs w:val="22"/>
                              </w:rPr>
                              <w:tab/>
                            </w:r>
                            <w:r w:rsidRPr="00AA0CF3">
                              <w:rPr>
                                <w:b/>
                                <w:sz w:val="20"/>
                              </w:rPr>
                              <w:t>Chemical</w:t>
                            </w:r>
                          </w:p>
                          <w:p w:rsidR="00EC76CE" w:rsidRDefault="00EC76CE" w:rsidP="00E659CA">
                            <w:pPr>
                              <w:ind w:left="426" w:hanging="426"/>
                              <w:rPr>
                                <w:b/>
                                <w:sz w:val="20"/>
                              </w:rPr>
                            </w:pPr>
                          </w:p>
                          <w:p w:rsidR="00EC76CE" w:rsidRDefault="00EC76CE" w:rsidP="00E659CA">
                            <w:pPr>
                              <w:ind w:left="426" w:hanging="426"/>
                              <w:rPr>
                                <w:b/>
                                <w:sz w:val="20"/>
                              </w:rPr>
                            </w:pPr>
                          </w:p>
                          <w:p w:rsidR="00EC76CE" w:rsidRDefault="00EC76CE" w:rsidP="00E659CA">
                            <w:pPr>
                              <w:ind w:left="426" w:hanging="426"/>
                              <w:rPr>
                                <w:b/>
                                <w:sz w:val="20"/>
                              </w:rPr>
                            </w:pPr>
                          </w:p>
                          <w:p w:rsidR="00EC76CE" w:rsidRDefault="00EC76CE" w:rsidP="00E659CA">
                            <w:pPr>
                              <w:ind w:left="426" w:hanging="426"/>
                              <w:rPr>
                                <w:b/>
                                <w:sz w:val="20"/>
                              </w:rPr>
                            </w:pPr>
                          </w:p>
                          <w:p w:rsidR="00EC76CE" w:rsidRPr="00AA0CF3" w:rsidRDefault="00EC76CE" w:rsidP="00E659CA">
                            <w:pPr>
                              <w:ind w:left="426" w:hanging="426"/>
                              <w:rPr>
                                <w:b/>
                                <w:sz w:val="20"/>
                              </w:rPr>
                            </w:pPr>
                          </w:p>
                          <w:p w:rsidR="00EC76CE" w:rsidRPr="00E659CA" w:rsidRDefault="00EC76CE" w:rsidP="00E659CA">
                            <w:pPr>
                              <w:ind w:left="426" w:hanging="426"/>
                              <w:rPr>
                                <w:b/>
                                <w:sz w:val="20"/>
                              </w:rPr>
                            </w:pPr>
                            <w:r>
                              <w:rPr>
                                <w:b/>
                                <w:sz w:val="20"/>
                              </w:rPr>
                              <w:t>3.</w:t>
                            </w:r>
                            <w:r>
                              <w:rPr>
                                <w:b/>
                                <w:sz w:val="20"/>
                              </w:rPr>
                              <w:tab/>
                            </w:r>
                            <w:r w:rsidRPr="00AA0CF3">
                              <w:rPr>
                                <w:b/>
                                <w:sz w:val="20"/>
                              </w:rPr>
                              <w:t>Hormonal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32C04F" id="Text Box 140" o:spid="_x0000_s1314" type="#_x0000_t202" style="position:absolute;left:0;text-align:left;margin-left:851.4pt;margin-top:14.4pt;width:284.85pt;height:305.75pt;z-index:25239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" filled="f" stroked="f" strokeweight=".5pt">
                <v:textbox style="mso-fit-shape-to-text:t">
                  <w:txbxContent>
                    <w:p w:rsidR="00EC76CE" w:rsidRPr="00AA0CF3" w:rsidRDefault="00EC76CE" w:rsidP="009072A1">
                      <w:pPr>
                        <w:jc w:val="center"/>
                        <w:rPr>
                          <w:rFonts w:ascii="Broadway" w:hAnsi="Broadway"/>
                          <w:b/>
                          <w:sz w:val="32"/>
                          <w:szCs w:val="36"/>
                        </w:rPr>
                      </w:pPr>
                      <w:r w:rsidRPr="003A3E32">
                        <w:rPr>
                          <w:rFonts w:ascii="Broadway" w:hAnsi="Broadway"/>
                          <w:b/>
                          <w:sz w:val="32"/>
                          <w:szCs w:val="36"/>
                        </w:rPr>
                        <w:t>Regulation of Breathing Rate</w:t>
                      </w:r>
                    </w:p>
                    <w:p w:rsidR="00EC76CE" w:rsidRPr="00AA0CF3" w:rsidRDefault="00EC76CE" w:rsidP="009072A1">
                      <w:pPr>
                        <w:rPr>
                          <w:sz w:val="20"/>
                        </w:rPr>
                      </w:pPr>
                    </w:p>
                    <w:p w:rsidR="00EC76CE" w:rsidRDefault="00EC76CE" w:rsidP="009072A1">
                      <w:pPr>
                        <w:rPr>
                          <w:spacing w:val="-2"/>
                          <w:sz w:val="20"/>
                        </w:rPr>
                      </w:pPr>
                      <w:r w:rsidRPr="005937BB">
                        <w:rPr>
                          <w:spacing w:val="-2"/>
                          <w:sz w:val="20"/>
                        </w:rPr>
                        <w:t xml:space="preserve">The respiratory control centre of the brain is made up of the </w:t>
                      </w:r>
                      <w:r w:rsidRPr="005937BB">
                        <w:rPr>
                          <w:b/>
                          <w:spacing w:val="-2"/>
                          <w:sz w:val="20"/>
                        </w:rPr>
                        <w:t>inspiratory control centre</w:t>
                      </w:r>
                      <w:r w:rsidRPr="005937BB">
                        <w:rPr>
                          <w:spacing w:val="-2"/>
                          <w:sz w:val="20"/>
                        </w:rPr>
                        <w:t xml:space="preserve"> and the </w:t>
                      </w:r>
                      <w:r w:rsidRPr="005937BB">
                        <w:rPr>
                          <w:b/>
                          <w:spacing w:val="-2"/>
                          <w:sz w:val="20"/>
                        </w:rPr>
                        <w:t>expiratory control centre</w:t>
                      </w:r>
                      <w:r w:rsidRPr="005937BB">
                        <w:rPr>
                          <w:spacing w:val="-2"/>
                          <w:sz w:val="20"/>
                        </w:rPr>
                        <w:t>. These two centres work together to regulate breathing at rest and during exercise without conscious thought and</w:t>
                      </w:r>
                      <w:r>
                        <w:rPr>
                          <w:spacing w:val="-2"/>
                          <w:sz w:val="20"/>
                        </w:rPr>
                        <w:t>,</w:t>
                      </w:r>
                      <w:r w:rsidRPr="005937BB">
                        <w:rPr>
                          <w:spacing w:val="-2"/>
                          <w:sz w:val="20"/>
                        </w:rPr>
                        <w:t xml:space="preserve"> therefore</w:t>
                      </w:r>
                      <w:r>
                        <w:rPr>
                          <w:spacing w:val="-2"/>
                          <w:sz w:val="20"/>
                        </w:rPr>
                        <w:t>,</w:t>
                      </w:r>
                      <w:r w:rsidRPr="005937BB">
                        <w:rPr>
                          <w:spacing w:val="-2"/>
                          <w:sz w:val="20"/>
                        </w:rPr>
                        <w:t xml:space="preserve"> require different receptors to send them information in order to control breathing rate.</w:t>
                      </w:r>
                    </w:p>
                    <w:p w:rsidR="00EC76CE" w:rsidRPr="00E84FE2" w:rsidRDefault="00EC76CE" w:rsidP="009072A1">
                      <w:pPr>
                        <w:rPr>
                          <w:spacing w:val="-2"/>
                          <w:sz w:val="10"/>
                          <w:szCs w:val="10"/>
                        </w:rPr>
                      </w:pPr>
                    </w:p>
                    <w:p w:rsidR="00EC76CE" w:rsidRPr="00E659CA" w:rsidRDefault="00EC76CE" w:rsidP="009072A1">
                      <w:pPr>
                        <w:rPr>
                          <w:b/>
                          <w:spacing w:val="-2"/>
                          <w:sz w:val="20"/>
                        </w:rPr>
                      </w:pPr>
                      <w:r w:rsidRPr="00E659CA">
                        <w:rPr>
                          <w:b/>
                          <w:spacing w:val="-2"/>
                          <w:sz w:val="20"/>
                        </w:rPr>
                        <w:t xml:space="preserve">Explain how neural, chemical and hormonal factors </w:t>
                      </w:r>
                      <w:r w:rsidRPr="00E659CA">
                        <w:rPr>
                          <w:b/>
                          <w:spacing w:val="-2"/>
                          <w:sz w:val="20"/>
                        </w:rPr>
                        <w:br/>
                        <w:t>control breathing rate.</w:t>
                      </w:r>
                    </w:p>
                    <w:p w:rsidR="00EC76CE" w:rsidRPr="00AA0CF3" w:rsidRDefault="00EC76CE" w:rsidP="009072A1">
                      <w:pPr>
                        <w:ind w:left="360" w:hanging="360"/>
                        <w:rPr>
                          <w:rFonts w:eastAsia="Calibri"/>
                          <w:b/>
                          <w:sz w:val="20"/>
                          <w:szCs w:val="22"/>
                        </w:rPr>
                      </w:pPr>
                    </w:p>
                    <w:p w:rsidR="00EC76CE" w:rsidRDefault="00EC76CE" w:rsidP="00E659CA">
                      <w:pPr>
                        <w:ind w:left="426" w:hanging="426"/>
                        <w:rPr>
                          <w:b/>
                          <w:sz w:val="20"/>
                        </w:rPr>
                      </w:pPr>
                      <w:r w:rsidRPr="00AA0CF3">
                        <w:rPr>
                          <w:rFonts w:eastAsia="Calibri"/>
                          <w:b/>
                          <w:sz w:val="20"/>
                          <w:szCs w:val="22"/>
                        </w:rPr>
                        <w:t>1.</w:t>
                      </w:r>
                      <w:r w:rsidRPr="00AA0CF3">
                        <w:rPr>
                          <w:rFonts w:eastAsia="Calibri"/>
                          <w:b/>
                          <w:sz w:val="20"/>
                          <w:szCs w:val="22"/>
                        </w:rPr>
                        <w:tab/>
                      </w:r>
                      <w:r w:rsidRPr="00AA0CF3">
                        <w:rPr>
                          <w:b/>
                          <w:sz w:val="20"/>
                        </w:rPr>
                        <w:t>Neural</w:t>
                      </w:r>
                    </w:p>
                    <w:p w:rsidR="00EC76CE" w:rsidRDefault="00EC76CE" w:rsidP="00E659CA">
                      <w:pPr>
                        <w:ind w:left="426" w:hanging="426"/>
                        <w:rPr>
                          <w:b/>
                          <w:sz w:val="20"/>
                        </w:rPr>
                      </w:pPr>
                    </w:p>
                    <w:p w:rsidR="00EC76CE" w:rsidRDefault="00EC76CE" w:rsidP="00E659CA">
                      <w:pPr>
                        <w:ind w:left="426" w:hanging="426"/>
                        <w:rPr>
                          <w:b/>
                          <w:sz w:val="20"/>
                        </w:rPr>
                      </w:pPr>
                    </w:p>
                    <w:p w:rsidR="00EC76CE" w:rsidRDefault="00EC76CE" w:rsidP="00E659CA">
                      <w:pPr>
                        <w:ind w:left="426" w:hanging="426"/>
                        <w:rPr>
                          <w:b/>
                          <w:sz w:val="20"/>
                        </w:rPr>
                      </w:pPr>
                    </w:p>
                    <w:p w:rsidR="00EC76CE" w:rsidRDefault="00EC76CE" w:rsidP="00E659CA">
                      <w:pPr>
                        <w:ind w:left="426" w:hanging="426"/>
                        <w:rPr>
                          <w:b/>
                          <w:sz w:val="20"/>
                        </w:rPr>
                      </w:pPr>
                    </w:p>
                    <w:p w:rsidR="00EC76CE" w:rsidRPr="00AA0CF3" w:rsidRDefault="00EC76CE" w:rsidP="00E659CA">
                      <w:pPr>
                        <w:ind w:left="426" w:hanging="426"/>
                        <w:rPr>
                          <w:b/>
                          <w:sz w:val="20"/>
                        </w:rPr>
                      </w:pPr>
                    </w:p>
                    <w:p w:rsidR="00EC76CE" w:rsidRDefault="00EC76CE" w:rsidP="00E659CA">
                      <w:pPr>
                        <w:ind w:left="426" w:hanging="426"/>
                        <w:rPr>
                          <w:b/>
                          <w:sz w:val="20"/>
                        </w:rPr>
                      </w:pPr>
                      <w:r w:rsidRPr="00AA0CF3">
                        <w:rPr>
                          <w:rFonts w:eastAsia="Calibri"/>
                          <w:b/>
                          <w:sz w:val="20"/>
                          <w:szCs w:val="22"/>
                        </w:rPr>
                        <w:t>2.</w:t>
                      </w:r>
                      <w:r w:rsidRPr="00AA0CF3">
                        <w:rPr>
                          <w:rFonts w:eastAsia="Calibri"/>
                          <w:b/>
                          <w:sz w:val="20"/>
                          <w:szCs w:val="22"/>
                        </w:rPr>
                        <w:tab/>
                      </w:r>
                      <w:r w:rsidRPr="00AA0CF3">
                        <w:rPr>
                          <w:b/>
                          <w:sz w:val="20"/>
                        </w:rPr>
                        <w:t>Chemical</w:t>
                      </w:r>
                    </w:p>
                    <w:p w:rsidR="00EC76CE" w:rsidRDefault="00EC76CE" w:rsidP="00E659CA">
                      <w:pPr>
                        <w:ind w:left="426" w:hanging="426"/>
                        <w:rPr>
                          <w:b/>
                          <w:sz w:val="20"/>
                        </w:rPr>
                      </w:pPr>
                    </w:p>
                    <w:p w:rsidR="00EC76CE" w:rsidRDefault="00EC76CE" w:rsidP="00E659CA">
                      <w:pPr>
                        <w:ind w:left="426" w:hanging="426"/>
                        <w:rPr>
                          <w:b/>
                          <w:sz w:val="20"/>
                        </w:rPr>
                      </w:pPr>
                    </w:p>
                    <w:p w:rsidR="00EC76CE" w:rsidRDefault="00EC76CE" w:rsidP="00E659CA">
                      <w:pPr>
                        <w:ind w:left="426" w:hanging="426"/>
                        <w:rPr>
                          <w:b/>
                          <w:sz w:val="20"/>
                        </w:rPr>
                      </w:pPr>
                    </w:p>
                    <w:p w:rsidR="00EC76CE" w:rsidRDefault="00EC76CE" w:rsidP="00E659CA">
                      <w:pPr>
                        <w:ind w:left="426" w:hanging="426"/>
                        <w:rPr>
                          <w:b/>
                          <w:sz w:val="20"/>
                        </w:rPr>
                      </w:pPr>
                    </w:p>
                    <w:p w:rsidR="00EC76CE" w:rsidRPr="00AA0CF3" w:rsidRDefault="00EC76CE" w:rsidP="00E659CA">
                      <w:pPr>
                        <w:ind w:left="426" w:hanging="426"/>
                        <w:rPr>
                          <w:b/>
                          <w:sz w:val="20"/>
                        </w:rPr>
                      </w:pPr>
                    </w:p>
                    <w:p w:rsidR="00EC76CE" w:rsidRPr="00E659CA" w:rsidRDefault="00EC76CE" w:rsidP="00E659CA">
                      <w:pPr>
                        <w:ind w:left="426" w:hanging="426"/>
                        <w:rPr>
                          <w:b/>
                          <w:sz w:val="20"/>
                        </w:rPr>
                      </w:pPr>
                      <w:r>
                        <w:rPr>
                          <w:b/>
                          <w:sz w:val="20"/>
                        </w:rPr>
                        <w:t>3.</w:t>
                      </w:r>
                      <w:r>
                        <w:rPr>
                          <w:b/>
                          <w:sz w:val="20"/>
                        </w:rPr>
                        <w:tab/>
                      </w:r>
                      <w:r w:rsidRPr="00AA0CF3">
                        <w:rPr>
                          <w:b/>
                          <w:sz w:val="20"/>
                        </w:rPr>
                        <w:t>Hormonal</w:t>
                      </w:r>
                    </w:p>
                  </w:txbxContent>
                </v:textbox>
                <w10:wrap anchorx="margin"/>
              </v:shape>
            </w:pict>
          </mc:Fallback>
        </mc:AlternateContent>
      </w: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2032A8" w:rsidP="002032A8">
      <w:pPr>
        <w:ind w:right="2048"/>
        <w:jc w:val="both"/>
        <w:rPr>
          <w:rFonts w:ascii="Benguiat Bk BT" w:hAnsi="Benguiat Bk BT"/>
          <w:sz w:val="36"/>
          <w:szCs w:val="36"/>
        </w:rPr>
      </w:pPr>
    </w:p>
    <w:p w:rsidR="002032A8" w:rsidRPr="007F6DC5" w:rsidRDefault="00E659CA" w:rsidP="002032A8">
      <w:pPr>
        <w:ind w:right="2048"/>
        <w:jc w:val="both"/>
        <w:rPr>
          <w:rFonts w:ascii="Benguiat Bk BT" w:hAnsi="Benguiat Bk BT"/>
          <w:sz w:val="36"/>
          <w:szCs w:val="36"/>
        </w:rPr>
      </w:pPr>
      <w:r>
        <w:rPr>
          <w:rFonts w:ascii="Benguiat Bk BT" w:hAnsi="Benguiat Bk BT"/>
          <w:noProof/>
          <w:sz w:val="36"/>
          <w:szCs w:val="36"/>
          <w:lang w:eastAsia="en-GB"/>
        </w:rPr>
        <mc:AlternateContent>
          <mc:Choice Requires="wps">
            <w:drawing>
              <wp:anchor distT="0" distB="0" distL="114300" distR="114300" simplePos="0" relativeHeight="252614144" behindDoc="0" locked="0" layoutInCell="1" allowOverlap="1" wp14:anchorId="653AB49F" wp14:editId="183013DA">
                <wp:simplePos x="0" y="0"/>
                <wp:positionH relativeFrom="column">
                  <wp:posOffset>1895475</wp:posOffset>
                </wp:positionH>
                <wp:positionV relativeFrom="paragraph">
                  <wp:posOffset>159385</wp:posOffset>
                </wp:positionV>
                <wp:extent cx="2731135" cy="12001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2731135"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6048AD" w:rsidRDefault="00EC76CE" w:rsidP="006048AD">
                            <w:pPr>
                              <w:pStyle w:val="NoSpacing"/>
                              <w:rPr>
                                <w:rFonts w:asciiTheme="minorHAnsi" w:hAnsiTheme="minorHAnsi"/>
                                <w:b/>
                                <w:sz w:val="20"/>
                              </w:rPr>
                            </w:pPr>
                            <w:r w:rsidRPr="006048AD">
                              <w:rPr>
                                <w:rFonts w:asciiTheme="minorHAnsi" w:hAnsiTheme="minorHAnsi"/>
                                <w:b/>
                                <w:sz w:val="20"/>
                              </w:rPr>
                              <w:t xml:space="preserve">Explain how gas exchange occurs at </w:t>
                            </w:r>
                            <w:r>
                              <w:rPr>
                                <w:rFonts w:asciiTheme="minorHAnsi" w:hAnsiTheme="minorHAnsi"/>
                                <w:b/>
                                <w:sz w:val="20"/>
                              </w:rPr>
                              <w:br/>
                            </w:r>
                            <w:r w:rsidRPr="006048AD">
                              <w:rPr>
                                <w:rFonts w:asciiTheme="minorHAnsi" w:hAnsiTheme="minorHAnsi"/>
                                <w:b/>
                                <w:sz w:val="20"/>
                              </w:rPr>
                              <w:t>the alveoli and the muscles.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3AB49F" id="Text Box 91" o:spid="_x0000_s1315" type="#_x0000_t202" style="position:absolute;left:0;text-align:left;margin-left:149.25pt;margin-top:12.55pt;width:215.05pt;height:94.5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" fillcolor="white [3201]" stroked="f" strokeweight=".5pt">
                <v:textbox style="mso-fit-shape-to-text:t">
                  <w:txbxContent>
                    <w:p w:rsidR="00EC76CE" w:rsidRPr="006048AD" w:rsidRDefault="00EC76CE" w:rsidP="006048AD">
                      <w:pPr>
                        <w:pStyle w:val="NoSpacing"/>
                        <w:rPr>
                          <w:rFonts w:asciiTheme="minorHAnsi" w:hAnsiTheme="minorHAnsi"/>
                          <w:b/>
                          <w:sz w:val="20"/>
                        </w:rPr>
                      </w:pPr>
                      <w:r w:rsidRPr="006048AD">
                        <w:rPr>
                          <w:rFonts w:asciiTheme="minorHAnsi" w:hAnsiTheme="minorHAnsi"/>
                          <w:b/>
                          <w:sz w:val="20"/>
                        </w:rPr>
                        <w:t xml:space="preserve">Explain how gas exchange occurs at </w:t>
                      </w:r>
                      <w:r>
                        <w:rPr>
                          <w:rFonts w:asciiTheme="minorHAnsi" w:hAnsiTheme="minorHAnsi"/>
                          <w:b/>
                          <w:sz w:val="20"/>
                        </w:rPr>
                        <w:br/>
                      </w:r>
                      <w:r w:rsidRPr="006048AD">
                        <w:rPr>
                          <w:rFonts w:asciiTheme="minorHAnsi" w:hAnsiTheme="minorHAnsi"/>
                          <w:b/>
                          <w:sz w:val="20"/>
                        </w:rPr>
                        <w:t>the alveoli and the muscles.</w:t>
                      </w:r>
                    </w:p>
                  </w:txbxContent>
                </v:textbox>
              </v:shape>
            </w:pict>
          </mc:Fallback>
        </mc:AlternateContent>
      </w:r>
      <w:r w:rsidRPr="006048AD">
        <w:rPr>
          <w:rFonts w:ascii="Benguiat Bk BT" w:hAnsi="Benguiat Bk BT"/>
          <w:noProof/>
          <w:sz w:val="36"/>
          <w:szCs w:val="36"/>
          <w:lang w:eastAsia="en-GB"/>
        </w:rPr>
        <mc:AlternateContent>
          <mc:Choice Requires="wpg">
            <w:drawing>
              <wp:anchor distT="0" distB="0" distL="114300" distR="114300" simplePos="0" relativeHeight="252615168" behindDoc="0" locked="0" layoutInCell="1" allowOverlap="1" wp14:anchorId="07764EBE" wp14:editId="60B77982">
                <wp:simplePos x="0" y="0"/>
                <wp:positionH relativeFrom="column">
                  <wp:posOffset>3866185</wp:posOffset>
                </wp:positionH>
                <wp:positionV relativeFrom="paragraph">
                  <wp:posOffset>72576</wp:posOffset>
                </wp:positionV>
                <wp:extent cx="539750" cy="539750"/>
                <wp:effectExtent l="0" t="0" r="0" b="12700"/>
                <wp:wrapNone/>
                <wp:docPr id="82" name="Group 82"/>
                <wp:cNvGraphicFramePr/>
                <a:graphic xmlns:a="http://schemas.openxmlformats.org/drawingml/2006/main">
                  <a:graphicData uri="http://schemas.microsoft.com/office/word/2010/wordprocessingGroup">
                    <wpg:wgp>
                      <wpg:cNvGrpSpPr/>
                      <wpg:grpSpPr>
                        <a:xfrm>
                          <a:off x="0" y="0"/>
                          <a:ext cx="539750" cy="539750"/>
                          <a:chOff x="0" y="0"/>
                          <a:chExt cx="539750" cy="539750"/>
                        </a:xfrm>
                      </wpg:grpSpPr>
                      <wps:wsp>
                        <wps:cNvPr id="83" name="Oval 83"/>
                        <wps:cNvSpPr/>
                        <wps:spPr>
                          <a:xfrm>
                            <a:off x="59377" y="106878"/>
                            <a:ext cx="421444" cy="421088"/>
                          </a:xfrm>
                          <a:prstGeom prst="ellipse">
                            <a:avLst/>
                          </a:prstGeom>
                          <a:solidFill>
                            <a:schemeClr val="bg1">
                              <a:lumMod val="50000"/>
                            </a:schemeClr>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2"/>
                        <wps:cNvSpPr txBox="1">
                          <a:spLocks noChangeArrowheads="1"/>
                        </wps:cNvSpPr>
                        <wps:spPr bwMode="auto">
                          <a:xfrm>
                            <a:off x="0" y="0"/>
                            <a:ext cx="539750" cy="539750"/>
                          </a:xfrm>
                          <a:prstGeom prst="ellipse">
                            <a:avLst/>
                          </a:prstGeom>
                          <a:noFill/>
                          <a:ln w="12700">
                            <a:noFill/>
                            <a:miter lim="800000"/>
                            <a:headEnd/>
                            <a:tailEnd/>
                          </a:ln>
                        </wps:spPr>
                        <wps:txbx>
                          <w:txbxContent>
                            <w:p w:rsidR="00EC76CE" w:rsidRPr="000C2273" w:rsidRDefault="00EC76CE" w:rsidP="006048AD">
                              <w:pPr>
                                <w:jc w:val="center"/>
                                <w:rPr>
                                  <w:rFonts w:ascii="Bookman Old Style" w:eastAsia="Adobe Gothic Std B" w:hAnsi="Bookman Old Style"/>
                                  <w:b/>
                                  <w:sz w:val="56"/>
                                </w:rPr>
                              </w:pPr>
                              <w:r>
                                <w:rPr>
                                  <w:rFonts w:ascii="Bookman Old Style" w:eastAsia="Adobe Gothic Std B" w:hAnsi="Bookman Old Style"/>
                                  <w:b/>
                                  <w:sz w:val="56"/>
                                </w:rPr>
                                <w:t>B</w:t>
                              </w:r>
                            </w:p>
                          </w:txbxContent>
                        </wps:txbx>
                        <wps:bodyPr rot="0" vert="horz" wrap="square" lIns="0" tIns="0" rIns="0" bIns="0" anchor="ctr" anchorCtr="0">
                          <a:noAutofit/>
                        </wps:bodyPr>
                      </wps:wsp>
                    </wpg:wgp>
                  </a:graphicData>
                </a:graphic>
              </wp:anchor>
            </w:drawing>
          </mc:Choice>
          <mc:Fallback>
            <w:pict>
              <v:group w14:anchorId="07764EBE" id="Group 82" o:spid="_x0000_s1316" style="position:absolute;left:0;text-align:left;margin-left:304.4pt;margin-top:5.7pt;width:42.5pt;height:42.5pt;z-index:252615168"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">
                <v:oval id="Oval 83" o:spid="_x0000_s1317" style="position:absolute;left:593;top:1068;width:4215;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" fillcolor="#7f7f7f [1612]" strokecolor="black [3213]" strokeweight="2pt">
                  <v:textbox inset="0,0,0,0"/>
                </v:oval>
                <v:oval id="_x0000_s1318"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" filled="f" stroked="f" strokeweight="1pt">
                  <v:stroke joinstyle="miter"/>
                  <v:textbox inset="0,0,0,0">
                    <w:txbxContent>
                      <w:p w:rsidR="00EC76CE" w:rsidRPr="000C2273" w:rsidRDefault="00EC76CE" w:rsidP="006048AD">
                        <w:pPr>
                          <w:jc w:val="center"/>
                          <w:rPr>
                            <w:rFonts w:ascii="Bookman Old Style" w:eastAsia="Adobe Gothic Std B" w:hAnsi="Bookman Old Style"/>
                            <w:b/>
                            <w:sz w:val="56"/>
                          </w:rPr>
                        </w:pPr>
                        <w:r>
                          <w:rPr>
                            <w:rFonts w:ascii="Bookman Old Style" w:eastAsia="Adobe Gothic Std B" w:hAnsi="Bookman Old Style"/>
                            <w:b/>
                            <w:sz w:val="56"/>
                          </w:rPr>
                          <w:t>B</w:t>
                        </w:r>
                      </w:p>
                    </w:txbxContent>
                  </v:textbox>
                </v:oval>
              </v:group>
            </w:pict>
          </mc:Fallback>
        </mc:AlternateContent>
      </w:r>
    </w:p>
    <w:p w:rsidR="002032A8" w:rsidRPr="007F6DC5" w:rsidRDefault="00827CB9" w:rsidP="002032A8">
      <w:pPr>
        <w:ind w:right="2048"/>
        <w:jc w:val="both"/>
        <w:rPr>
          <w:rFonts w:ascii="Benguiat Bk BT" w:hAnsi="Benguiat Bk BT"/>
          <w:sz w:val="36"/>
          <w:szCs w:val="36"/>
        </w:rPr>
      </w:pPr>
      <w:r>
        <w:rPr>
          <w:noProof/>
          <w:lang w:eastAsia="en-GB"/>
        </w:rPr>
        <mc:AlternateContent>
          <mc:Choice Requires="wps">
            <w:drawing>
              <wp:anchor distT="0" distB="0" distL="114300" distR="114300" simplePos="0" relativeHeight="252638720" behindDoc="0" locked="0" layoutInCell="1" allowOverlap="1" wp14:anchorId="4D283730" wp14:editId="1ADA05AE">
                <wp:simplePos x="0" y="0"/>
                <wp:positionH relativeFrom="column">
                  <wp:posOffset>10747266</wp:posOffset>
                </wp:positionH>
                <wp:positionV relativeFrom="paragraph">
                  <wp:posOffset>93148</wp:posOffset>
                </wp:positionV>
                <wp:extent cx="3493135" cy="2773680"/>
                <wp:effectExtent l="0" t="0" r="12065" b="26670"/>
                <wp:wrapNone/>
                <wp:docPr id="3425" name="Rounded Rectangle 3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3135" cy="2773680"/>
                        </a:xfrm>
                        <a:prstGeom prst="roundRect">
                          <a:avLst>
                            <a:gd name="adj" fmla="val 11172"/>
                          </a:avLst>
                        </a:prstGeom>
                        <a:noFill/>
                        <a:ln w="9525" algn="in">
                          <a:solidFill>
                            <a:schemeClr val="tx1"/>
                          </a:solidFill>
                          <a:miter lim="800000"/>
                          <a:headEnd/>
                          <a:tailEnd/>
                        </a:ln>
                        <a:effectLst/>
                        <a:extLst/>
                      </wps:spPr>
                      <wps:txbx>
                        <w:txbxContent>
                          <w:p w:rsidR="00EC76CE" w:rsidRDefault="00EC76CE" w:rsidP="00E84FE2">
                            <w:pPr>
                              <w:rPr>
                                <w:sz w:val="20"/>
                              </w:rPr>
                            </w:pPr>
                          </w:p>
                          <w:p w:rsidR="00EC76CE" w:rsidRDefault="00EC76CE" w:rsidP="00E84FE2">
                            <w:pPr>
                              <w:rPr>
                                <w:sz w:val="20"/>
                              </w:rPr>
                            </w:pPr>
                          </w:p>
                          <w:p w:rsidR="00EC76CE" w:rsidRDefault="00EC76CE" w:rsidP="00E84FE2">
                            <w:pPr>
                              <w:rPr>
                                <w:sz w:val="20"/>
                              </w:rPr>
                            </w:pPr>
                          </w:p>
                          <w:p w:rsidR="00EC76CE" w:rsidRDefault="00EC76CE" w:rsidP="00E84FE2">
                            <w:pPr>
                              <w:rPr>
                                <w:sz w:val="20"/>
                              </w:rPr>
                            </w:pPr>
                          </w:p>
                          <w:p w:rsidR="00EC76CE" w:rsidRPr="00E84FE2" w:rsidRDefault="00EC76CE" w:rsidP="00E84FE2">
                            <w:pPr>
                              <w:rPr>
                                <w:sz w:val="10"/>
                                <w:szCs w:val="1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283730" id="Rounded Rectangle 3425" o:spid="_x0000_s1319" style="position:absolute;left:0;text-align:left;margin-left:846.25pt;margin-top:7.35pt;width:275.05pt;height:218.4pt;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3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" filled="f" strokecolor="black [3213]" insetpen="t">
                <v:stroke joinstyle="miter"/>
                <v:textbox inset="2.88pt,2.88pt,2.88pt,2.88pt">
                  <w:txbxContent>
                    <w:p w:rsidR="00EC76CE" w:rsidRDefault="00EC76CE" w:rsidP="00E84FE2">
                      <w:pPr>
                        <w:rPr>
                          <w:sz w:val="20"/>
                        </w:rPr>
                      </w:pPr>
                    </w:p>
                    <w:p w:rsidR="00EC76CE" w:rsidRDefault="00EC76CE" w:rsidP="00E84FE2">
                      <w:pPr>
                        <w:rPr>
                          <w:sz w:val="20"/>
                        </w:rPr>
                      </w:pPr>
                    </w:p>
                    <w:p w:rsidR="00EC76CE" w:rsidRDefault="00EC76CE" w:rsidP="00E84FE2">
                      <w:pPr>
                        <w:rPr>
                          <w:sz w:val="20"/>
                        </w:rPr>
                      </w:pPr>
                    </w:p>
                    <w:p w:rsidR="00EC76CE" w:rsidRDefault="00EC76CE" w:rsidP="00E84FE2">
                      <w:pPr>
                        <w:rPr>
                          <w:sz w:val="20"/>
                        </w:rPr>
                      </w:pPr>
                    </w:p>
                    <w:p w:rsidR="00EC76CE" w:rsidRPr="00E84FE2" w:rsidRDefault="00EC76CE" w:rsidP="00E84FE2">
                      <w:pPr>
                        <w:rPr>
                          <w:sz w:val="10"/>
                          <w:szCs w:val="10"/>
                        </w:rPr>
                      </w:pPr>
                    </w:p>
                  </w:txbxContent>
                </v:textbox>
              </v:roundrect>
            </w:pict>
          </mc:Fallback>
        </mc:AlternateContent>
      </w:r>
    </w:p>
    <w:p w:rsidR="00EC76CE" w:rsidRDefault="00EC76CE" w:rsidP="002032A8">
      <w:pPr>
        <w:rPr>
          <w:rFonts w:ascii="Benguiat Bk BT" w:hAnsi="Benguiat Bk BT"/>
          <w:sz w:val="36"/>
          <w:szCs w:val="36"/>
        </w:rPr>
      </w:pPr>
    </w:p>
    <w:p w:rsidR="002032A8" w:rsidRPr="007F6DC5" w:rsidRDefault="00912663" w:rsidP="002032A8">
      <w:pPr>
        <w:rPr>
          <w:rFonts w:ascii="Benguiat Bk BT" w:hAnsi="Benguiat Bk BT"/>
          <w:sz w:val="36"/>
          <w:szCs w:val="36"/>
        </w:rPr>
      </w:pPr>
      <w:r>
        <w:rPr>
          <w:noProof/>
          <w:lang w:eastAsia="en-GB"/>
        </w:rPr>
        <w:drawing>
          <wp:anchor distT="0" distB="0" distL="114300" distR="114300" simplePos="0" relativeHeight="252550656" behindDoc="1" locked="0" layoutInCell="1" allowOverlap="1" wp14:anchorId="00A650FB" wp14:editId="077D6310">
            <wp:simplePos x="0" y="0"/>
            <wp:positionH relativeFrom="margin">
              <wp:posOffset>5147945</wp:posOffset>
            </wp:positionH>
            <wp:positionV relativeFrom="paragraph">
              <wp:posOffset>125095</wp:posOffset>
            </wp:positionV>
            <wp:extent cx="1290955" cy="907415"/>
            <wp:effectExtent l="19050" t="19050" r="23495" b="26035"/>
            <wp:wrapTight wrapText="bothSides">
              <wp:wrapPolygon edited="0">
                <wp:start x="637" y="-453"/>
                <wp:lineTo x="-319" y="-453"/>
                <wp:lineTo x="-319" y="20406"/>
                <wp:lineTo x="637" y="21766"/>
                <wp:lineTo x="21037" y="21766"/>
                <wp:lineTo x="21356" y="21313"/>
                <wp:lineTo x="21674" y="17685"/>
                <wp:lineTo x="21674" y="907"/>
                <wp:lineTo x="20718" y="-453"/>
                <wp:lineTo x="637" y="-453"/>
              </wp:wrapPolygon>
            </wp:wrapTight>
            <wp:docPr id="2348" name="Picture 2348" descr="https://upload.wikimedia.org/wikipedia/commons/f/ff/A_U.S._Air_Force_trainee_gasps_for_breath_after_completing_the_underwater_swim_portion_of_his_physical_ability_and_stamina_test_at_Little_Rock_Air_Force_Base,_Ark.,_June_2,_2010_100602-F-MM52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f/A_U.S._Air_Force_trainee_gasps_for_breath_after_completing_the_underwater_swim_portion_of_his_physical_ability_and_stamina_test_at_Little_Rock_Air_Force_Base,_Ark.,_June_2,_2010_100602-F-MM528-12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903" r="18399"/>
                    <a:stretch/>
                  </pic:blipFill>
                  <pic:spPr bwMode="auto">
                    <a:xfrm>
                      <a:off x="0" y="0"/>
                      <a:ext cx="1290955" cy="907415"/>
                    </a:xfrm>
                    <a:prstGeom prst="roundRect">
                      <a:avLst/>
                    </a:prstGeom>
                    <a:ln w="9525" cap="rnd">
                      <a:solidFill>
                        <a:schemeClr val="tx1"/>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2A8" w:rsidRDefault="002032A8" w:rsidP="002032A8">
      <w:pPr>
        <w:rPr>
          <w:rFonts w:ascii="Benguiat Bk BT" w:hAnsi="Benguiat Bk BT"/>
          <w:sz w:val="36"/>
          <w:szCs w:val="36"/>
        </w:rPr>
      </w:pPr>
    </w:p>
    <w:p w:rsidR="00E1043A" w:rsidRPr="00E1043A" w:rsidRDefault="009747E0" w:rsidP="00E1043A">
      <w:pPr>
        <w:pStyle w:val="Heading1"/>
      </w:pPr>
      <w:r w:rsidRPr="009747E0">
        <w:rPr>
          <w:noProof/>
          <w:lang w:eastAsia="en-GB"/>
        </w:rPr>
        <w:drawing>
          <wp:anchor distT="0" distB="0" distL="114300" distR="114300" simplePos="0" relativeHeight="251048437" behindDoc="0" locked="0" layoutInCell="1" allowOverlap="1">
            <wp:simplePos x="0" y="0"/>
            <wp:positionH relativeFrom="column">
              <wp:posOffset>2552700</wp:posOffset>
            </wp:positionH>
            <wp:positionV relativeFrom="paragraph">
              <wp:posOffset>20403</wp:posOffset>
            </wp:positionV>
            <wp:extent cx="1976755" cy="1859915"/>
            <wp:effectExtent l="0" t="0" r="4445" b="6985"/>
            <wp:wrapNone/>
            <wp:docPr id="16" name="Picture 16" descr="C:\Users\EllenaHeywood\Downloads\Oxyhaemoglobin_dissociation_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enaHeywood\Downloads\Oxyhaemoglobin_dissociation_curv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6755"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43A">
        <w:rPr>
          <w:rFonts w:ascii="Benguiat Bk BT" w:hAnsi="Benguiat Bk BT"/>
          <w:sz w:val="36"/>
          <w:szCs w:val="36"/>
        </w:rPr>
        <w:br w:type="page"/>
      </w:r>
      <w:r w:rsidR="00827CB9">
        <w:rPr>
          <w:rFonts w:eastAsia="Calibri"/>
          <w:noProof/>
          <w:szCs w:val="22"/>
          <w:lang w:eastAsia="en-GB"/>
        </w:rPr>
        <w:lastRenderedPageBreak/>
        <mc:AlternateContent>
          <mc:Choice Requires="wpg">
            <w:drawing>
              <wp:anchor distT="0" distB="0" distL="114300" distR="114300" simplePos="0" relativeHeight="252513792" behindDoc="0" locked="0" layoutInCell="1" allowOverlap="1" wp14:anchorId="294E7C06" wp14:editId="42F8AFD9">
                <wp:simplePos x="0" y="0"/>
                <wp:positionH relativeFrom="column">
                  <wp:posOffset>29670</wp:posOffset>
                </wp:positionH>
                <wp:positionV relativeFrom="paragraph">
                  <wp:posOffset>4491311</wp:posOffset>
                </wp:positionV>
                <wp:extent cx="5943600" cy="2932386"/>
                <wp:effectExtent l="19050" t="0" r="0" b="20955"/>
                <wp:wrapNone/>
                <wp:docPr id="2468" name="Group 2468"/>
                <wp:cNvGraphicFramePr/>
                <a:graphic xmlns:a="http://schemas.openxmlformats.org/drawingml/2006/main">
                  <a:graphicData uri="http://schemas.microsoft.com/office/word/2010/wordprocessingGroup">
                    <wpg:wgp>
                      <wpg:cNvGrpSpPr/>
                      <wpg:grpSpPr>
                        <a:xfrm>
                          <a:off x="0" y="0"/>
                          <a:ext cx="5943600" cy="2932386"/>
                          <a:chOff x="1518945" y="-448807"/>
                          <a:chExt cx="4703946" cy="1930903"/>
                        </a:xfrm>
                      </wpg:grpSpPr>
                      <wps:wsp>
                        <wps:cNvPr id="192" name="Text Box 192"/>
                        <wps:cNvSpPr txBox="1"/>
                        <wps:spPr>
                          <a:xfrm>
                            <a:off x="3201009" y="-448807"/>
                            <a:ext cx="2349062" cy="405718"/>
                          </a:xfrm>
                          <a:prstGeom prst="rect">
                            <a:avLst/>
                          </a:prstGeom>
                          <a:noFill/>
                          <a:ln w="9525">
                            <a:noFill/>
                          </a:ln>
                          <a:effectLst/>
                        </wps:spPr>
                        <wps:style>
                          <a:lnRef idx="0">
                            <a:schemeClr val="accent1"/>
                          </a:lnRef>
                          <a:fillRef idx="0">
                            <a:schemeClr val="accent1"/>
                          </a:fillRef>
                          <a:effectRef idx="0">
                            <a:schemeClr val="accent1"/>
                          </a:effectRef>
                          <a:fontRef idx="minor">
                            <a:schemeClr val="dk1"/>
                          </a:fontRef>
                        </wps:style>
                        <wps:txbx>
                          <w:txbxContent>
                            <w:p w:rsidR="00EC76CE" w:rsidRPr="000C04BF" w:rsidRDefault="00EC76CE" w:rsidP="00E1043A">
                              <w:pPr>
                                <w:rPr>
                                  <w:rFonts w:ascii="Milk Run" w:hAnsi="Milk Run"/>
                                  <w:sz w:val="40"/>
                                </w:rPr>
                              </w:pPr>
                              <w:r w:rsidRPr="000C04BF">
                                <w:rPr>
                                  <w:rFonts w:ascii="Milk Run" w:hAnsi="Milk Run"/>
                                  <w:sz w:val="40"/>
                                </w:rPr>
                                <w:t>‘All or none’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2" name="Cloud 332"/>
                        <wps:cNvSpPr/>
                        <wps:spPr>
                          <a:xfrm rot="21242187">
                            <a:off x="1518945" y="-63214"/>
                            <a:ext cx="2404973" cy="1446846"/>
                          </a:xfrm>
                          <a:prstGeom prst="cloud">
                            <a:avLst/>
                          </a:prstGeom>
                          <a:noFill/>
                          <a:ln w="9525" cap="flat" cmpd="sng" algn="ctr">
                            <a:solidFill>
                              <a:sysClr val="windowText" lastClr="000000"/>
                            </a:solidFill>
                            <a:prstDash val="solid"/>
                          </a:ln>
                          <a:effectLst/>
                        </wps:spPr>
                        <wps:txbx>
                          <w:txbxContent>
                            <w:p w:rsidR="00EC76CE" w:rsidRPr="009D59FD" w:rsidRDefault="00EC76CE" w:rsidP="00E1043A">
                              <w:pPr>
                                <w:jc w:val="center"/>
                              </w:pPr>
                              <w:r w:rsidRPr="009D59FD">
                                <w:t>Each muscle fibre controlled by a motor unit is</w:t>
                              </w:r>
                              <w:r>
                                <w:t xml:space="preserve"> </w:t>
                              </w:r>
                              <w:r w:rsidRPr="0015756C">
                                <w:t>either</w:t>
                              </w:r>
                              <w:r>
                                <w:t xml:space="preserve"> </w:t>
                              </w:r>
                              <w:r w:rsidRPr="009D59FD">
                                <w:t>fully contracted or not contracted at all.</w:t>
                              </w:r>
                            </w:p>
                          </w:txbxContent>
                        </wps:txbx>
                        <wps:bodyPr rot="0" spcFirstLastPara="0" vertOverflow="overflow" horzOverflow="overflow" vert="horz" wrap="square" lIns="91440" tIns="72000" rIns="91440" bIns="0" numCol="1" spcCol="0" rtlCol="0" fromWordArt="0" anchor="t" anchorCtr="0" forceAA="0" compatLnSpc="1">
                          <a:prstTxWarp prst="textNoShape">
                            <a:avLst/>
                          </a:prstTxWarp>
                          <a:noAutofit/>
                        </wps:bodyPr>
                      </wps:wsp>
                      <wps:wsp>
                        <wps:cNvPr id="2783" name="Cloud 333"/>
                        <wps:cNvSpPr/>
                        <wps:spPr>
                          <a:xfrm rot="21398512">
                            <a:off x="3137219" y="803273"/>
                            <a:ext cx="2415432" cy="678823"/>
                          </a:xfrm>
                          <a:prstGeom prst="cloud">
                            <a:avLst/>
                          </a:prstGeom>
                          <a:solidFill>
                            <a:sysClr val="window" lastClr="FFFFFF"/>
                          </a:solidFill>
                          <a:ln w="9525" cap="flat" cmpd="sng" algn="ctr">
                            <a:solidFill>
                              <a:sysClr val="windowText" lastClr="000000"/>
                            </a:solidFill>
                            <a:prstDash val="solid"/>
                          </a:ln>
                          <a:effectLst/>
                        </wps:spPr>
                        <wps:txbx>
                          <w:txbxContent>
                            <w:p w:rsidR="00EC76CE" w:rsidRPr="001E2C66" w:rsidRDefault="00EC76CE" w:rsidP="00E1043A">
                              <w:pPr>
                                <w:jc w:val="center"/>
                                <w:rPr>
                                  <w:spacing w:val="-4"/>
                                </w:rPr>
                              </w:pPr>
                              <w:r>
                                <w:rPr>
                                  <w:spacing w:val="-4"/>
                                </w:rPr>
                                <w:t>Therefore, a muscle fibre cannot partially 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7" name="Cloud 333"/>
                        <wps:cNvSpPr/>
                        <wps:spPr>
                          <a:xfrm rot="21025871">
                            <a:off x="3524492" y="-229492"/>
                            <a:ext cx="2698399" cy="941186"/>
                          </a:xfrm>
                          <a:prstGeom prst="cloud">
                            <a:avLst/>
                          </a:prstGeom>
                          <a:solidFill>
                            <a:schemeClr val="bg1"/>
                          </a:solidFill>
                          <a:ln w="9525" cap="flat" cmpd="sng" algn="ctr">
                            <a:solidFill>
                              <a:sysClr val="windowText" lastClr="000000"/>
                            </a:solidFill>
                            <a:prstDash val="solid"/>
                          </a:ln>
                          <a:effectLst/>
                        </wps:spPr>
                        <wps:txbx>
                          <w:txbxContent>
                            <w:p w:rsidR="00EC76CE" w:rsidRPr="001E2C66" w:rsidRDefault="00EC76CE" w:rsidP="00E1043A">
                              <w:pPr>
                                <w:jc w:val="center"/>
                                <w:rPr>
                                  <w:spacing w:val="-4"/>
                                </w:rPr>
                              </w:pPr>
                              <w:r>
                                <w:rPr>
                                  <w:spacing w:val="-4"/>
                                </w:rPr>
                                <w:t>They can contract in different ways depending on how they are innervated.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4E7C06" id="Group 2468" o:spid="_x0000_s1320" style="position:absolute;left:0;text-align:left;margin-left:2.35pt;margin-top:353.65pt;width:468pt;height:230.9pt;z-index:252513792;mso-width-relative:margin;mso-height-relative:margin" coordorigin="15189,-4488" coordsize="47039,1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">
                <v:shape id="Text Box 192" o:spid="_x0000_s1321" type="#_x0000_t202" style="position:absolute;left:32010;top:-4488;width:23490;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EC76CE" w:rsidRPr="000C04BF" w:rsidRDefault="00EC76CE" w:rsidP="00E1043A">
                        <w:pPr>
                          <w:rPr>
                            <w:rFonts w:ascii="Milk Run" w:hAnsi="Milk Run"/>
                            <w:sz w:val="40"/>
                          </w:rPr>
                        </w:pPr>
                        <w:r w:rsidRPr="000C04BF">
                          <w:rPr>
                            <w:rFonts w:ascii="Milk Run" w:hAnsi="Milk Run"/>
                            <w:sz w:val="40"/>
                          </w:rPr>
                          <w:t>‘All or none’ law</w:t>
                        </w:r>
                      </w:p>
                    </w:txbxContent>
                  </v:textbox>
                </v:shape>
                <v:shape id="Cloud 332" o:spid="_x0000_s1322" style="position:absolute;left:15189;top:-632;width:24050;height:14468;rotation:-390827fd;visibility:visible;mso-wrap-style:square;v-text-anchor:top"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v:stroke joinstyle="miter"/>
                  <v:formulas/>
                  <v:path arrowok="t" o:connecttype="custom" o:connectlocs="261262,876715;120249,850022;385686,1168831;324003,1181591;917341,1309195;880153,1250919;1604818,1163874;1589954,1227810;1899984,768771;2080970,1007768;2326923,514233;2246312,603857;2133523,181727;2137754,224060;1618792,132360;1660099,78371;1232604,158081;1252590,111528;779389,173889;851761,219036;229753,528802;217116,481277" o:connectangles="0,0,0,0,0,0,0,0,0,0,0,0,0,0,0,0,0,0,0,0,0,0" textboxrect="0,0,43200,43200"/>
                  <v:textbox inset=",2mm,,0">
                    <w:txbxContent>
                      <w:p w:rsidR="00EC76CE" w:rsidRPr="009D59FD" w:rsidRDefault="00EC76CE" w:rsidP="00E1043A">
                        <w:pPr>
                          <w:jc w:val="center"/>
                        </w:pPr>
                        <w:r w:rsidRPr="009D59FD">
                          <w:t>Each muscle fibre controlled by a motor unit is</w:t>
                        </w:r>
                        <w:r>
                          <w:t xml:space="preserve"> </w:t>
                        </w:r>
                        <w:r w:rsidRPr="0015756C">
                          <w:t>either</w:t>
                        </w:r>
                        <w:r>
                          <w:t xml:space="preserve"> </w:t>
                        </w:r>
                        <w:r w:rsidRPr="009D59FD">
                          <w:t>fully contracted or not contracted at all.</w:t>
                        </w:r>
                      </w:p>
                    </w:txbxContent>
                  </v:textbox>
                </v:shape>
                <v:shape id="Cloud 333" o:spid="_x0000_s1323" style="position:absolute;left:31372;top:8032;width:24154;height:6788;rotation:-220079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v:stroke joinstyle="miter"/>
                  <v:formulas/>
                  <v:path arrowok="t" o:connecttype="custom" o:connectlocs="262399,411332;120772,398809;387364,548385;325412,554372;921331,614241;883981,586899;1611798,546060;1596869,576057;1908247,360688;2090020,472819;2337042,241265;2256081,283314;2142801,85261;2147051,105123;1625832,62100;1667319,36770;1237965,74168;1258038,52326;782779,81584;855466,102766;230752,248100;218060,225803" o:connectangles="0,0,0,0,0,0,0,0,0,0,0,0,0,0,0,0,0,0,0,0,0,0" textboxrect="0,0,43200,43200"/>
                  <v:textbox>
                    <w:txbxContent>
                      <w:p w:rsidR="00EC76CE" w:rsidRPr="001E2C66" w:rsidRDefault="00EC76CE" w:rsidP="00E1043A">
                        <w:pPr>
                          <w:jc w:val="center"/>
                          <w:rPr>
                            <w:spacing w:val="-4"/>
                          </w:rPr>
                        </w:pPr>
                        <w:r>
                          <w:rPr>
                            <w:spacing w:val="-4"/>
                          </w:rPr>
                          <w:t>Therefore, a muscle fibre cannot partially contract.</w:t>
                        </w:r>
                      </w:p>
                    </w:txbxContent>
                  </v:textbox>
                </v:shape>
                <v:shape id="Cloud 333" o:spid="_x0000_s1324" style="position:absolute;left:35244;top:-2294;width:26984;height:9410;rotation:-62710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windowText">
                  <v:stroke joinstyle="miter"/>
                  <v:formulas/>
                  <v:path arrowok="t" o:connecttype="custom" o:connectlocs="293139,570311;134920,552947;432743,760334;363534,768635;1029264,851643;987539,813734;1800619,757110;1783942,798701;2131798,500092;2334865,655562;2610826,334513;2520380,392814;2393830,118215;2398577,145753;1816297,86101;1862645,50981;1382992,102833;1405416,72550;874481,113117;955683,142485;257785,343990;243605,313075" o:connectangles="0,0,0,0,0,0,0,0,0,0,0,0,0,0,0,0,0,0,0,0,0,0" textboxrect="0,0,43200,43200"/>
                  <v:textbox>
                    <w:txbxContent>
                      <w:p w:rsidR="00EC76CE" w:rsidRPr="001E2C66" w:rsidRDefault="00EC76CE" w:rsidP="00E1043A">
                        <w:pPr>
                          <w:jc w:val="center"/>
                          <w:rPr>
                            <w:spacing w:val="-4"/>
                          </w:rPr>
                        </w:pPr>
                        <w:r>
                          <w:rPr>
                            <w:spacing w:val="-4"/>
                          </w:rPr>
                          <w:t>They can contract in different ways depending on how they are innervated.</w:t>
                        </w:r>
                      </w:p>
                    </w:txbxContent>
                  </v:textbox>
                </v:shape>
              </v:group>
            </w:pict>
          </mc:Fallback>
        </mc:AlternateContent>
      </w:r>
      <w:r w:rsidR="00CE6BEC" w:rsidRPr="003B6B67">
        <w:rPr>
          <w:noProof/>
          <w:lang w:eastAsia="en-GB"/>
        </w:rPr>
        <w:drawing>
          <wp:anchor distT="0" distB="0" distL="114300" distR="114300" simplePos="0" relativeHeight="252542464" behindDoc="0" locked="0" layoutInCell="1" allowOverlap="1" wp14:anchorId="3B241E34" wp14:editId="73A77F0A">
            <wp:simplePos x="0" y="0"/>
            <wp:positionH relativeFrom="column">
              <wp:posOffset>12868140</wp:posOffset>
            </wp:positionH>
            <wp:positionV relativeFrom="paragraph">
              <wp:posOffset>8457565</wp:posOffset>
            </wp:positionV>
            <wp:extent cx="1412240" cy="1234440"/>
            <wp:effectExtent l="0" t="0" r="0" b="0"/>
            <wp:wrapNone/>
            <wp:docPr id="3441" name="Picture 3441" descr="File:Medicine-ball-biceps-curl-on-stability-b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 name="Picture 3315" descr="File:Medicine-ball-biceps-curl-on-stability-ball-1.gi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412240" cy="1234440"/>
                    </a:xfrm>
                    <a:prstGeom prst="rect">
                      <a:avLst/>
                    </a:prstGeom>
                    <a:noFill/>
                    <a:ln>
                      <a:noFill/>
                    </a:ln>
                  </pic:spPr>
                </pic:pic>
              </a:graphicData>
            </a:graphic>
          </wp:anchor>
        </w:drawing>
      </w:r>
      <w:r w:rsidR="00CE6BEC" w:rsidRPr="003B6B67">
        <w:rPr>
          <w:noProof/>
          <w:lang w:eastAsia="en-GB"/>
        </w:rPr>
        <w:drawing>
          <wp:anchor distT="0" distB="0" distL="114300" distR="114300" simplePos="0" relativeHeight="252543488" behindDoc="0" locked="0" layoutInCell="1" allowOverlap="1" wp14:anchorId="7BC18DC7" wp14:editId="4B6901E7">
            <wp:simplePos x="0" y="0"/>
            <wp:positionH relativeFrom="column">
              <wp:posOffset>10792876</wp:posOffset>
            </wp:positionH>
            <wp:positionV relativeFrom="paragraph">
              <wp:posOffset>8554874</wp:posOffset>
            </wp:positionV>
            <wp:extent cx="901483" cy="1285921"/>
            <wp:effectExtent l="0" t="0" r="0" b="0"/>
            <wp:wrapNone/>
            <wp:docPr id="3442" name="Picture 3442" descr="https://upload.wikimedia.org/wikipedia/commons/a/a3/One-arm-preacher-cur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 name="Picture 3313" descr="https://upload.wikimedia.org/wikipedia/commons/a/a3/One-arm-preacher-curl-2.gi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483" cy="1285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BEC">
        <w:rPr>
          <w:noProof/>
          <w:lang w:eastAsia="en-GB"/>
        </w:rPr>
        <mc:AlternateContent>
          <mc:Choice Requires="wpg">
            <w:drawing>
              <wp:anchor distT="0" distB="0" distL="114300" distR="114300" simplePos="0" relativeHeight="252469760" behindDoc="0" locked="0" layoutInCell="1" allowOverlap="1" wp14:anchorId="167AE971" wp14:editId="045A4475">
                <wp:simplePos x="0" y="0"/>
                <wp:positionH relativeFrom="column">
                  <wp:posOffset>6179399</wp:posOffset>
                </wp:positionH>
                <wp:positionV relativeFrom="paragraph">
                  <wp:posOffset>5547601</wp:posOffset>
                </wp:positionV>
                <wp:extent cx="7845145" cy="3988676"/>
                <wp:effectExtent l="0" t="0" r="0" b="12065"/>
                <wp:wrapNone/>
                <wp:docPr id="3482" name="Group 3482"/>
                <wp:cNvGraphicFramePr/>
                <a:graphic xmlns:a="http://schemas.openxmlformats.org/drawingml/2006/main">
                  <a:graphicData uri="http://schemas.microsoft.com/office/word/2010/wordprocessingGroup">
                    <wpg:wgp>
                      <wpg:cNvGrpSpPr/>
                      <wpg:grpSpPr>
                        <a:xfrm>
                          <a:off x="0" y="0"/>
                          <a:ext cx="7845145" cy="3988676"/>
                          <a:chOff x="497007" y="331647"/>
                          <a:chExt cx="7154340" cy="3273274"/>
                        </a:xfrm>
                      </wpg:grpSpPr>
                      <wps:wsp>
                        <wps:cNvPr id="1049" name="Text Box 2"/>
                        <wps:cNvSpPr txBox="1">
                          <a:spLocks noChangeArrowheads="1"/>
                        </wps:cNvSpPr>
                        <wps:spPr bwMode="auto">
                          <a:xfrm>
                            <a:off x="497007" y="331647"/>
                            <a:ext cx="7154340" cy="1249924"/>
                          </a:xfrm>
                          <a:prstGeom prst="rect">
                            <a:avLst/>
                          </a:prstGeom>
                          <a:noFill/>
                          <a:ln w="9525">
                            <a:noFill/>
                            <a:miter lim="800000"/>
                            <a:headEnd/>
                            <a:tailEnd/>
                          </a:ln>
                        </wps:spPr>
                        <wps:txbx>
                          <w:txbxContent>
                            <w:p w:rsidR="00EC76CE" w:rsidRPr="00BA1C48" w:rsidRDefault="00EC76CE" w:rsidP="00E1043A">
                              <w:pPr>
                                <w:jc w:val="center"/>
                                <w:rPr>
                                  <w:rFonts w:ascii="Milk Run" w:hAnsi="Milk Run"/>
                                  <w:sz w:val="50"/>
                                </w:rPr>
                              </w:pPr>
                              <w:r w:rsidRPr="00BA1C48">
                                <w:rPr>
                                  <w:rFonts w:ascii="Milk Run" w:hAnsi="Milk Run"/>
                                  <w:sz w:val="50"/>
                                </w:rPr>
                                <w:t xml:space="preserve">Types of </w:t>
                              </w:r>
                              <w:r>
                                <w:rPr>
                                  <w:rFonts w:ascii="Milk Run" w:hAnsi="Milk Run"/>
                                  <w:sz w:val="50"/>
                                </w:rPr>
                                <w:t>C</w:t>
                              </w:r>
                              <w:r w:rsidRPr="00BA1C48">
                                <w:rPr>
                                  <w:rFonts w:ascii="Milk Run" w:hAnsi="Milk Run"/>
                                  <w:sz w:val="50"/>
                                </w:rPr>
                                <w:t>ontraction</w:t>
                              </w:r>
                            </w:p>
                            <w:p w:rsidR="00EC76CE" w:rsidRDefault="00EC76CE" w:rsidP="00E1043A">
                              <w:r>
                                <w:t xml:space="preserve">Muscles have many different roles within the body, namely </w:t>
                              </w:r>
                              <w:r w:rsidRPr="00500BD9">
                                <w:rPr>
                                  <w:b/>
                                </w:rPr>
                                <w:t>movement</w:t>
                              </w:r>
                              <w:r>
                                <w:t xml:space="preserve">, </w:t>
                              </w:r>
                              <w:r w:rsidRPr="00500BD9">
                                <w:rPr>
                                  <w:b/>
                                </w:rPr>
                                <w:t>heat production</w:t>
                              </w:r>
                              <w:r>
                                <w:t xml:space="preserve">, </w:t>
                              </w:r>
                              <w:r w:rsidRPr="00500BD9">
                                <w:rPr>
                                  <w:b/>
                                </w:rPr>
                                <w:t>digestion</w:t>
                              </w:r>
                              <w:r>
                                <w:t xml:space="preserve"> and </w:t>
                              </w:r>
                              <w:r w:rsidRPr="00500BD9">
                                <w:rPr>
                                  <w:b/>
                                </w:rPr>
                                <w:t>maintaining posture</w:t>
                              </w:r>
                              <w:r>
                                <w:t>. The capability of the muscles to undergo contraction and relaxation is the key enabler of movement. Muscles can contract in different ways depending on what action they are trying to perform.</w:t>
                              </w:r>
                            </w:p>
                            <w:p w:rsidR="00EC76CE" w:rsidRPr="00E74869" w:rsidRDefault="00EC76CE" w:rsidP="00E74869">
                              <w:pPr>
                                <w:ind w:firstLine="993"/>
                                <w:rPr>
                                  <w:b/>
                                </w:rPr>
                              </w:pPr>
                              <w:r w:rsidRPr="00E74869">
                                <w:rPr>
                                  <w:b/>
                                </w:rPr>
                                <w:t>Provide a definition for the following types of contraction.</w:t>
                              </w:r>
                            </w:p>
                          </w:txbxContent>
                        </wps:txbx>
                        <wps:bodyPr rot="0" vert="horz" wrap="square" lIns="91440" tIns="45720" rIns="91440" bIns="45720" anchor="t" anchorCtr="0">
                          <a:noAutofit/>
                        </wps:bodyPr>
                      </wps:wsp>
                      <wpg:grpSp>
                        <wpg:cNvPr id="3471" name="Group 3471"/>
                        <wpg:cNvGrpSpPr/>
                        <wpg:grpSpPr>
                          <a:xfrm>
                            <a:off x="588284" y="1391609"/>
                            <a:ext cx="6876072" cy="2213312"/>
                            <a:chOff x="588284" y="381516"/>
                            <a:chExt cx="6876072" cy="2213312"/>
                          </a:xfrm>
                        </wpg:grpSpPr>
                        <wpg:grpSp>
                          <wpg:cNvPr id="211" name="Group 211"/>
                          <wpg:cNvGrpSpPr/>
                          <wpg:grpSpPr>
                            <a:xfrm>
                              <a:off x="2133411" y="392980"/>
                              <a:ext cx="4652716" cy="1615230"/>
                              <a:chOff x="2126544" y="456775"/>
                              <a:chExt cx="4652716" cy="1615713"/>
                            </a:xfrm>
                          </wpg:grpSpPr>
                          <wps:wsp>
                            <wps:cNvPr id="215" name="Curved Connector 215"/>
                            <wps:cNvCnPr/>
                            <wps:spPr>
                              <a:xfrm>
                                <a:off x="5277284" y="1409700"/>
                                <a:ext cx="45719" cy="662788"/>
                              </a:xfrm>
                              <a:prstGeom prst="curvedConnector3">
                                <a:avLst>
                                  <a:gd name="adj1" fmla="val 773462"/>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16" name="Curved Connector 216"/>
                            <wps:cNvCnPr/>
                            <wps:spPr>
                              <a:xfrm flipH="1">
                                <a:off x="6734175" y="1400175"/>
                                <a:ext cx="45085" cy="583565"/>
                              </a:xfrm>
                              <a:prstGeom prst="curvedConnector3">
                                <a:avLst>
                                  <a:gd name="adj1" fmla="val 773462"/>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757" name="Text Box 2"/>
                            <wps:cNvSpPr txBox="1">
                              <a:spLocks noChangeArrowheads="1"/>
                            </wps:cNvSpPr>
                            <wps:spPr bwMode="auto">
                              <a:xfrm>
                                <a:off x="2126544" y="456775"/>
                                <a:ext cx="2326986" cy="1017949"/>
                              </a:xfrm>
                              <a:prstGeom prst="rect">
                                <a:avLst/>
                              </a:prstGeom>
                              <a:solidFill>
                                <a:srgbClr val="FFFFFF"/>
                              </a:solidFill>
                              <a:ln w="9525">
                                <a:solidFill>
                                  <a:srgbClr val="000000"/>
                                </a:solidFill>
                                <a:miter lim="800000"/>
                                <a:headEnd/>
                                <a:tailEnd/>
                              </a:ln>
                            </wps:spPr>
                            <wps:txbx>
                              <w:txbxContent>
                                <w:p w:rsidR="00EC76CE" w:rsidRDefault="00EC76CE" w:rsidP="00E1043A">
                                  <w:pPr>
                                    <w:jc w:val="center"/>
                                    <w:rPr>
                                      <w:b/>
                                    </w:rPr>
                                  </w:pPr>
                                  <w:r w:rsidRPr="002D4D11">
                                    <w:rPr>
                                      <w:b/>
                                    </w:rPr>
                                    <w:t>Isotonic:</w:t>
                                  </w:r>
                                  <w:r>
                                    <w:rPr>
                                      <w:b/>
                                    </w:rPr>
                                    <w:t xml:space="preserve"> </w:t>
                                  </w:r>
                                </w:p>
                                <w:p w:rsidR="00EC76CE" w:rsidRDefault="00EC76CE" w:rsidP="00E1043A">
                                  <w:pPr>
                                    <w:jc w:val="center"/>
                                  </w:pPr>
                                </w:p>
                                <w:p w:rsidR="00EC76CE" w:rsidRDefault="00EC76CE" w:rsidP="00E1043A">
                                  <w:pPr>
                                    <w:jc w:val="center"/>
                                  </w:pPr>
                                </w:p>
                                <w:p w:rsidR="00EC76CE" w:rsidRDefault="00EC76CE" w:rsidP="00E1043A">
                                  <w:pPr>
                                    <w:jc w:val="center"/>
                                  </w:pPr>
                                </w:p>
                                <w:p w:rsidR="00EC76CE" w:rsidRPr="002D4D11" w:rsidRDefault="00EC76CE" w:rsidP="00E1043A">
                                  <w:pPr>
                                    <w:jc w:val="center"/>
                                  </w:pPr>
                                </w:p>
                              </w:txbxContent>
                            </wps:txbx>
                            <wps:bodyPr rot="0" vert="horz" wrap="square" lIns="91440" tIns="45720" rIns="91440" bIns="45720" anchor="t" anchorCtr="0">
                              <a:noAutofit/>
                            </wps:bodyPr>
                          </wps:wsp>
                        </wpg:grpSp>
                        <wps:wsp>
                          <wps:cNvPr id="2758" name="Text Box 2"/>
                          <wps:cNvSpPr txBox="1">
                            <a:spLocks noChangeArrowheads="1"/>
                          </wps:cNvSpPr>
                          <wps:spPr bwMode="auto">
                            <a:xfrm>
                              <a:off x="6145265" y="381516"/>
                              <a:ext cx="1319091" cy="1295171"/>
                            </a:xfrm>
                            <a:prstGeom prst="rect">
                              <a:avLst/>
                            </a:prstGeom>
                            <a:solidFill>
                              <a:srgbClr val="FFFFFF"/>
                            </a:solidFill>
                            <a:ln w="9525">
                              <a:solidFill>
                                <a:srgbClr val="000000"/>
                              </a:solidFill>
                              <a:miter lim="800000"/>
                              <a:headEnd/>
                              <a:tailEnd/>
                            </a:ln>
                          </wps:spPr>
                          <wps:txbx>
                            <w:txbxContent>
                              <w:p w:rsidR="00EC76CE" w:rsidRDefault="00EC76CE" w:rsidP="00E1043A">
                                <w:pPr>
                                  <w:jc w:val="center"/>
                                  <w:rPr>
                                    <w:b/>
                                  </w:rPr>
                                </w:pPr>
                                <w:r w:rsidRPr="002D4D11">
                                  <w:rPr>
                                    <w:b/>
                                  </w:rPr>
                                  <w:t>Eccentric:</w:t>
                                </w:r>
                              </w:p>
                              <w:p w:rsidR="00EC76CE" w:rsidRDefault="00EC76CE" w:rsidP="00E1043A">
                                <w:pPr>
                                  <w:jc w:val="center"/>
                                </w:pPr>
                              </w:p>
                              <w:p w:rsidR="00EC76CE" w:rsidRDefault="00EC76CE" w:rsidP="00E1043A">
                                <w:pPr>
                                  <w:jc w:val="center"/>
                                </w:pPr>
                              </w:p>
                              <w:p w:rsidR="00EC76CE" w:rsidRDefault="00EC76CE" w:rsidP="00E1043A">
                                <w:pPr>
                                  <w:jc w:val="center"/>
                                </w:pPr>
                              </w:p>
                              <w:p w:rsidR="00EC76CE" w:rsidRDefault="00EC76CE" w:rsidP="00E1043A">
                                <w:pPr>
                                  <w:jc w:val="center"/>
                                </w:pPr>
                              </w:p>
                              <w:p w:rsidR="00EC76CE" w:rsidRDefault="00EC76CE" w:rsidP="00E1043A">
                                <w:pPr>
                                  <w:jc w:val="center"/>
                                </w:pPr>
                              </w:p>
                              <w:p w:rsidR="00EC76CE" w:rsidRPr="00036781" w:rsidRDefault="00EC76CE" w:rsidP="00E1043A">
                                <w:pPr>
                                  <w:jc w:val="center"/>
                                  <w:rPr>
                                    <w:i/>
                                  </w:rPr>
                                </w:pPr>
                              </w:p>
                            </w:txbxContent>
                          </wps:txbx>
                          <wps:bodyPr rot="0" vert="horz" wrap="square" lIns="91440" tIns="45720" rIns="91440" bIns="45720" anchor="t" anchorCtr="0">
                            <a:noAutofit/>
                          </wps:bodyPr>
                        </wps:wsp>
                        <wps:wsp>
                          <wps:cNvPr id="2769" name="Text Box 2"/>
                          <wps:cNvSpPr txBox="1">
                            <a:spLocks noChangeArrowheads="1"/>
                          </wps:cNvSpPr>
                          <wps:spPr bwMode="auto">
                            <a:xfrm>
                              <a:off x="4614273" y="381830"/>
                              <a:ext cx="1419436" cy="1214423"/>
                            </a:xfrm>
                            <a:prstGeom prst="rect">
                              <a:avLst/>
                            </a:prstGeom>
                            <a:solidFill>
                              <a:srgbClr val="FFFFFF"/>
                            </a:solidFill>
                            <a:ln w="9525">
                              <a:solidFill>
                                <a:srgbClr val="000000"/>
                              </a:solidFill>
                              <a:miter lim="800000"/>
                              <a:headEnd/>
                              <a:tailEnd/>
                            </a:ln>
                          </wps:spPr>
                          <wps:txbx>
                            <w:txbxContent>
                              <w:p w:rsidR="00EC76CE" w:rsidRDefault="00EC76CE" w:rsidP="00E1043A">
                                <w:pPr>
                                  <w:jc w:val="center"/>
                                  <w:rPr>
                                    <w:b/>
                                  </w:rPr>
                                </w:pPr>
                                <w:r w:rsidRPr="002D4D11">
                                  <w:rPr>
                                    <w:b/>
                                  </w:rPr>
                                  <w:t>Concentric:</w:t>
                                </w:r>
                                <w:r>
                                  <w:rPr>
                                    <w:b/>
                                  </w:rPr>
                                  <w:t xml:space="preserve"> </w:t>
                                </w:r>
                              </w:p>
                              <w:p w:rsidR="00EC76CE" w:rsidRDefault="00EC76CE" w:rsidP="00E1043A">
                                <w:pPr>
                                  <w:jc w:val="center"/>
                                </w:pPr>
                              </w:p>
                              <w:p w:rsidR="00EC76CE" w:rsidRDefault="00EC76CE" w:rsidP="00E1043A">
                                <w:pPr>
                                  <w:jc w:val="center"/>
                                </w:pPr>
                              </w:p>
                              <w:p w:rsidR="00EC76CE" w:rsidRDefault="00EC76CE" w:rsidP="00E1043A">
                                <w:pPr>
                                  <w:jc w:val="center"/>
                                </w:pPr>
                              </w:p>
                              <w:p w:rsidR="00EC76CE" w:rsidRDefault="00EC76CE" w:rsidP="00E1043A">
                                <w:pPr>
                                  <w:jc w:val="center"/>
                                </w:pPr>
                              </w:p>
                              <w:p w:rsidR="00EC76CE" w:rsidRPr="00036781" w:rsidRDefault="00EC76CE" w:rsidP="00E1043A">
                                <w:pPr>
                                  <w:jc w:val="center"/>
                                  <w:rPr>
                                    <w:i/>
                                  </w:rPr>
                                </w:pPr>
                              </w:p>
                            </w:txbxContent>
                          </wps:txbx>
                          <wps:bodyPr rot="0" vert="horz" wrap="square" lIns="91440" tIns="45720" rIns="91440" bIns="45720" anchor="t" anchorCtr="0">
                            <a:noAutofit/>
                          </wps:bodyPr>
                        </wps:wsp>
                        <wps:wsp>
                          <wps:cNvPr id="2767" name="Down Arrow 37"/>
                          <wps:cNvSpPr/>
                          <wps:spPr>
                            <a:xfrm rot="16200000">
                              <a:off x="1850066" y="715479"/>
                              <a:ext cx="345440" cy="497840"/>
                            </a:xfrm>
                            <a:prstGeom prst="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0" name="Down Arrow 37"/>
                          <wps:cNvSpPr/>
                          <wps:spPr>
                            <a:xfrm rot="16200000">
                              <a:off x="4404708" y="717698"/>
                              <a:ext cx="345440" cy="227965"/>
                            </a:xfrm>
                            <a:prstGeom prst="downArrow">
                              <a:avLst>
                                <a:gd name="adj1" fmla="val 50000"/>
                                <a:gd name="adj2" fmla="val 76447"/>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1" name="Down Arrow 37"/>
                          <wps:cNvSpPr/>
                          <wps:spPr>
                            <a:xfrm rot="16200000">
                              <a:off x="5981343" y="749596"/>
                              <a:ext cx="345440" cy="227965"/>
                            </a:xfrm>
                            <a:prstGeom prst="downArrow">
                              <a:avLst>
                                <a:gd name="adj1" fmla="val 50000"/>
                                <a:gd name="adj2" fmla="val 72669"/>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4" name="Text Box 2"/>
                          <wps:cNvSpPr txBox="1">
                            <a:spLocks noChangeArrowheads="1"/>
                          </wps:cNvSpPr>
                          <wps:spPr bwMode="auto">
                            <a:xfrm>
                              <a:off x="2138255" y="1470517"/>
                              <a:ext cx="2326986" cy="1124302"/>
                            </a:xfrm>
                            <a:prstGeom prst="rect">
                              <a:avLst/>
                            </a:prstGeom>
                            <a:solidFill>
                              <a:srgbClr val="FFFFFF"/>
                            </a:solidFill>
                            <a:ln w="9525">
                              <a:solidFill>
                                <a:srgbClr val="000000"/>
                              </a:solidFill>
                              <a:miter lim="800000"/>
                              <a:headEnd/>
                              <a:tailEnd/>
                            </a:ln>
                          </wps:spPr>
                          <wps:txbx>
                            <w:txbxContent>
                              <w:p w:rsidR="00EC76CE" w:rsidRDefault="00EC76CE" w:rsidP="00E1043A">
                                <w:pPr>
                                  <w:jc w:val="center"/>
                                  <w:rPr>
                                    <w:b/>
                                  </w:rPr>
                                </w:pPr>
                                <w:r>
                                  <w:rPr>
                                    <w:b/>
                                  </w:rPr>
                                  <w:t>Isometric:</w:t>
                                </w:r>
                              </w:p>
                              <w:p w:rsidR="00EC76CE" w:rsidRDefault="00EC76CE" w:rsidP="00E1043A">
                                <w:pPr>
                                  <w:jc w:val="center"/>
                                </w:pPr>
                              </w:p>
                              <w:p w:rsidR="00EC76CE" w:rsidRDefault="00EC76CE" w:rsidP="00E1043A">
                                <w:pPr>
                                  <w:jc w:val="center"/>
                                </w:pPr>
                              </w:p>
                              <w:p w:rsidR="00EC76CE" w:rsidRDefault="00EC76CE" w:rsidP="00E1043A">
                                <w:pPr>
                                  <w:jc w:val="center"/>
                                </w:pPr>
                              </w:p>
                              <w:p w:rsidR="00EC76CE" w:rsidRDefault="00EC76CE" w:rsidP="00E1043A">
                                <w:pPr>
                                  <w:jc w:val="center"/>
                                </w:pPr>
                              </w:p>
                              <w:p w:rsidR="00EC76CE" w:rsidRPr="00036781" w:rsidRDefault="00EC76CE" w:rsidP="00E1043A">
                                <w:pPr>
                                  <w:jc w:val="center"/>
                                  <w:rPr>
                                    <w:i/>
                                  </w:rPr>
                                </w:pPr>
                              </w:p>
                            </w:txbxContent>
                          </wps:txbx>
                          <wps:bodyPr rot="0" vert="horz" wrap="square" lIns="91440" tIns="45720" rIns="91440" bIns="45720" anchor="t" anchorCtr="0">
                            <a:noAutofit/>
                          </wps:bodyPr>
                        </wps:wsp>
                        <wps:wsp>
                          <wps:cNvPr id="2766" name="Down Arrow 37"/>
                          <wps:cNvSpPr/>
                          <wps:spPr>
                            <a:xfrm rot="16200000">
                              <a:off x="1850066" y="1651146"/>
                              <a:ext cx="345440" cy="497840"/>
                            </a:xfrm>
                            <a:prstGeom prst="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6" name="Rounded Rectangle 1404"/>
                          <wps:cNvSpPr>
                            <a:spLocks/>
                          </wps:cNvSpPr>
                          <wps:spPr>
                            <a:xfrm>
                              <a:off x="588284" y="778451"/>
                              <a:ext cx="1395216" cy="1816377"/>
                            </a:xfrm>
                            <a:prstGeom prst="rect">
                              <a:avLst/>
                            </a:prstGeom>
                            <a:solidFill>
                              <a:srgbClr val="FFFFFF"/>
                            </a:solidFill>
                            <a:ln w="19050">
                              <a:solidFill>
                                <a:srgbClr val="000000"/>
                              </a:solidFill>
                              <a:prstDash val="sysDash"/>
                              <a:miter lim="800000"/>
                              <a:headEnd/>
                              <a:tailEnd/>
                            </a:ln>
                          </wps:spPr>
                          <wps:txbx>
                            <w:txbxContent>
                              <w:p w:rsidR="00EC76CE" w:rsidRPr="00036781" w:rsidRDefault="00EC76CE" w:rsidP="00E1043A">
                                <w:r>
                                  <w:t xml:space="preserve">Muscle contractions aren’t all the same. Sometimes muscles contract and lengthen, sometimes they contract and shorten and sometimes they contract and don’t change length at 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7AE971" id="Group 3482" o:spid="_x0000_s1325" style="position:absolute;left:0;text-align:left;margin-left:486.55pt;margin-top:436.8pt;width:617.75pt;height:314.05pt;z-index:252469760;mso-width-relative:margin;mso-height-relative:margin" coordorigin="4970,3316" coordsize="71543,3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">
                <v:shape id="_x0000_s1326" type="#_x0000_t202" style="position:absolute;left:4970;top:3316;width:71543;height:1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" filled="f" stroked="f">
                  <v:textbox>
                    <w:txbxContent>
                      <w:p w:rsidR="00EC76CE" w:rsidRPr="00BA1C48" w:rsidRDefault="00EC76CE" w:rsidP="00E1043A">
                        <w:pPr>
                          <w:jc w:val="center"/>
                          <w:rPr>
                            <w:rFonts w:ascii="Milk Run" w:hAnsi="Milk Run"/>
                            <w:sz w:val="50"/>
                          </w:rPr>
                        </w:pPr>
                        <w:r w:rsidRPr="00BA1C48">
                          <w:rPr>
                            <w:rFonts w:ascii="Milk Run" w:hAnsi="Milk Run"/>
                            <w:sz w:val="50"/>
                          </w:rPr>
                          <w:t xml:space="preserve">Types of </w:t>
                        </w:r>
                        <w:r>
                          <w:rPr>
                            <w:rFonts w:ascii="Milk Run" w:hAnsi="Milk Run"/>
                            <w:sz w:val="50"/>
                          </w:rPr>
                          <w:t>C</w:t>
                        </w:r>
                        <w:r w:rsidRPr="00BA1C48">
                          <w:rPr>
                            <w:rFonts w:ascii="Milk Run" w:hAnsi="Milk Run"/>
                            <w:sz w:val="50"/>
                          </w:rPr>
                          <w:t>ontraction</w:t>
                        </w:r>
                      </w:p>
                      <w:p w:rsidR="00EC76CE" w:rsidRDefault="00EC76CE" w:rsidP="00E1043A">
                        <w:r>
                          <w:t xml:space="preserve">Muscles have many different roles within the body, namely </w:t>
                        </w:r>
                        <w:r w:rsidRPr="00500BD9">
                          <w:rPr>
                            <w:b/>
                          </w:rPr>
                          <w:t>movement</w:t>
                        </w:r>
                        <w:r>
                          <w:t xml:space="preserve">, </w:t>
                        </w:r>
                        <w:r w:rsidRPr="00500BD9">
                          <w:rPr>
                            <w:b/>
                          </w:rPr>
                          <w:t>heat production</w:t>
                        </w:r>
                        <w:r>
                          <w:t xml:space="preserve">, </w:t>
                        </w:r>
                        <w:r w:rsidRPr="00500BD9">
                          <w:rPr>
                            <w:b/>
                          </w:rPr>
                          <w:t>digestion</w:t>
                        </w:r>
                        <w:r>
                          <w:t xml:space="preserve"> and </w:t>
                        </w:r>
                        <w:r w:rsidRPr="00500BD9">
                          <w:rPr>
                            <w:b/>
                          </w:rPr>
                          <w:t>maintaining posture</w:t>
                        </w:r>
                        <w:r>
                          <w:t>. The capability of the muscles to undergo contraction and relaxation is the key enabler of movement. Muscles can contract in different ways depending on what action they are trying to perform.</w:t>
                        </w:r>
                      </w:p>
                      <w:p w:rsidR="00EC76CE" w:rsidRPr="00E74869" w:rsidRDefault="00EC76CE" w:rsidP="00E74869">
                        <w:pPr>
                          <w:ind w:firstLine="993"/>
                          <w:rPr>
                            <w:b/>
                          </w:rPr>
                        </w:pPr>
                        <w:r w:rsidRPr="00E74869">
                          <w:rPr>
                            <w:b/>
                          </w:rPr>
                          <w:t>Provide a definition for the following types of contraction.</w:t>
                        </w:r>
                      </w:p>
                    </w:txbxContent>
                  </v:textbox>
                </v:shape>
                <v:group id="Group 3471" o:spid="_x0000_s1327" style="position:absolute;left:5882;top:13916;width:68761;height:22133" coordorigin="5882,3815" coordsize="68760,2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">
                  <v:group id="Group 211" o:spid="_x0000_s1328" style="position:absolute;left:21334;top:3929;width:46527;height:16153" coordorigin="21265,4567" coordsize="46527,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15" o:spid="_x0000_s1329" type="#_x0000_t38" style="position:absolute;left:52772;top:14097;width:458;height:662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" adj="167068" strokecolor="black [3040]" strokeweight="1.5pt">
                      <v:stroke endarrow="block"/>
                    </v:shape>
                    <v:shape id="Curved Connector 216" o:spid="_x0000_s1330" type="#_x0000_t38" style="position:absolute;left:67341;top:14001;width:451;height:5836;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" adj="167068" strokecolor="black [3040]" strokeweight="1.5pt">
                      <v:stroke endarrow="block"/>
                    </v:shape>
                    <v:shape id="_x0000_s1331" type="#_x0000_t202" style="position:absolute;left:21265;top:4567;width:23270;height:10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">
                      <v:textbox>
                        <w:txbxContent>
                          <w:p w:rsidR="00EC76CE" w:rsidRDefault="00EC76CE" w:rsidP="00E1043A">
                            <w:pPr>
                              <w:jc w:val="center"/>
                              <w:rPr>
                                <w:b/>
                              </w:rPr>
                            </w:pPr>
                            <w:r w:rsidRPr="002D4D11">
                              <w:rPr>
                                <w:b/>
                              </w:rPr>
                              <w:t>Isotonic:</w:t>
                            </w:r>
                            <w:r>
                              <w:rPr>
                                <w:b/>
                              </w:rPr>
                              <w:t xml:space="preserve"> </w:t>
                            </w:r>
                          </w:p>
                          <w:p w:rsidR="00EC76CE" w:rsidRDefault="00EC76CE" w:rsidP="00E1043A">
                            <w:pPr>
                              <w:jc w:val="center"/>
                            </w:pPr>
                          </w:p>
                          <w:p w:rsidR="00EC76CE" w:rsidRDefault="00EC76CE" w:rsidP="00E1043A">
                            <w:pPr>
                              <w:jc w:val="center"/>
                            </w:pPr>
                          </w:p>
                          <w:p w:rsidR="00EC76CE" w:rsidRDefault="00EC76CE" w:rsidP="00E1043A">
                            <w:pPr>
                              <w:jc w:val="center"/>
                            </w:pPr>
                          </w:p>
                          <w:p w:rsidR="00EC76CE" w:rsidRPr="002D4D11" w:rsidRDefault="00EC76CE" w:rsidP="00E1043A">
                            <w:pPr>
                              <w:jc w:val="center"/>
                            </w:pPr>
                          </w:p>
                        </w:txbxContent>
                      </v:textbox>
                    </v:shape>
                  </v:group>
                  <v:shape id="_x0000_s1332" type="#_x0000_t202" style="position:absolute;left:61452;top:3815;width:13191;height:1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">
                    <v:textbox>
                      <w:txbxContent>
                        <w:p w:rsidR="00EC76CE" w:rsidRDefault="00EC76CE" w:rsidP="00E1043A">
                          <w:pPr>
                            <w:jc w:val="center"/>
                            <w:rPr>
                              <w:b/>
                            </w:rPr>
                          </w:pPr>
                          <w:r w:rsidRPr="002D4D11">
                            <w:rPr>
                              <w:b/>
                            </w:rPr>
                            <w:t>Eccentric:</w:t>
                          </w:r>
                        </w:p>
                        <w:p w:rsidR="00EC76CE" w:rsidRDefault="00EC76CE" w:rsidP="00E1043A">
                          <w:pPr>
                            <w:jc w:val="center"/>
                          </w:pPr>
                        </w:p>
                        <w:p w:rsidR="00EC76CE" w:rsidRDefault="00EC76CE" w:rsidP="00E1043A">
                          <w:pPr>
                            <w:jc w:val="center"/>
                          </w:pPr>
                        </w:p>
                        <w:p w:rsidR="00EC76CE" w:rsidRDefault="00EC76CE" w:rsidP="00E1043A">
                          <w:pPr>
                            <w:jc w:val="center"/>
                          </w:pPr>
                        </w:p>
                        <w:p w:rsidR="00EC76CE" w:rsidRDefault="00EC76CE" w:rsidP="00E1043A">
                          <w:pPr>
                            <w:jc w:val="center"/>
                          </w:pPr>
                        </w:p>
                        <w:p w:rsidR="00EC76CE" w:rsidRDefault="00EC76CE" w:rsidP="00E1043A">
                          <w:pPr>
                            <w:jc w:val="center"/>
                          </w:pPr>
                        </w:p>
                        <w:p w:rsidR="00EC76CE" w:rsidRPr="00036781" w:rsidRDefault="00EC76CE" w:rsidP="00E1043A">
                          <w:pPr>
                            <w:jc w:val="center"/>
                            <w:rPr>
                              <w:i/>
                            </w:rPr>
                          </w:pPr>
                        </w:p>
                      </w:txbxContent>
                    </v:textbox>
                  </v:shape>
                  <v:shape id="_x0000_s1333" type="#_x0000_t202" style="position:absolute;left:46142;top:3818;width:14195;height:1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">
                    <v:textbox>
                      <w:txbxContent>
                        <w:p w:rsidR="00EC76CE" w:rsidRDefault="00EC76CE" w:rsidP="00E1043A">
                          <w:pPr>
                            <w:jc w:val="center"/>
                            <w:rPr>
                              <w:b/>
                            </w:rPr>
                          </w:pPr>
                          <w:r w:rsidRPr="002D4D11">
                            <w:rPr>
                              <w:b/>
                            </w:rPr>
                            <w:t>Concentric:</w:t>
                          </w:r>
                          <w:r>
                            <w:rPr>
                              <w:b/>
                            </w:rPr>
                            <w:t xml:space="preserve"> </w:t>
                          </w:r>
                        </w:p>
                        <w:p w:rsidR="00EC76CE" w:rsidRDefault="00EC76CE" w:rsidP="00E1043A">
                          <w:pPr>
                            <w:jc w:val="center"/>
                          </w:pPr>
                        </w:p>
                        <w:p w:rsidR="00EC76CE" w:rsidRDefault="00EC76CE" w:rsidP="00E1043A">
                          <w:pPr>
                            <w:jc w:val="center"/>
                          </w:pPr>
                        </w:p>
                        <w:p w:rsidR="00EC76CE" w:rsidRDefault="00EC76CE" w:rsidP="00E1043A">
                          <w:pPr>
                            <w:jc w:val="center"/>
                          </w:pPr>
                        </w:p>
                        <w:p w:rsidR="00EC76CE" w:rsidRDefault="00EC76CE" w:rsidP="00E1043A">
                          <w:pPr>
                            <w:jc w:val="center"/>
                          </w:pPr>
                        </w:p>
                        <w:p w:rsidR="00EC76CE" w:rsidRPr="00036781" w:rsidRDefault="00EC76CE" w:rsidP="00E1043A">
                          <w:pPr>
                            <w:jc w:val="center"/>
                            <w:rPr>
                              <w:i/>
                            </w:rPr>
                          </w:pPr>
                        </w:p>
                      </w:txbxContent>
                    </v:textbox>
                  </v:shape>
                  <v:shape id="Down Arrow 37" o:spid="_x0000_s1334" type="#_x0000_t67" style="position:absolute;left:18500;top:7154;width:3455;height:49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" adj="14106" fillcolor="black [3213]" strokecolor="black [3213]"/>
                  <v:shape id="Down Arrow 37" o:spid="_x0000_s1335" type="#_x0000_t67" style="position:absolute;left:44046;top:7177;width:3455;height:2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" adj="5087" fillcolor="black [3213]" strokecolor="black [3213]"/>
                  <v:shape id="Down Arrow 37" o:spid="_x0000_s1336" type="#_x0000_t67" style="position:absolute;left:59813;top:7495;width:3454;height:2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" adj="5903" fillcolor="black [3213]" strokecolor="black [3213]"/>
                  <v:shape id="_x0000_s1337" type="#_x0000_t202" style="position:absolute;left:21382;top:14705;width:23270;height:1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">
                    <v:textbox>
                      <w:txbxContent>
                        <w:p w:rsidR="00EC76CE" w:rsidRDefault="00EC76CE" w:rsidP="00E1043A">
                          <w:pPr>
                            <w:jc w:val="center"/>
                            <w:rPr>
                              <w:b/>
                            </w:rPr>
                          </w:pPr>
                          <w:r>
                            <w:rPr>
                              <w:b/>
                            </w:rPr>
                            <w:t>Isometric:</w:t>
                          </w:r>
                        </w:p>
                        <w:p w:rsidR="00EC76CE" w:rsidRDefault="00EC76CE" w:rsidP="00E1043A">
                          <w:pPr>
                            <w:jc w:val="center"/>
                          </w:pPr>
                        </w:p>
                        <w:p w:rsidR="00EC76CE" w:rsidRDefault="00EC76CE" w:rsidP="00E1043A">
                          <w:pPr>
                            <w:jc w:val="center"/>
                          </w:pPr>
                        </w:p>
                        <w:p w:rsidR="00EC76CE" w:rsidRDefault="00EC76CE" w:rsidP="00E1043A">
                          <w:pPr>
                            <w:jc w:val="center"/>
                          </w:pPr>
                        </w:p>
                        <w:p w:rsidR="00EC76CE" w:rsidRDefault="00EC76CE" w:rsidP="00E1043A">
                          <w:pPr>
                            <w:jc w:val="center"/>
                          </w:pPr>
                        </w:p>
                        <w:p w:rsidR="00EC76CE" w:rsidRPr="00036781" w:rsidRDefault="00EC76CE" w:rsidP="00E1043A">
                          <w:pPr>
                            <w:jc w:val="center"/>
                            <w:rPr>
                              <w:i/>
                            </w:rPr>
                          </w:pPr>
                        </w:p>
                      </w:txbxContent>
                    </v:textbox>
                  </v:shape>
                  <v:shape id="Down Arrow 37" o:spid="_x0000_s1338" type="#_x0000_t67" style="position:absolute;left:18501;top:16510;width:3454;height:49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" adj="14106" fillcolor="black [3213]" strokecolor="black [3213]"/>
                  <v:rect id="Rounded Rectangle 1404" o:spid="_x0000_s1339" style="position:absolute;left:5882;top:7784;width:13953;height:18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" strokeweight="1.5pt">
                    <v:stroke dashstyle="3 1"/>
                    <v:path arrowok="t"/>
                    <v:textbox>
                      <w:txbxContent>
                        <w:p w:rsidR="00EC76CE" w:rsidRPr="00036781" w:rsidRDefault="00EC76CE" w:rsidP="00E1043A">
                          <w:r>
                            <w:t xml:space="preserve">Muscle contractions aren’t all the same. Sometimes muscles contract and lengthen, sometimes they contract and shorten and sometimes they contract and don’t change length at all. </w:t>
                          </w:r>
                        </w:p>
                      </w:txbxContent>
                    </v:textbox>
                  </v:rect>
                </v:group>
              </v:group>
            </w:pict>
          </mc:Fallback>
        </mc:AlternateContent>
      </w:r>
      <w:r w:rsidR="00CE6BEC">
        <w:rPr>
          <w:noProof/>
          <w:lang w:eastAsia="en-GB"/>
        </w:rPr>
        <mc:AlternateContent>
          <mc:Choice Requires="wps">
            <w:drawing>
              <wp:anchor distT="0" distB="0" distL="114300" distR="114300" simplePos="0" relativeHeight="252512768" behindDoc="0" locked="0" layoutInCell="1" allowOverlap="1" wp14:anchorId="1600FD05" wp14:editId="3EF76B5A">
                <wp:simplePos x="0" y="0"/>
                <wp:positionH relativeFrom="margin">
                  <wp:align>left</wp:align>
                </wp:positionH>
                <wp:positionV relativeFrom="paragraph">
                  <wp:posOffset>4181826</wp:posOffset>
                </wp:positionV>
                <wp:extent cx="4559300" cy="405130"/>
                <wp:effectExtent l="0" t="0" r="0" b="0"/>
                <wp:wrapNone/>
                <wp:docPr id="3085" name="Text Box 3085"/>
                <wp:cNvGraphicFramePr/>
                <a:graphic xmlns:a="http://schemas.openxmlformats.org/drawingml/2006/main">
                  <a:graphicData uri="http://schemas.microsoft.com/office/word/2010/wordprocessingShape">
                    <wps:wsp>
                      <wps:cNvSpPr txBox="1"/>
                      <wps:spPr>
                        <a:xfrm>
                          <a:off x="0" y="0"/>
                          <a:ext cx="455930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0C04BF" w:rsidRDefault="00EC76CE" w:rsidP="00E1043A">
                            <w:pPr>
                              <w:jc w:val="center"/>
                              <w:rPr>
                                <w:rFonts w:ascii="Milk Run" w:hAnsi="Milk Run"/>
                                <w:sz w:val="50"/>
                              </w:rPr>
                            </w:pPr>
                            <w:r>
                              <w:rPr>
                                <w:rFonts w:ascii="Milk Run" w:hAnsi="Milk Run"/>
                                <w:sz w:val="50"/>
                              </w:rPr>
                              <w:t>The Recruitment of Muscle Fibres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0FD05" id="Text Box 3085" o:spid="_x0000_s1340" type="#_x0000_t202" style="position:absolute;left:0;text-align:left;margin-left:0;margin-top:329.3pt;width:359pt;height:31.9pt;z-index:25251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" filled="f" stroked="f" strokeweight=".5pt">
                <v:textbox>
                  <w:txbxContent>
                    <w:p w:rsidR="00EC76CE" w:rsidRPr="000C04BF" w:rsidRDefault="00EC76CE" w:rsidP="00E1043A">
                      <w:pPr>
                        <w:jc w:val="center"/>
                        <w:rPr>
                          <w:rFonts w:ascii="Milk Run" w:hAnsi="Milk Run"/>
                          <w:sz w:val="50"/>
                        </w:rPr>
                      </w:pPr>
                      <w:r>
                        <w:rPr>
                          <w:rFonts w:ascii="Milk Run" w:hAnsi="Milk Run"/>
                          <w:sz w:val="50"/>
                        </w:rPr>
                        <w:t>The Recruitment of Muscle Fibres</w:t>
                      </w:r>
                    </w:p>
                  </w:txbxContent>
                </v:textbox>
                <w10:wrap anchorx="margin"/>
              </v:shape>
            </w:pict>
          </mc:Fallback>
        </mc:AlternateContent>
      </w:r>
      <w:r w:rsidR="00EC76CE">
        <w:rPr>
          <w:rFonts w:eastAsia="Calibri"/>
          <w:noProof/>
          <w:szCs w:val="22"/>
          <w:lang w:eastAsia="en-GB"/>
        </w:rPr>
        <mc:AlternateContent>
          <mc:Choice Requires="wpg">
            <w:drawing>
              <wp:anchor distT="0" distB="0" distL="114300" distR="114300" simplePos="0" relativeHeight="252526080" behindDoc="0" locked="0" layoutInCell="1" allowOverlap="1" wp14:anchorId="58D60C51" wp14:editId="26A3676E">
                <wp:simplePos x="0" y="0"/>
                <wp:positionH relativeFrom="column">
                  <wp:posOffset>8748001</wp:posOffset>
                </wp:positionH>
                <wp:positionV relativeFrom="paragraph">
                  <wp:posOffset>2509697</wp:posOffset>
                </wp:positionV>
                <wp:extent cx="5657215" cy="2727192"/>
                <wp:effectExtent l="0" t="0" r="19685" b="16510"/>
                <wp:wrapNone/>
                <wp:docPr id="3440" name="Group 3440"/>
                <wp:cNvGraphicFramePr/>
                <a:graphic xmlns:a="http://schemas.openxmlformats.org/drawingml/2006/main">
                  <a:graphicData uri="http://schemas.microsoft.com/office/word/2010/wordprocessingGroup">
                    <wpg:wgp>
                      <wpg:cNvGrpSpPr/>
                      <wpg:grpSpPr>
                        <a:xfrm>
                          <a:off x="0" y="0"/>
                          <a:ext cx="5657215" cy="2727192"/>
                          <a:chOff x="0" y="189992"/>
                          <a:chExt cx="6017292" cy="2728045"/>
                        </a:xfrm>
                      </wpg:grpSpPr>
                      <wps:wsp>
                        <wps:cNvPr id="1087" name="Text Box 1087"/>
                        <wps:cNvSpPr txBox="1"/>
                        <wps:spPr>
                          <a:xfrm>
                            <a:off x="0" y="583134"/>
                            <a:ext cx="6017292" cy="2334903"/>
                          </a:xfrm>
                          <a:prstGeom prst="round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C76CE" w:rsidRPr="000C4AF1" w:rsidRDefault="00EC76CE" w:rsidP="000C4AF1">
                              <w:pPr>
                                <w:rPr>
                                  <w:b/>
                                </w:rPr>
                              </w:pPr>
                              <w:r w:rsidRPr="000C4AF1">
                                <w:rPr>
                                  <w:b/>
                                </w:rPr>
                                <w:t>Describe what proprioceptive neuromuscular facilitation is and the role that muscle spindles and the Golgi tendon organ play.</w:t>
                              </w:r>
                            </w:p>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0" name="Text Box 3470"/>
                        <wps:cNvSpPr txBox="1"/>
                        <wps:spPr>
                          <a:xfrm>
                            <a:off x="1103505" y="189992"/>
                            <a:ext cx="3832175" cy="39314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0C04BF" w:rsidRDefault="00EC76CE" w:rsidP="00E1043A">
                              <w:pPr>
                                <w:jc w:val="center"/>
                                <w:rPr>
                                  <w:rFonts w:ascii="Milk Run" w:hAnsi="Milk Run"/>
                                  <w:sz w:val="50"/>
                                </w:rPr>
                              </w:pPr>
                              <w:r w:rsidRPr="00EC76CE">
                                <w:rPr>
                                  <w:rFonts w:ascii="Milk Run" w:hAnsi="Milk Run"/>
                                  <w:sz w:val="42"/>
                                </w:rPr>
                                <w:t xml:space="preserve">Proprioceptive </w:t>
                              </w:r>
                              <w:r>
                                <w:rPr>
                                  <w:rFonts w:ascii="Milk Run" w:hAnsi="Milk Run"/>
                                  <w:sz w:val="50"/>
                                </w:rPr>
                                <w:t>Neuromuscular Facilitation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D60C51" id="Group 3440" o:spid="_x0000_s1341" style="position:absolute;left:0;text-align:left;margin-left:688.8pt;margin-top:197.6pt;width:445.45pt;height:214.75pt;z-index:252526080;mso-width-relative:margin;mso-height-relative:margin" coordorigin=",1899" coordsize="60172,2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">
                <v:roundrect id="Text Box 1087" o:spid="_x0000_s1342" style="position:absolute;top:5831;width:60172;height:233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" fillcolor="white [3201]" strokeweight=".5pt">
                  <v:stroke dashstyle="dash"/>
                  <v:textbox>
                    <w:txbxContent>
                      <w:p w:rsidR="00EC76CE" w:rsidRPr="000C4AF1" w:rsidRDefault="00EC76CE" w:rsidP="000C4AF1">
                        <w:pPr>
                          <w:rPr>
                            <w:b/>
                          </w:rPr>
                        </w:pPr>
                        <w:r w:rsidRPr="000C4AF1">
                          <w:rPr>
                            <w:b/>
                          </w:rPr>
                          <w:t>Describe what proprioceptive neuromuscular facilitation is and the role that muscle spindles and the Golgi tendon organ play.</w:t>
                        </w:r>
                      </w:p>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p w:rsidR="00EC76CE" w:rsidRDefault="00EC76CE" w:rsidP="000C4AF1"/>
                    </w:txbxContent>
                  </v:textbox>
                </v:roundrect>
                <v:shape id="Text Box 3470" o:spid="_x0000_s1343" type="#_x0000_t202" style="position:absolute;left:11035;top:1899;width:38321;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" fillcolor="white [3212]" stroked="f" strokeweight=".5pt">
                  <v:textbox>
                    <w:txbxContent>
                      <w:p w:rsidR="00EC76CE" w:rsidRPr="000C04BF" w:rsidRDefault="00EC76CE" w:rsidP="00E1043A">
                        <w:pPr>
                          <w:jc w:val="center"/>
                          <w:rPr>
                            <w:rFonts w:ascii="Milk Run" w:hAnsi="Milk Run"/>
                            <w:sz w:val="50"/>
                          </w:rPr>
                        </w:pPr>
                        <w:r w:rsidRPr="00EC76CE">
                          <w:rPr>
                            <w:rFonts w:ascii="Milk Run" w:hAnsi="Milk Run"/>
                            <w:sz w:val="42"/>
                          </w:rPr>
                          <w:t xml:space="preserve">Proprioceptive </w:t>
                        </w:r>
                        <w:r>
                          <w:rPr>
                            <w:rFonts w:ascii="Milk Run" w:hAnsi="Milk Run"/>
                            <w:sz w:val="50"/>
                          </w:rPr>
                          <w:t>Neuromuscular Facilitation</w:t>
                        </w:r>
                      </w:p>
                    </w:txbxContent>
                  </v:textbox>
                </v:shape>
              </v:group>
            </w:pict>
          </mc:Fallback>
        </mc:AlternateContent>
      </w:r>
      <w:r w:rsidR="00EC76CE">
        <w:rPr>
          <w:rFonts w:eastAsia="Calibri"/>
          <w:noProof/>
          <w:szCs w:val="22"/>
          <w:lang w:eastAsia="en-GB"/>
        </w:rPr>
        <mc:AlternateContent>
          <mc:Choice Requires="wpg">
            <w:drawing>
              <wp:anchor distT="0" distB="0" distL="114300" distR="114300" simplePos="0" relativeHeight="252524032" behindDoc="0" locked="0" layoutInCell="1" allowOverlap="1" wp14:anchorId="65C39EEE" wp14:editId="1CB5049A">
                <wp:simplePos x="0" y="0"/>
                <wp:positionH relativeFrom="column">
                  <wp:posOffset>8684939</wp:posOffset>
                </wp:positionH>
                <wp:positionV relativeFrom="paragraph">
                  <wp:posOffset>376510</wp:posOffset>
                </wp:positionV>
                <wp:extent cx="5822315" cy="2144111"/>
                <wp:effectExtent l="0" t="0" r="26035" b="27940"/>
                <wp:wrapNone/>
                <wp:docPr id="3439" name="Group 3439"/>
                <wp:cNvGraphicFramePr/>
                <a:graphic xmlns:a="http://schemas.openxmlformats.org/drawingml/2006/main">
                  <a:graphicData uri="http://schemas.microsoft.com/office/word/2010/wordprocessingGroup">
                    <wpg:wgp>
                      <wpg:cNvGrpSpPr/>
                      <wpg:grpSpPr>
                        <a:xfrm>
                          <a:off x="0" y="0"/>
                          <a:ext cx="5822315" cy="2144111"/>
                          <a:chOff x="245203" y="79263"/>
                          <a:chExt cx="5823779" cy="1782052"/>
                        </a:xfrm>
                      </wpg:grpSpPr>
                      <wps:wsp>
                        <wps:cNvPr id="1086" name="Text Box 1086"/>
                        <wps:cNvSpPr txBox="1"/>
                        <wps:spPr>
                          <a:xfrm>
                            <a:off x="245203" y="286215"/>
                            <a:ext cx="5823779" cy="1575100"/>
                          </a:xfrm>
                          <a:prstGeom prst="round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C76CE" w:rsidRPr="006C4752" w:rsidRDefault="00EC76CE" w:rsidP="00E1043A">
                              <w:pPr>
                                <w:rPr>
                                  <w:sz w:val="12"/>
                                  <w:lang w:eastAsia="en-GB"/>
                                </w:rPr>
                              </w:pPr>
                            </w:p>
                            <w:p w:rsidR="00EC76CE" w:rsidRPr="00F73231" w:rsidRDefault="00EC76CE" w:rsidP="00E1043A">
                              <w:pPr>
                                <w:rPr>
                                  <w:spacing w:val="-3"/>
                                  <w:lang w:eastAsia="en-GB"/>
                                </w:rPr>
                              </w:pPr>
                              <w:r w:rsidRPr="00F73231">
                                <w:rPr>
                                  <w:spacing w:val="-3"/>
                                  <w:lang w:eastAsia="en-GB"/>
                                </w:rPr>
                                <w:t>The autonomic nervous system is responsible for subconsciously controlling muscular contractions.</w:t>
                              </w:r>
                            </w:p>
                            <w:p w:rsidR="00EC76CE" w:rsidRPr="00A726B8" w:rsidRDefault="00EC76CE" w:rsidP="00E1043A">
                              <w:pPr>
                                <w:rPr>
                                  <w:sz w:val="10"/>
                                  <w:szCs w:val="10"/>
                                  <w:lang w:eastAsia="en-GB"/>
                                </w:rPr>
                              </w:pPr>
                            </w:p>
                            <w:p w:rsidR="00EC76CE" w:rsidRPr="00F73231" w:rsidRDefault="00EC76CE" w:rsidP="00E1043A">
                              <w:pPr>
                                <w:rPr>
                                  <w:spacing w:val="-3"/>
                                  <w:lang w:eastAsia="en-GB"/>
                                </w:rPr>
                              </w:pPr>
                              <w:r w:rsidRPr="00F73231">
                                <w:rPr>
                                  <w:spacing w:val="-3"/>
                                  <w:lang w:eastAsia="en-GB"/>
                                </w:rPr>
                                <w:t>There are two systems which make up the autonomic nervous system:</w:t>
                              </w:r>
                            </w:p>
                            <w:p w:rsidR="00EC76CE" w:rsidRPr="00F73231" w:rsidRDefault="00EC76CE" w:rsidP="00A726B8">
                              <w:pPr>
                                <w:pStyle w:val="ListParagraph"/>
                                <w:numPr>
                                  <w:ilvl w:val="0"/>
                                  <w:numId w:val="4"/>
                                </w:numPr>
                                <w:ind w:left="426" w:hanging="426"/>
                                <w:rPr>
                                  <w:spacing w:val="-3"/>
                                  <w:lang w:eastAsia="en-GB"/>
                                </w:rPr>
                              </w:pPr>
                              <w:r w:rsidRPr="00F73231">
                                <w:rPr>
                                  <w:spacing w:val="-3"/>
                                  <w:lang w:eastAsia="en-GB"/>
                                </w:rPr>
                                <w:t xml:space="preserve">The </w:t>
                              </w:r>
                              <w:r w:rsidRPr="00F73231">
                                <w:rPr>
                                  <w:b/>
                                  <w:spacing w:val="-3"/>
                                  <w:lang w:eastAsia="en-GB"/>
                                </w:rPr>
                                <w:t>parasympathetic</w:t>
                              </w:r>
                              <w:r w:rsidRPr="00F73231">
                                <w:rPr>
                                  <w:spacing w:val="-3"/>
                                  <w:lang w:eastAsia="en-GB"/>
                                </w:rPr>
                                <w:t xml:space="preserve"> nervous system is responsible for actions that occur when resting.</w:t>
                              </w:r>
                            </w:p>
                            <w:p w:rsidR="00EC76CE" w:rsidRPr="00F73231" w:rsidRDefault="00EC76CE" w:rsidP="00A726B8">
                              <w:pPr>
                                <w:pStyle w:val="ListParagraph"/>
                                <w:numPr>
                                  <w:ilvl w:val="0"/>
                                  <w:numId w:val="4"/>
                                </w:numPr>
                                <w:ind w:left="426" w:hanging="426"/>
                                <w:rPr>
                                  <w:spacing w:val="-3"/>
                                  <w:lang w:eastAsia="en-GB"/>
                                </w:rPr>
                              </w:pPr>
                              <w:r w:rsidRPr="00F73231">
                                <w:rPr>
                                  <w:spacing w:val="-3"/>
                                  <w:lang w:eastAsia="en-GB"/>
                                </w:rPr>
                                <w:t xml:space="preserve">The </w:t>
                              </w:r>
                              <w:r w:rsidRPr="00F73231">
                                <w:rPr>
                                  <w:b/>
                                  <w:spacing w:val="-3"/>
                                  <w:lang w:eastAsia="en-GB"/>
                                </w:rPr>
                                <w:t>sympathetic</w:t>
                              </w:r>
                              <w:r w:rsidRPr="00F73231">
                                <w:rPr>
                                  <w:spacing w:val="-3"/>
                                  <w:lang w:eastAsia="en-GB"/>
                                </w:rPr>
                                <w:t xml:space="preserve"> nervous system is responsible for actions when active.</w:t>
                              </w:r>
                            </w:p>
                            <w:p w:rsidR="00EC76CE" w:rsidRPr="00A726B8" w:rsidRDefault="00EC76CE" w:rsidP="00E1043A">
                              <w:pPr>
                                <w:rPr>
                                  <w:sz w:val="10"/>
                                  <w:szCs w:val="10"/>
                                  <w:lang w:eastAsia="en-GB"/>
                                </w:rPr>
                              </w:pPr>
                            </w:p>
                            <w:p w:rsidR="00EC76CE" w:rsidRDefault="00EC76CE" w:rsidP="00E1043A">
                              <w:r>
                                <w:rPr>
                                  <w:lang w:eastAsia="en-GB"/>
                                </w:rPr>
                                <w:t>Both nervous systems innervate the muscle tissues by sending a nervous impulse to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2" name="Text Box 3462"/>
                        <wps:cNvSpPr txBox="1"/>
                        <wps:spPr>
                          <a:xfrm>
                            <a:off x="1848952" y="79263"/>
                            <a:ext cx="2652816" cy="34701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EC76CE" w:rsidRDefault="00EC76CE" w:rsidP="00E1043A">
                              <w:pPr>
                                <w:jc w:val="center"/>
                                <w:rPr>
                                  <w:rFonts w:ascii="Milk Run" w:hAnsi="Milk Run"/>
                                  <w:sz w:val="42"/>
                                </w:rPr>
                              </w:pPr>
                              <w:r w:rsidRPr="00EC76CE">
                                <w:rPr>
                                  <w:rFonts w:ascii="Milk Run" w:hAnsi="Milk Run"/>
                                  <w:sz w:val="42"/>
                                </w:rPr>
                                <w:t>The Nervous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C39EEE" id="Group 3439" o:spid="_x0000_s1344" style="position:absolute;left:0;text-align:left;margin-left:683.85pt;margin-top:29.65pt;width:458.45pt;height:168.85pt;z-index:252524032;mso-width-relative:margin;mso-height-relative:margin" coordorigin="2452,792" coordsize="58237,1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">
                <v:roundrect id="Text Box 1086" o:spid="_x0000_s1345" style="position:absolute;left:2452;top:2862;width:58237;height:157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" fillcolor="white [3201]" strokeweight=".5pt">
                  <v:stroke dashstyle="dash"/>
                  <v:textbox>
                    <w:txbxContent>
                      <w:p w:rsidR="00EC76CE" w:rsidRPr="006C4752" w:rsidRDefault="00EC76CE" w:rsidP="00E1043A">
                        <w:pPr>
                          <w:rPr>
                            <w:sz w:val="12"/>
                            <w:lang w:eastAsia="en-GB"/>
                          </w:rPr>
                        </w:pPr>
                      </w:p>
                      <w:p w:rsidR="00EC76CE" w:rsidRPr="00F73231" w:rsidRDefault="00EC76CE" w:rsidP="00E1043A">
                        <w:pPr>
                          <w:rPr>
                            <w:spacing w:val="-3"/>
                            <w:lang w:eastAsia="en-GB"/>
                          </w:rPr>
                        </w:pPr>
                        <w:r w:rsidRPr="00F73231">
                          <w:rPr>
                            <w:spacing w:val="-3"/>
                            <w:lang w:eastAsia="en-GB"/>
                          </w:rPr>
                          <w:t>The autonomic nervous system is responsible for subconsciously controlling muscular contractions.</w:t>
                        </w:r>
                      </w:p>
                      <w:p w:rsidR="00EC76CE" w:rsidRPr="00A726B8" w:rsidRDefault="00EC76CE" w:rsidP="00E1043A">
                        <w:pPr>
                          <w:rPr>
                            <w:sz w:val="10"/>
                            <w:szCs w:val="10"/>
                            <w:lang w:eastAsia="en-GB"/>
                          </w:rPr>
                        </w:pPr>
                      </w:p>
                      <w:p w:rsidR="00EC76CE" w:rsidRPr="00F73231" w:rsidRDefault="00EC76CE" w:rsidP="00E1043A">
                        <w:pPr>
                          <w:rPr>
                            <w:spacing w:val="-3"/>
                            <w:lang w:eastAsia="en-GB"/>
                          </w:rPr>
                        </w:pPr>
                        <w:r w:rsidRPr="00F73231">
                          <w:rPr>
                            <w:spacing w:val="-3"/>
                            <w:lang w:eastAsia="en-GB"/>
                          </w:rPr>
                          <w:t>There are two systems which make up the autonomic nervous system:</w:t>
                        </w:r>
                      </w:p>
                      <w:p w:rsidR="00EC76CE" w:rsidRPr="00F73231" w:rsidRDefault="00EC76CE" w:rsidP="00A726B8">
                        <w:pPr>
                          <w:pStyle w:val="ListParagraph"/>
                          <w:numPr>
                            <w:ilvl w:val="0"/>
                            <w:numId w:val="4"/>
                          </w:numPr>
                          <w:ind w:left="426" w:hanging="426"/>
                          <w:rPr>
                            <w:spacing w:val="-3"/>
                            <w:lang w:eastAsia="en-GB"/>
                          </w:rPr>
                        </w:pPr>
                        <w:r w:rsidRPr="00F73231">
                          <w:rPr>
                            <w:spacing w:val="-3"/>
                            <w:lang w:eastAsia="en-GB"/>
                          </w:rPr>
                          <w:t xml:space="preserve">The </w:t>
                        </w:r>
                        <w:r w:rsidRPr="00F73231">
                          <w:rPr>
                            <w:b/>
                            <w:spacing w:val="-3"/>
                            <w:lang w:eastAsia="en-GB"/>
                          </w:rPr>
                          <w:t>parasympathetic</w:t>
                        </w:r>
                        <w:r w:rsidRPr="00F73231">
                          <w:rPr>
                            <w:spacing w:val="-3"/>
                            <w:lang w:eastAsia="en-GB"/>
                          </w:rPr>
                          <w:t xml:space="preserve"> nervous system is responsible for actions that occur when resting.</w:t>
                        </w:r>
                      </w:p>
                      <w:p w:rsidR="00EC76CE" w:rsidRPr="00F73231" w:rsidRDefault="00EC76CE" w:rsidP="00A726B8">
                        <w:pPr>
                          <w:pStyle w:val="ListParagraph"/>
                          <w:numPr>
                            <w:ilvl w:val="0"/>
                            <w:numId w:val="4"/>
                          </w:numPr>
                          <w:ind w:left="426" w:hanging="426"/>
                          <w:rPr>
                            <w:spacing w:val="-3"/>
                            <w:lang w:eastAsia="en-GB"/>
                          </w:rPr>
                        </w:pPr>
                        <w:r w:rsidRPr="00F73231">
                          <w:rPr>
                            <w:spacing w:val="-3"/>
                            <w:lang w:eastAsia="en-GB"/>
                          </w:rPr>
                          <w:t xml:space="preserve">The </w:t>
                        </w:r>
                        <w:r w:rsidRPr="00F73231">
                          <w:rPr>
                            <w:b/>
                            <w:spacing w:val="-3"/>
                            <w:lang w:eastAsia="en-GB"/>
                          </w:rPr>
                          <w:t>sympathetic</w:t>
                        </w:r>
                        <w:r w:rsidRPr="00F73231">
                          <w:rPr>
                            <w:spacing w:val="-3"/>
                            <w:lang w:eastAsia="en-GB"/>
                          </w:rPr>
                          <w:t xml:space="preserve"> nervous system is responsible for actions when active.</w:t>
                        </w:r>
                      </w:p>
                      <w:p w:rsidR="00EC76CE" w:rsidRPr="00A726B8" w:rsidRDefault="00EC76CE" w:rsidP="00E1043A">
                        <w:pPr>
                          <w:rPr>
                            <w:sz w:val="10"/>
                            <w:szCs w:val="10"/>
                            <w:lang w:eastAsia="en-GB"/>
                          </w:rPr>
                        </w:pPr>
                      </w:p>
                      <w:p w:rsidR="00EC76CE" w:rsidRDefault="00EC76CE" w:rsidP="00E1043A">
                        <w:r>
                          <w:rPr>
                            <w:lang w:eastAsia="en-GB"/>
                          </w:rPr>
                          <w:t>Both nervous systems innervate the muscle tissues by sending a nervous impulse to them.</w:t>
                        </w:r>
                      </w:p>
                    </w:txbxContent>
                  </v:textbox>
                </v:roundrect>
                <v:shape id="Text Box 3462" o:spid="_x0000_s1346" type="#_x0000_t202" style="position:absolute;left:18489;top:792;width:26528;height:3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" fillcolor="white [3212]" stroked="f" strokeweight=".5pt">
                  <v:textbox>
                    <w:txbxContent>
                      <w:p w:rsidR="00EC76CE" w:rsidRPr="00EC76CE" w:rsidRDefault="00EC76CE" w:rsidP="00E1043A">
                        <w:pPr>
                          <w:jc w:val="center"/>
                          <w:rPr>
                            <w:rFonts w:ascii="Milk Run" w:hAnsi="Milk Run"/>
                            <w:sz w:val="42"/>
                          </w:rPr>
                        </w:pPr>
                        <w:r w:rsidRPr="00EC76CE">
                          <w:rPr>
                            <w:rFonts w:ascii="Milk Run" w:hAnsi="Milk Run"/>
                            <w:sz w:val="42"/>
                          </w:rPr>
                          <w:t>The Nervous Systems</w:t>
                        </w:r>
                      </w:p>
                    </w:txbxContent>
                  </v:textbox>
                </v:shape>
              </v:group>
            </w:pict>
          </mc:Fallback>
        </mc:AlternateContent>
      </w:r>
      <w:r w:rsidR="000C4AF1">
        <w:rPr>
          <w:rFonts w:eastAsia="Calibri"/>
          <w:noProof/>
          <w:szCs w:val="22"/>
          <w:lang w:eastAsia="en-GB"/>
        </w:rPr>
        <mc:AlternateContent>
          <mc:Choice Requires="wpg">
            <w:drawing>
              <wp:anchor distT="0" distB="0" distL="114300" distR="114300" simplePos="0" relativeHeight="252517888" behindDoc="0" locked="0" layoutInCell="1" allowOverlap="1" wp14:anchorId="677E5040" wp14:editId="73D98BF3">
                <wp:simplePos x="0" y="0"/>
                <wp:positionH relativeFrom="margin">
                  <wp:posOffset>38735</wp:posOffset>
                </wp:positionH>
                <wp:positionV relativeFrom="paragraph">
                  <wp:posOffset>299720</wp:posOffset>
                </wp:positionV>
                <wp:extent cx="8007985" cy="3932555"/>
                <wp:effectExtent l="0" t="0" r="12065" b="0"/>
                <wp:wrapNone/>
                <wp:docPr id="2464" name="Group 2464"/>
                <wp:cNvGraphicFramePr/>
                <a:graphic xmlns:a="http://schemas.openxmlformats.org/drawingml/2006/main">
                  <a:graphicData uri="http://schemas.microsoft.com/office/word/2010/wordprocessingGroup">
                    <wpg:wgp>
                      <wpg:cNvGrpSpPr/>
                      <wpg:grpSpPr>
                        <a:xfrm>
                          <a:off x="0" y="0"/>
                          <a:ext cx="8007985" cy="3932555"/>
                          <a:chOff x="-81890" y="-234058"/>
                          <a:chExt cx="8009085" cy="3933288"/>
                        </a:xfrm>
                      </wpg:grpSpPr>
                      <wps:wsp>
                        <wps:cNvPr id="2776" name="Text Box 2776"/>
                        <wps:cNvSpPr txBox="1"/>
                        <wps:spPr>
                          <a:xfrm>
                            <a:off x="-81890" y="-234058"/>
                            <a:ext cx="6058097" cy="3933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Default="00EC76CE" w:rsidP="000F4910">
                              <w:pPr>
                                <w:rPr>
                                  <w:rFonts w:ascii="Milk Run" w:hAnsi="Milk Run"/>
                                  <w:sz w:val="50"/>
                                </w:rPr>
                              </w:pPr>
                            </w:p>
                            <w:p w:rsidR="00EC76CE" w:rsidRPr="0075244F" w:rsidRDefault="00EC76CE" w:rsidP="000F4910">
                              <w:pPr>
                                <w:rPr>
                                  <w:rFonts w:ascii="Milk Run" w:hAnsi="Milk Run"/>
                                  <w:sz w:val="50"/>
                                </w:rPr>
                              </w:pPr>
                              <w:r w:rsidRPr="003A3E32">
                                <w:rPr>
                                  <w:rFonts w:ascii="Milk Run" w:hAnsi="Milk Run"/>
                                  <w:sz w:val="50"/>
                                </w:rPr>
                                <w:t xml:space="preserve">Muscle </w:t>
                              </w:r>
                              <w:r>
                                <w:rPr>
                                  <w:rFonts w:ascii="Milk Run" w:hAnsi="Milk Run"/>
                                  <w:sz w:val="50"/>
                                </w:rPr>
                                <w:t>C</w:t>
                              </w:r>
                              <w:r w:rsidRPr="003A3E32">
                                <w:rPr>
                                  <w:rFonts w:ascii="Milk Run" w:hAnsi="Milk Run"/>
                                  <w:sz w:val="50"/>
                                </w:rPr>
                                <w:t xml:space="preserve">ontraction during </w:t>
                              </w:r>
                              <w:r>
                                <w:rPr>
                                  <w:rFonts w:ascii="Milk Run" w:hAnsi="Milk Run"/>
                                  <w:sz w:val="50"/>
                                </w:rPr>
                                <w:t>E</w:t>
                              </w:r>
                              <w:r w:rsidRPr="003A3E32">
                                <w:rPr>
                                  <w:rFonts w:ascii="Milk Run" w:hAnsi="Milk Run"/>
                                  <w:sz w:val="50"/>
                                </w:rPr>
                                <w:t xml:space="preserve">xercise and </w:t>
                              </w:r>
                              <w:r>
                                <w:rPr>
                                  <w:rFonts w:ascii="Milk Run" w:hAnsi="Milk Run"/>
                                  <w:sz w:val="50"/>
                                </w:rPr>
                                <w:t>R</w:t>
                              </w:r>
                              <w:r w:rsidRPr="003A3E32">
                                <w:rPr>
                                  <w:rFonts w:ascii="Milk Run" w:hAnsi="Milk Run"/>
                                  <w:sz w:val="50"/>
                                </w:rPr>
                                <w:t>ecovery</w:t>
                              </w:r>
                            </w:p>
                            <w:p w:rsidR="00EC76CE" w:rsidRPr="0075244F" w:rsidRDefault="00EC76CE" w:rsidP="00E1043A">
                              <w:pPr>
                                <w:ind w:right="2371"/>
                                <w:rPr>
                                  <w:sz w:val="6"/>
                                </w:rPr>
                              </w:pPr>
                            </w:p>
                            <w:p w:rsidR="00EC76CE" w:rsidRDefault="00EC76CE" w:rsidP="00E1043A">
                              <w:pPr>
                                <w:ind w:right="66"/>
                              </w:pPr>
                              <w:r>
                                <w:t xml:space="preserve">There are two different types of muscle fibres – slow twitch and fast twitch. There are two types of fast-twitch fibres – fast oxidative glycolytic (type </w:t>
                              </w:r>
                              <w:proofErr w:type="spellStart"/>
                              <w:r>
                                <w:t>IIa</w:t>
                              </w:r>
                              <w:proofErr w:type="spellEnd"/>
                              <w:r>
                                <w:t xml:space="preserve">) and fast glycolytic (type </w:t>
                              </w:r>
                              <w:proofErr w:type="spellStart"/>
                              <w:r>
                                <w:t>IIb</w:t>
                              </w:r>
                              <w:proofErr w:type="spellEnd"/>
                              <w:r>
                                <w:t xml:space="preserve">). </w:t>
                              </w:r>
                            </w:p>
                            <w:p w:rsidR="00EC76CE" w:rsidRPr="0075244F" w:rsidRDefault="00EC76CE" w:rsidP="000C4AF1">
                              <w:pPr>
                                <w:ind w:right="893"/>
                                <w:rPr>
                                  <w:sz w:val="6"/>
                                </w:rPr>
                              </w:pPr>
                              <w:r w:rsidRPr="000C4AF1">
                                <w:rPr>
                                  <w:b/>
                                </w:rPr>
                                <w:t xml:space="preserve">Identify the characteristics of each muscle fibre type in the table below </w:t>
                              </w:r>
                              <w:r>
                                <w:rPr>
                                  <w:b/>
                                </w:rPr>
                                <w:t>a</w:t>
                              </w:r>
                              <w:r w:rsidRPr="000C4AF1">
                                <w:rPr>
                                  <w:b/>
                                </w:rPr>
                                <w:t>nd give one sport each fibre type would be beneficial in.</w:t>
                              </w:r>
                            </w:p>
                            <w:tbl>
                              <w:tblPr>
                                <w:tblStyle w:val="ZigZag"/>
                                <w:tblW w:w="5000" w:type="pct"/>
                                <w:tblCellMar>
                                  <w:top w:w="0" w:type="dxa"/>
                                  <w:left w:w="0" w:type="dxa"/>
                                  <w:bottom w:w="0" w:type="dxa"/>
                                  <w:right w:w="0" w:type="dxa"/>
                                </w:tblCellMar>
                                <w:tblLook w:val="04A0" w:firstRow="1" w:lastRow="0" w:firstColumn="1" w:lastColumn="0" w:noHBand="0" w:noVBand="1"/>
                              </w:tblPr>
                              <w:tblGrid>
                                <w:gridCol w:w="3071"/>
                                <w:gridCol w:w="3069"/>
                                <w:gridCol w:w="3071"/>
                              </w:tblGrid>
                              <w:tr w:rsidR="00EC76CE" w:rsidRPr="00616F53" w:rsidTr="00CE6BEC">
                                <w:trPr>
                                  <w:cnfStyle w:val="100000000000" w:firstRow="1" w:lastRow="0" w:firstColumn="0" w:lastColumn="0" w:oddVBand="0" w:evenVBand="0" w:oddHBand="0" w:evenHBand="0" w:firstRowFirstColumn="0" w:firstRowLastColumn="0" w:lastRowFirstColumn="0" w:lastRowLastColumn="0"/>
                                  <w:trHeight w:val="301"/>
                                </w:trPr>
                                <w:tc>
                                  <w:tcPr>
                                    <w:tcW w:w="3221" w:type="dxa"/>
                                  </w:tcPr>
                                  <w:p w:rsidR="00EC76CE" w:rsidRPr="007C38B4" w:rsidRDefault="00EC76CE" w:rsidP="007C38B4">
                                    <w:pPr>
                                      <w:rPr>
                                        <w:rFonts w:ascii="Milk Run" w:eastAsia="Calibri" w:hAnsi="Milk Run" w:cs="Calibri"/>
                                        <w:b w:val="0"/>
                                        <w:color w:val="000000" w:themeColor="text1"/>
                                        <w:sz w:val="24"/>
                                      </w:rPr>
                                    </w:pPr>
                                    <w:r w:rsidRPr="007C38B4">
                                      <w:rPr>
                                        <w:rFonts w:ascii="Milk Run" w:eastAsia="Calibri" w:hAnsi="Milk Run" w:cs="Calibri"/>
                                        <w:b w:val="0"/>
                                        <w:color w:val="000000" w:themeColor="text1"/>
                                        <w:sz w:val="24"/>
                                      </w:rPr>
                                      <w:t>Slow oxidative (1)</w:t>
                                    </w:r>
                                  </w:p>
                                </w:tc>
                                <w:tc>
                                  <w:tcPr>
                                    <w:tcW w:w="3220" w:type="dxa"/>
                                  </w:tcPr>
                                  <w:p w:rsidR="00EC76CE" w:rsidRPr="007C38B4" w:rsidRDefault="00EC76CE" w:rsidP="007C38B4">
                                    <w:pPr>
                                      <w:rPr>
                                        <w:rFonts w:ascii="Milk Run" w:eastAsia="Calibri" w:hAnsi="Milk Run" w:cs="Calibri"/>
                                        <w:b w:val="0"/>
                                        <w:sz w:val="24"/>
                                      </w:rPr>
                                    </w:pPr>
                                    <w:r>
                                      <w:rPr>
                                        <w:rFonts w:ascii="Milk Run" w:eastAsia="Calibri" w:hAnsi="Milk Run" w:cs="Calibri"/>
                                        <w:b w:val="0"/>
                                        <w:sz w:val="24"/>
                                      </w:rPr>
                                      <w:t>Fast oxidative (11a)</w:t>
                                    </w:r>
                                  </w:p>
                                </w:tc>
                                <w:tc>
                                  <w:tcPr>
                                    <w:tcW w:w="3219" w:type="dxa"/>
                                  </w:tcPr>
                                  <w:p w:rsidR="00EC76CE" w:rsidRPr="007C38B4" w:rsidRDefault="00EC76CE" w:rsidP="007C38B4">
                                    <w:pPr>
                                      <w:rPr>
                                        <w:rFonts w:ascii="Milk Run" w:eastAsia="Calibri" w:hAnsi="Milk Run" w:cs="Calibri"/>
                                        <w:b w:val="0"/>
                                        <w:sz w:val="24"/>
                                      </w:rPr>
                                    </w:pPr>
                                    <w:r>
                                      <w:rPr>
                                        <w:rFonts w:ascii="Milk Run" w:eastAsia="Calibri" w:hAnsi="Milk Run" w:cs="Calibri"/>
                                        <w:b w:val="0"/>
                                        <w:sz w:val="24"/>
                                      </w:rPr>
                                      <w:t>Fast glycolytic (11b)</w:t>
                                    </w:r>
                                  </w:p>
                                </w:tc>
                              </w:tr>
                              <w:tr w:rsidR="00EC76CE" w:rsidRPr="00616F53" w:rsidTr="00CE6BEC">
                                <w:trPr>
                                  <w:trHeight w:val="2253"/>
                                </w:trPr>
                                <w:tc>
                                  <w:tcPr>
                                    <w:tcW w:w="3221" w:type="dxa"/>
                                    <w:tcBorders>
                                      <w:top w:val="single" w:sz="12" w:space="0" w:color="auto"/>
                                      <w:bottom w:val="dashed" w:sz="4" w:space="0" w:color="auto"/>
                                    </w:tcBorders>
                                  </w:tcPr>
                                  <w:p w:rsidR="00EC76CE" w:rsidRPr="00616F53" w:rsidRDefault="00EC76CE" w:rsidP="00FA3A5D">
                                    <w:pPr>
                                      <w:ind w:left="357" w:hanging="357"/>
                                      <w:rPr>
                                        <w:b/>
                                        <w:color w:val="000000" w:themeColor="text1"/>
                                        <w:sz w:val="20"/>
                                      </w:rPr>
                                    </w:pPr>
                                  </w:p>
                                </w:tc>
                                <w:tc>
                                  <w:tcPr>
                                    <w:tcW w:w="3220" w:type="dxa"/>
                                    <w:tcBorders>
                                      <w:top w:val="single" w:sz="12" w:space="0" w:color="auto"/>
                                      <w:bottom w:val="dashed" w:sz="4" w:space="0" w:color="auto"/>
                                    </w:tcBorders>
                                  </w:tcPr>
                                  <w:p w:rsidR="00EC76CE" w:rsidRPr="00616F53" w:rsidRDefault="00EC76CE" w:rsidP="00FA3A5D">
                                    <w:pPr>
                                      <w:ind w:left="357" w:hanging="357"/>
                                      <w:rPr>
                                        <w:color w:val="000000" w:themeColor="text1"/>
                                        <w:sz w:val="20"/>
                                      </w:rPr>
                                    </w:pPr>
                                  </w:p>
                                </w:tc>
                                <w:tc>
                                  <w:tcPr>
                                    <w:tcW w:w="3219" w:type="dxa"/>
                                    <w:tcBorders>
                                      <w:top w:val="single" w:sz="12" w:space="0" w:color="auto"/>
                                      <w:bottom w:val="dashed" w:sz="4" w:space="0" w:color="auto"/>
                                    </w:tcBorders>
                                  </w:tcPr>
                                  <w:p w:rsidR="00EC76CE" w:rsidRPr="00616F53" w:rsidRDefault="00EC76CE" w:rsidP="00FA3A5D">
                                    <w:pPr>
                                      <w:ind w:left="357" w:hanging="357"/>
                                      <w:rPr>
                                        <w:color w:val="000000" w:themeColor="text1"/>
                                        <w:sz w:val="20"/>
                                      </w:rPr>
                                    </w:pPr>
                                  </w:p>
                                </w:tc>
                              </w:tr>
                              <w:tr w:rsidR="00EC76CE" w:rsidRPr="00616F53" w:rsidTr="00CE6BEC">
                                <w:trPr>
                                  <w:trHeight w:val="39"/>
                                </w:trPr>
                                <w:tc>
                                  <w:tcPr>
                                    <w:tcW w:w="3221" w:type="dxa"/>
                                    <w:tcBorders>
                                      <w:top w:val="dashed" w:sz="4" w:space="0" w:color="auto"/>
                                      <w:bottom w:val="single" w:sz="12" w:space="0" w:color="auto"/>
                                    </w:tcBorders>
                                    <w:vAlign w:val="center"/>
                                  </w:tcPr>
                                  <w:p w:rsidR="00EC76CE" w:rsidRPr="007C38B4" w:rsidRDefault="00EC76CE" w:rsidP="007C38B4">
                                    <w:pPr>
                                      <w:rPr>
                                        <w:b/>
                                        <w:color w:val="000000" w:themeColor="text1"/>
                                        <w:sz w:val="20"/>
                                      </w:rPr>
                                    </w:pPr>
                                    <w:r w:rsidRPr="007C38B4">
                                      <w:rPr>
                                        <w:b/>
                                        <w:color w:val="000000" w:themeColor="text1"/>
                                        <w:sz w:val="20"/>
                                      </w:rPr>
                                      <w:t>Sport:</w:t>
                                    </w:r>
                                  </w:p>
                                  <w:p w:rsidR="00EC76CE" w:rsidRPr="007C38B4" w:rsidRDefault="00EC76CE" w:rsidP="007C38B4">
                                    <w:pPr>
                                      <w:rPr>
                                        <w:b/>
                                        <w:color w:val="000000" w:themeColor="text1"/>
                                        <w:sz w:val="20"/>
                                      </w:rPr>
                                    </w:pPr>
                                  </w:p>
                                </w:tc>
                                <w:tc>
                                  <w:tcPr>
                                    <w:tcW w:w="3220" w:type="dxa"/>
                                    <w:tcBorders>
                                      <w:top w:val="dashed" w:sz="4" w:space="0" w:color="auto"/>
                                      <w:bottom w:val="single" w:sz="12" w:space="0" w:color="auto"/>
                                    </w:tcBorders>
                                    <w:vAlign w:val="center"/>
                                  </w:tcPr>
                                  <w:p w:rsidR="00EC76CE" w:rsidRPr="007C38B4" w:rsidRDefault="00EC76CE" w:rsidP="007C38B4">
                                    <w:pPr>
                                      <w:rPr>
                                        <w:b/>
                                        <w:color w:val="000000" w:themeColor="text1"/>
                                        <w:sz w:val="20"/>
                                      </w:rPr>
                                    </w:pPr>
                                    <w:r w:rsidRPr="007C38B4">
                                      <w:rPr>
                                        <w:b/>
                                        <w:color w:val="000000" w:themeColor="text1"/>
                                        <w:sz w:val="20"/>
                                      </w:rPr>
                                      <w:t>Sport:</w:t>
                                    </w:r>
                                  </w:p>
                                  <w:p w:rsidR="00EC76CE" w:rsidRPr="007C38B4" w:rsidRDefault="00EC76CE" w:rsidP="007C38B4">
                                    <w:pPr>
                                      <w:rPr>
                                        <w:b/>
                                        <w:color w:val="000000" w:themeColor="text1"/>
                                        <w:sz w:val="20"/>
                                      </w:rPr>
                                    </w:pPr>
                                  </w:p>
                                </w:tc>
                                <w:tc>
                                  <w:tcPr>
                                    <w:tcW w:w="3219" w:type="dxa"/>
                                    <w:tcBorders>
                                      <w:top w:val="dashed" w:sz="4" w:space="0" w:color="auto"/>
                                      <w:bottom w:val="single" w:sz="12" w:space="0" w:color="auto"/>
                                    </w:tcBorders>
                                    <w:vAlign w:val="center"/>
                                  </w:tcPr>
                                  <w:p w:rsidR="00EC76CE" w:rsidRPr="007C38B4" w:rsidRDefault="00EC76CE" w:rsidP="007C38B4">
                                    <w:pPr>
                                      <w:rPr>
                                        <w:b/>
                                        <w:color w:val="000000" w:themeColor="text1"/>
                                        <w:sz w:val="20"/>
                                      </w:rPr>
                                    </w:pPr>
                                    <w:r w:rsidRPr="007C38B4">
                                      <w:rPr>
                                        <w:b/>
                                        <w:color w:val="000000" w:themeColor="text1"/>
                                        <w:sz w:val="20"/>
                                      </w:rPr>
                                      <w:t>Sport:</w:t>
                                    </w:r>
                                  </w:p>
                                  <w:p w:rsidR="00EC76CE" w:rsidRPr="007C38B4" w:rsidRDefault="00EC76CE" w:rsidP="007C38B4">
                                    <w:pPr>
                                      <w:rPr>
                                        <w:b/>
                                        <w:color w:val="000000" w:themeColor="text1"/>
                                        <w:sz w:val="20"/>
                                      </w:rPr>
                                    </w:pPr>
                                  </w:p>
                                </w:tc>
                              </w:tr>
                            </w:tbl>
                            <w:p w:rsidR="00EC76CE" w:rsidRPr="0075244F" w:rsidRDefault="00EC76CE" w:rsidP="00E1043A">
                              <w:pP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2778" name="Rounded Rectangle 342"/>
                        <wps:cNvSpPr>
                          <a:spLocks/>
                        </wps:cNvSpPr>
                        <wps:spPr>
                          <a:xfrm>
                            <a:off x="6052917" y="1747255"/>
                            <a:ext cx="1874024" cy="1245556"/>
                          </a:xfrm>
                          <a:prstGeom prst="roundRect">
                            <a:avLst/>
                          </a:prstGeom>
                          <a:solidFill>
                            <a:srgbClr val="FFFFFF"/>
                          </a:solidFill>
                          <a:ln w="9525">
                            <a:solidFill>
                              <a:srgbClr val="000000"/>
                            </a:solidFill>
                            <a:miter lim="800000"/>
                            <a:headEnd/>
                            <a:tailEnd/>
                          </a:ln>
                        </wps:spPr>
                        <wps:txbx>
                          <w:txbxContent>
                            <w:p w:rsidR="00EC76CE" w:rsidRDefault="00EC76CE" w:rsidP="00E1043A">
                              <w:pPr>
                                <w:jc w:val="center"/>
                                <w:rPr>
                                  <w:b/>
                                </w:rPr>
                              </w:pPr>
                              <w:r>
                                <w:rPr>
                                  <w:b/>
                                </w:rPr>
                                <w:t>The Size Principle (</w:t>
                              </w:r>
                              <w:proofErr w:type="spellStart"/>
                              <w:r>
                                <w:rPr>
                                  <w:b/>
                                </w:rPr>
                                <w:t>Henneman</w:t>
                              </w:r>
                              <w:proofErr w:type="spellEnd"/>
                              <w:r>
                                <w:rPr>
                                  <w:b/>
                                </w:rPr>
                                <w:t xml:space="preserve"> et al. 1974)</w:t>
                              </w:r>
                            </w:p>
                            <w:p w:rsidR="00EC76CE" w:rsidRPr="00BD5CBC" w:rsidRDefault="00EC76CE" w:rsidP="00E1043A">
                              <w:r w:rsidRPr="00BD5CBC">
                                <w:t>Smaller motor units are recruited first as they have a smaller firing threshold than larger motor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9" name="Circular Arrow 2779"/>
                        <wps:cNvSpPr/>
                        <wps:spPr>
                          <a:xfrm rot="17183719" flipH="1">
                            <a:off x="5877089" y="1066529"/>
                            <a:ext cx="1094740" cy="1067117"/>
                          </a:xfrm>
                          <a:prstGeom prst="circularArrow">
                            <a:avLst>
                              <a:gd name="adj1" fmla="val 13265"/>
                              <a:gd name="adj2" fmla="val 1570267"/>
                              <a:gd name="adj3" fmla="val 20034586"/>
                              <a:gd name="adj4" fmla="val 11482047"/>
                              <a:gd name="adj5" fmla="val 15407"/>
                            </a:avLst>
                          </a:prstGeom>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7" name="Rounded Rectangle 342"/>
                        <wps:cNvSpPr>
                          <a:spLocks/>
                        </wps:cNvSpPr>
                        <wps:spPr>
                          <a:xfrm>
                            <a:off x="6052944" y="14002"/>
                            <a:ext cx="1874251" cy="1623444"/>
                          </a:xfrm>
                          <a:prstGeom prst="roundRect">
                            <a:avLst/>
                          </a:prstGeom>
                          <a:solidFill>
                            <a:srgbClr val="FFFFFF"/>
                          </a:solidFill>
                          <a:ln w="9525">
                            <a:solidFill>
                              <a:srgbClr val="000000"/>
                            </a:solidFill>
                            <a:miter lim="800000"/>
                            <a:headEnd/>
                            <a:tailEnd/>
                          </a:ln>
                        </wps:spPr>
                        <wps:txbx>
                          <w:txbxContent>
                            <w:p w:rsidR="00EC76CE" w:rsidRDefault="00EC76CE" w:rsidP="00E1043A">
                              <w:pPr>
                                <w:jc w:val="center"/>
                                <w:rPr>
                                  <w:b/>
                                </w:rPr>
                              </w:pPr>
                              <w:r>
                                <w:rPr>
                                  <w:b/>
                                </w:rPr>
                                <w:t>Muscle fibre recruitment</w:t>
                              </w:r>
                            </w:p>
                            <w:p w:rsidR="00EC76CE" w:rsidRPr="00BD5CBC" w:rsidRDefault="00EC76CE" w:rsidP="00E1043A">
                              <w:r w:rsidRPr="00BD5CBC">
                                <w:t>Muscle fibre recruitment is dependent on the intensity of the exercise</w:t>
                              </w:r>
                              <w:r>
                                <w:t>;</w:t>
                              </w:r>
                              <w:r w:rsidRPr="00BD5CBC">
                                <w:t xml:space="preserve"> higher</w:t>
                              </w:r>
                              <w:r>
                                <w:t>-</w:t>
                              </w:r>
                              <w:r w:rsidRPr="00BD5CBC">
                                <w:t>intensity exercise requires more force, with lower</w:t>
                              </w:r>
                              <w:r>
                                <w:t>-</w:t>
                              </w:r>
                              <w:r w:rsidRPr="00BD5CBC">
                                <w:t>intensity exercise requiring less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77E5040" id="Group 2464" o:spid="_x0000_s1347" style="position:absolute;left:0;text-align:left;margin-left:3.05pt;margin-top:23.6pt;width:630.55pt;height:309.65pt;z-index:252517888;mso-position-horizontal-relative:margin;mso-width-relative:margin;mso-height-relative:margin" coordorigin="-818,-2340" coordsize="80090,3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">
                <v:shape id="Text Box 2776" o:spid="_x0000_s1348" type="#_x0000_t202" style="position:absolute;left:-818;top:-2340;width:60580;height:3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" filled="f" stroked="f" strokeweight=".5pt">
                  <v:textbox style="mso-fit-shape-to-text:t">
                    <w:txbxContent>
                      <w:p w:rsidR="00EC76CE" w:rsidRDefault="00EC76CE" w:rsidP="000F4910">
                        <w:pPr>
                          <w:rPr>
                            <w:rFonts w:ascii="Milk Run" w:hAnsi="Milk Run"/>
                            <w:sz w:val="50"/>
                          </w:rPr>
                        </w:pPr>
                      </w:p>
                      <w:p w:rsidR="00EC76CE" w:rsidRPr="0075244F" w:rsidRDefault="00EC76CE" w:rsidP="000F4910">
                        <w:pPr>
                          <w:rPr>
                            <w:rFonts w:ascii="Milk Run" w:hAnsi="Milk Run"/>
                            <w:sz w:val="50"/>
                          </w:rPr>
                        </w:pPr>
                        <w:r w:rsidRPr="003A3E32">
                          <w:rPr>
                            <w:rFonts w:ascii="Milk Run" w:hAnsi="Milk Run"/>
                            <w:sz w:val="50"/>
                          </w:rPr>
                          <w:t xml:space="preserve">Muscle </w:t>
                        </w:r>
                        <w:r>
                          <w:rPr>
                            <w:rFonts w:ascii="Milk Run" w:hAnsi="Milk Run"/>
                            <w:sz w:val="50"/>
                          </w:rPr>
                          <w:t>C</w:t>
                        </w:r>
                        <w:r w:rsidRPr="003A3E32">
                          <w:rPr>
                            <w:rFonts w:ascii="Milk Run" w:hAnsi="Milk Run"/>
                            <w:sz w:val="50"/>
                          </w:rPr>
                          <w:t xml:space="preserve">ontraction during </w:t>
                        </w:r>
                        <w:r>
                          <w:rPr>
                            <w:rFonts w:ascii="Milk Run" w:hAnsi="Milk Run"/>
                            <w:sz w:val="50"/>
                          </w:rPr>
                          <w:t>E</w:t>
                        </w:r>
                        <w:r w:rsidRPr="003A3E32">
                          <w:rPr>
                            <w:rFonts w:ascii="Milk Run" w:hAnsi="Milk Run"/>
                            <w:sz w:val="50"/>
                          </w:rPr>
                          <w:t xml:space="preserve">xercise and </w:t>
                        </w:r>
                        <w:r>
                          <w:rPr>
                            <w:rFonts w:ascii="Milk Run" w:hAnsi="Milk Run"/>
                            <w:sz w:val="50"/>
                          </w:rPr>
                          <w:t>R</w:t>
                        </w:r>
                        <w:r w:rsidRPr="003A3E32">
                          <w:rPr>
                            <w:rFonts w:ascii="Milk Run" w:hAnsi="Milk Run"/>
                            <w:sz w:val="50"/>
                          </w:rPr>
                          <w:t>ecovery</w:t>
                        </w:r>
                      </w:p>
                      <w:p w:rsidR="00EC76CE" w:rsidRPr="0075244F" w:rsidRDefault="00EC76CE" w:rsidP="00E1043A">
                        <w:pPr>
                          <w:ind w:right="2371"/>
                          <w:rPr>
                            <w:sz w:val="6"/>
                          </w:rPr>
                        </w:pPr>
                      </w:p>
                      <w:p w:rsidR="00EC76CE" w:rsidRDefault="00EC76CE" w:rsidP="00E1043A">
                        <w:pPr>
                          <w:ind w:right="66"/>
                        </w:pPr>
                        <w:r>
                          <w:t xml:space="preserve">There are two different types of muscle fibres – slow twitch and fast twitch. There are two types of fast-twitch fibres – fast oxidative glycolytic (type </w:t>
                        </w:r>
                        <w:proofErr w:type="spellStart"/>
                        <w:r>
                          <w:t>IIa</w:t>
                        </w:r>
                        <w:proofErr w:type="spellEnd"/>
                        <w:r>
                          <w:t xml:space="preserve">) and fast glycolytic (type </w:t>
                        </w:r>
                        <w:proofErr w:type="spellStart"/>
                        <w:r>
                          <w:t>IIb</w:t>
                        </w:r>
                        <w:proofErr w:type="spellEnd"/>
                        <w:r>
                          <w:t xml:space="preserve">). </w:t>
                        </w:r>
                      </w:p>
                      <w:p w:rsidR="00EC76CE" w:rsidRPr="0075244F" w:rsidRDefault="00EC76CE" w:rsidP="000C4AF1">
                        <w:pPr>
                          <w:ind w:right="893"/>
                          <w:rPr>
                            <w:sz w:val="6"/>
                          </w:rPr>
                        </w:pPr>
                        <w:r w:rsidRPr="000C4AF1">
                          <w:rPr>
                            <w:b/>
                          </w:rPr>
                          <w:t xml:space="preserve">Identify the characteristics of each muscle fibre type in the table below </w:t>
                        </w:r>
                        <w:r>
                          <w:rPr>
                            <w:b/>
                          </w:rPr>
                          <w:t>a</w:t>
                        </w:r>
                        <w:r w:rsidRPr="000C4AF1">
                          <w:rPr>
                            <w:b/>
                          </w:rPr>
                          <w:t>nd give one sport each fibre type would be beneficial in.</w:t>
                        </w:r>
                      </w:p>
                      <w:tbl>
                        <w:tblPr>
                          <w:tblStyle w:val="ZigZag"/>
                          <w:tblW w:w="5000" w:type="pct"/>
                          <w:tblCellMar>
                            <w:top w:w="0" w:type="dxa"/>
                            <w:left w:w="0" w:type="dxa"/>
                            <w:bottom w:w="0" w:type="dxa"/>
                            <w:right w:w="0" w:type="dxa"/>
                          </w:tblCellMar>
                          <w:tblLook w:val="04A0" w:firstRow="1" w:lastRow="0" w:firstColumn="1" w:lastColumn="0" w:noHBand="0" w:noVBand="1"/>
                        </w:tblPr>
                        <w:tblGrid>
                          <w:gridCol w:w="3071"/>
                          <w:gridCol w:w="3069"/>
                          <w:gridCol w:w="3071"/>
                        </w:tblGrid>
                        <w:tr w:rsidR="00EC76CE" w:rsidRPr="00616F53" w:rsidTr="00CE6BEC">
                          <w:trPr>
                            <w:cnfStyle w:val="100000000000" w:firstRow="1" w:lastRow="0" w:firstColumn="0" w:lastColumn="0" w:oddVBand="0" w:evenVBand="0" w:oddHBand="0" w:evenHBand="0" w:firstRowFirstColumn="0" w:firstRowLastColumn="0" w:lastRowFirstColumn="0" w:lastRowLastColumn="0"/>
                            <w:trHeight w:val="301"/>
                          </w:trPr>
                          <w:tc>
                            <w:tcPr>
                              <w:tcW w:w="3221" w:type="dxa"/>
                            </w:tcPr>
                            <w:p w:rsidR="00EC76CE" w:rsidRPr="007C38B4" w:rsidRDefault="00EC76CE" w:rsidP="007C38B4">
                              <w:pPr>
                                <w:rPr>
                                  <w:rFonts w:ascii="Milk Run" w:eastAsia="Calibri" w:hAnsi="Milk Run" w:cs="Calibri"/>
                                  <w:b w:val="0"/>
                                  <w:color w:val="000000" w:themeColor="text1"/>
                                  <w:sz w:val="24"/>
                                </w:rPr>
                              </w:pPr>
                              <w:r w:rsidRPr="007C38B4">
                                <w:rPr>
                                  <w:rFonts w:ascii="Milk Run" w:eastAsia="Calibri" w:hAnsi="Milk Run" w:cs="Calibri"/>
                                  <w:b w:val="0"/>
                                  <w:color w:val="000000" w:themeColor="text1"/>
                                  <w:sz w:val="24"/>
                                </w:rPr>
                                <w:t>Slow oxidative (1)</w:t>
                              </w:r>
                            </w:p>
                          </w:tc>
                          <w:tc>
                            <w:tcPr>
                              <w:tcW w:w="3220" w:type="dxa"/>
                            </w:tcPr>
                            <w:p w:rsidR="00EC76CE" w:rsidRPr="007C38B4" w:rsidRDefault="00EC76CE" w:rsidP="007C38B4">
                              <w:pPr>
                                <w:rPr>
                                  <w:rFonts w:ascii="Milk Run" w:eastAsia="Calibri" w:hAnsi="Milk Run" w:cs="Calibri"/>
                                  <w:b w:val="0"/>
                                  <w:sz w:val="24"/>
                                </w:rPr>
                              </w:pPr>
                              <w:r>
                                <w:rPr>
                                  <w:rFonts w:ascii="Milk Run" w:eastAsia="Calibri" w:hAnsi="Milk Run" w:cs="Calibri"/>
                                  <w:b w:val="0"/>
                                  <w:sz w:val="24"/>
                                </w:rPr>
                                <w:t>Fast oxidative (11a)</w:t>
                              </w:r>
                            </w:p>
                          </w:tc>
                          <w:tc>
                            <w:tcPr>
                              <w:tcW w:w="3219" w:type="dxa"/>
                            </w:tcPr>
                            <w:p w:rsidR="00EC76CE" w:rsidRPr="007C38B4" w:rsidRDefault="00EC76CE" w:rsidP="007C38B4">
                              <w:pPr>
                                <w:rPr>
                                  <w:rFonts w:ascii="Milk Run" w:eastAsia="Calibri" w:hAnsi="Milk Run" w:cs="Calibri"/>
                                  <w:b w:val="0"/>
                                  <w:sz w:val="24"/>
                                </w:rPr>
                              </w:pPr>
                              <w:r>
                                <w:rPr>
                                  <w:rFonts w:ascii="Milk Run" w:eastAsia="Calibri" w:hAnsi="Milk Run" w:cs="Calibri"/>
                                  <w:b w:val="0"/>
                                  <w:sz w:val="24"/>
                                </w:rPr>
                                <w:t>Fast glycolytic (11b)</w:t>
                              </w:r>
                            </w:p>
                          </w:tc>
                        </w:tr>
                        <w:tr w:rsidR="00EC76CE" w:rsidRPr="00616F53" w:rsidTr="00CE6BEC">
                          <w:trPr>
                            <w:trHeight w:val="2253"/>
                          </w:trPr>
                          <w:tc>
                            <w:tcPr>
                              <w:tcW w:w="3221" w:type="dxa"/>
                              <w:tcBorders>
                                <w:top w:val="single" w:sz="12" w:space="0" w:color="auto"/>
                                <w:bottom w:val="dashed" w:sz="4" w:space="0" w:color="auto"/>
                              </w:tcBorders>
                            </w:tcPr>
                            <w:p w:rsidR="00EC76CE" w:rsidRPr="00616F53" w:rsidRDefault="00EC76CE" w:rsidP="00FA3A5D">
                              <w:pPr>
                                <w:ind w:left="357" w:hanging="357"/>
                                <w:rPr>
                                  <w:b/>
                                  <w:color w:val="000000" w:themeColor="text1"/>
                                  <w:sz w:val="20"/>
                                </w:rPr>
                              </w:pPr>
                            </w:p>
                          </w:tc>
                          <w:tc>
                            <w:tcPr>
                              <w:tcW w:w="3220" w:type="dxa"/>
                              <w:tcBorders>
                                <w:top w:val="single" w:sz="12" w:space="0" w:color="auto"/>
                                <w:bottom w:val="dashed" w:sz="4" w:space="0" w:color="auto"/>
                              </w:tcBorders>
                            </w:tcPr>
                            <w:p w:rsidR="00EC76CE" w:rsidRPr="00616F53" w:rsidRDefault="00EC76CE" w:rsidP="00FA3A5D">
                              <w:pPr>
                                <w:ind w:left="357" w:hanging="357"/>
                                <w:rPr>
                                  <w:color w:val="000000" w:themeColor="text1"/>
                                  <w:sz w:val="20"/>
                                </w:rPr>
                              </w:pPr>
                            </w:p>
                          </w:tc>
                          <w:tc>
                            <w:tcPr>
                              <w:tcW w:w="3219" w:type="dxa"/>
                              <w:tcBorders>
                                <w:top w:val="single" w:sz="12" w:space="0" w:color="auto"/>
                                <w:bottom w:val="dashed" w:sz="4" w:space="0" w:color="auto"/>
                              </w:tcBorders>
                            </w:tcPr>
                            <w:p w:rsidR="00EC76CE" w:rsidRPr="00616F53" w:rsidRDefault="00EC76CE" w:rsidP="00FA3A5D">
                              <w:pPr>
                                <w:ind w:left="357" w:hanging="357"/>
                                <w:rPr>
                                  <w:color w:val="000000" w:themeColor="text1"/>
                                  <w:sz w:val="20"/>
                                </w:rPr>
                              </w:pPr>
                            </w:p>
                          </w:tc>
                        </w:tr>
                        <w:tr w:rsidR="00EC76CE" w:rsidRPr="00616F53" w:rsidTr="00CE6BEC">
                          <w:trPr>
                            <w:trHeight w:val="39"/>
                          </w:trPr>
                          <w:tc>
                            <w:tcPr>
                              <w:tcW w:w="3221" w:type="dxa"/>
                              <w:tcBorders>
                                <w:top w:val="dashed" w:sz="4" w:space="0" w:color="auto"/>
                                <w:bottom w:val="single" w:sz="12" w:space="0" w:color="auto"/>
                              </w:tcBorders>
                              <w:vAlign w:val="center"/>
                            </w:tcPr>
                            <w:p w:rsidR="00EC76CE" w:rsidRPr="007C38B4" w:rsidRDefault="00EC76CE" w:rsidP="007C38B4">
                              <w:pPr>
                                <w:rPr>
                                  <w:b/>
                                  <w:color w:val="000000" w:themeColor="text1"/>
                                  <w:sz w:val="20"/>
                                </w:rPr>
                              </w:pPr>
                              <w:r w:rsidRPr="007C38B4">
                                <w:rPr>
                                  <w:b/>
                                  <w:color w:val="000000" w:themeColor="text1"/>
                                  <w:sz w:val="20"/>
                                </w:rPr>
                                <w:t>Sport:</w:t>
                              </w:r>
                            </w:p>
                            <w:p w:rsidR="00EC76CE" w:rsidRPr="007C38B4" w:rsidRDefault="00EC76CE" w:rsidP="007C38B4">
                              <w:pPr>
                                <w:rPr>
                                  <w:b/>
                                  <w:color w:val="000000" w:themeColor="text1"/>
                                  <w:sz w:val="20"/>
                                </w:rPr>
                              </w:pPr>
                            </w:p>
                          </w:tc>
                          <w:tc>
                            <w:tcPr>
                              <w:tcW w:w="3220" w:type="dxa"/>
                              <w:tcBorders>
                                <w:top w:val="dashed" w:sz="4" w:space="0" w:color="auto"/>
                                <w:bottom w:val="single" w:sz="12" w:space="0" w:color="auto"/>
                              </w:tcBorders>
                              <w:vAlign w:val="center"/>
                            </w:tcPr>
                            <w:p w:rsidR="00EC76CE" w:rsidRPr="007C38B4" w:rsidRDefault="00EC76CE" w:rsidP="007C38B4">
                              <w:pPr>
                                <w:rPr>
                                  <w:b/>
                                  <w:color w:val="000000" w:themeColor="text1"/>
                                  <w:sz w:val="20"/>
                                </w:rPr>
                              </w:pPr>
                              <w:r w:rsidRPr="007C38B4">
                                <w:rPr>
                                  <w:b/>
                                  <w:color w:val="000000" w:themeColor="text1"/>
                                  <w:sz w:val="20"/>
                                </w:rPr>
                                <w:t>Sport:</w:t>
                              </w:r>
                            </w:p>
                            <w:p w:rsidR="00EC76CE" w:rsidRPr="007C38B4" w:rsidRDefault="00EC76CE" w:rsidP="007C38B4">
                              <w:pPr>
                                <w:rPr>
                                  <w:b/>
                                  <w:color w:val="000000" w:themeColor="text1"/>
                                  <w:sz w:val="20"/>
                                </w:rPr>
                              </w:pPr>
                            </w:p>
                          </w:tc>
                          <w:tc>
                            <w:tcPr>
                              <w:tcW w:w="3219" w:type="dxa"/>
                              <w:tcBorders>
                                <w:top w:val="dashed" w:sz="4" w:space="0" w:color="auto"/>
                                <w:bottom w:val="single" w:sz="12" w:space="0" w:color="auto"/>
                              </w:tcBorders>
                              <w:vAlign w:val="center"/>
                            </w:tcPr>
                            <w:p w:rsidR="00EC76CE" w:rsidRPr="007C38B4" w:rsidRDefault="00EC76CE" w:rsidP="007C38B4">
                              <w:pPr>
                                <w:rPr>
                                  <w:b/>
                                  <w:color w:val="000000" w:themeColor="text1"/>
                                  <w:sz w:val="20"/>
                                </w:rPr>
                              </w:pPr>
                              <w:r w:rsidRPr="007C38B4">
                                <w:rPr>
                                  <w:b/>
                                  <w:color w:val="000000" w:themeColor="text1"/>
                                  <w:sz w:val="20"/>
                                </w:rPr>
                                <w:t>Sport:</w:t>
                              </w:r>
                            </w:p>
                            <w:p w:rsidR="00EC76CE" w:rsidRPr="007C38B4" w:rsidRDefault="00EC76CE" w:rsidP="007C38B4">
                              <w:pPr>
                                <w:rPr>
                                  <w:b/>
                                  <w:color w:val="000000" w:themeColor="text1"/>
                                  <w:sz w:val="20"/>
                                </w:rPr>
                              </w:pPr>
                            </w:p>
                          </w:tc>
                        </w:tr>
                      </w:tbl>
                      <w:p w:rsidR="00EC76CE" w:rsidRPr="0075244F" w:rsidRDefault="00EC76CE" w:rsidP="00E1043A">
                        <w:pPr>
                          <w:rPr>
                            <w:sz w:val="2"/>
                          </w:rPr>
                        </w:pPr>
                      </w:p>
                    </w:txbxContent>
                  </v:textbox>
                </v:shape>
                <v:roundrect id="Rounded Rectangle 342" o:spid="_x0000_s1349" style="position:absolute;left:60529;top:17472;width:18740;height:124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">
                  <v:stroke joinstyle="miter"/>
                  <v:path arrowok="t"/>
                  <v:textbox style="mso-fit-shape-to-text:t">
                    <w:txbxContent>
                      <w:p w:rsidR="00EC76CE" w:rsidRDefault="00EC76CE" w:rsidP="00E1043A">
                        <w:pPr>
                          <w:jc w:val="center"/>
                          <w:rPr>
                            <w:b/>
                          </w:rPr>
                        </w:pPr>
                        <w:r>
                          <w:rPr>
                            <w:b/>
                          </w:rPr>
                          <w:t>The Size Principle (</w:t>
                        </w:r>
                        <w:proofErr w:type="spellStart"/>
                        <w:r>
                          <w:rPr>
                            <w:b/>
                          </w:rPr>
                          <w:t>Henneman</w:t>
                        </w:r>
                        <w:proofErr w:type="spellEnd"/>
                        <w:r>
                          <w:rPr>
                            <w:b/>
                          </w:rPr>
                          <w:t xml:space="preserve"> et al. 1974)</w:t>
                        </w:r>
                      </w:p>
                      <w:p w:rsidR="00EC76CE" w:rsidRPr="00BD5CBC" w:rsidRDefault="00EC76CE" w:rsidP="00E1043A">
                        <w:r w:rsidRPr="00BD5CBC">
                          <w:t>Smaller motor units are recruited first as they have a smaller firing threshold than larger motor units.</w:t>
                        </w:r>
                      </w:p>
                    </w:txbxContent>
                  </v:textbox>
                </v:roundrect>
                <v:shape id="Circular Arrow 2779" o:spid="_x0000_s1350" style="position:absolute;left:58771;top:10665;width:10947;height:10671;rotation:4823757fd;flip:x;visibility:visible;mso-wrap-style:square;v-text-anchor:middle" coordsize="1094740,106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" path="m103085,444238c143752,254088,308200,112285,507725,95317,705556,78494,891683,188359,967107,366477r86103,121l930329,534099,724388,366134r81466,115c736495,268365,613209,218850,491513,240002,366671,261701,267992,353462,241872,472140l103085,444238xe" fillcolor="black [3213]" strokecolor="black [3200]" strokeweight="2pt">
                  <v:path arrowok="t" o:connecttype="custom" o:connectlocs="103085,444238;507725,95317;967107,366477;1053210,366598;930329,534099;724388,366134;805854,366249;491513,240002;241872,472140;103085,444238" o:connectangles="0,0,0,0,0,0,0,0,0,0"/>
                </v:shape>
                <v:roundrect id="Rounded Rectangle 342" o:spid="_x0000_s1351" style="position:absolute;left:60529;top:140;width:18742;height:162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">
                  <v:stroke joinstyle="miter"/>
                  <v:path arrowok="t"/>
                  <v:textbox style="mso-fit-shape-to-text:t">
                    <w:txbxContent>
                      <w:p w:rsidR="00EC76CE" w:rsidRDefault="00EC76CE" w:rsidP="00E1043A">
                        <w:pPr>
                          <w:jc w:val="center"/>
                          <w:rPr>
                            <w:b/>
                          </w:rPr>
                        </w:pPr>
                        <w:r>
                          <w:rPr>
                            <w:b/>
                          </w:rPr>
                          <w:t>Muscle fibre recruitment</w:t>
                        </w:r>
                      </w:p>
                      <w:p w:rsidR="00EC76CE" w:rsidRPr="00BD5CBC" w:rsidRDefault="00EC76CE" w:rsidP="00E1043A">
                        <w:r w:rsidRPr="00BD5CBC">
                          <w:t>Muscle fibre recruitment is dependent on the intensity of the exercise</w:t>
                        </w:r>
                        <w:r>
                          <w:t>;</w:t>
                        </w:r>
                        <w:r w:rsidRPr="00BD5CBC">
                          <w:t xml:space="preserve"> higher</w:t>
                        </w:r>
                        <w:r>
                          <w:t>-</w:t>
                        </w:r>
                        <w:r w:rsidRPr="00BD5CBC">
                          <w:t>intensity exercise requires more force, with lower</w:t>
                        </w:r>
                        <w:r>
                          <w:t>-</w:t>
                        </w:r>
                        <w:r w:rsidRPr="00BD5CBC">
                          <w:t>intensity exercise requiring less force.</w:t>
                        </w:r>
                      </w:p>
                    </w:txbxContent>
                  </v:textbox>
                </v:roundrect>
                <w10:wrap anchorx="margin"/>
              </v:group>
            </w:pict>
          </mc:Fallback>
        </mc:AlternateContent>
      </w:r>
      <w:r w:rsidR="00E1043A" w:rsidRPr="00E1043A">
        <w:rPr>
          <w:color w:val="FFFFFF" w:themeColor="background1"/>
        </w:rPr>
        <w:t>Neuromuscular system</w:t>
      </w:r>
      <w:r w:rsidR="00E1043A">
        <w:rPr>
          <w:noProof/>
          <w:lang w:eastAsia="en-GB"/>
        </w:rPr>
        <mc:AlternateContent>
          <mc:Choice Requires="wps">
            <w:drawing>
              <wp:anchor distT="0" distB="0" distL="114300" distR="114300" simplePos="0" relativeHeight="252514816" behindDoc="0" locked="0" layoutInCell="1" allowOverlap="1" wp14:anchorId="7BDAEE46" wp14:editId="18F3DD28">
                <wp:simplePos x="0" y="0"/>
                <wp:positionH relativeFrom="column">
                  <wp:posOffset>2435225</wp:posOffset>
                </wp:positionH>
                <wp:positionV relativeFrom="margin">
                  <wp:align>top</wp:align>
                </wp:positionV>
                <wp:extent cx="10235565" cy="614680"/>
                <wp:effectExtent l="0" t="0" r="0" b="0"/>
                <wp:wrapNone/>
                <wp:docPr id="2765" name="Text Box 2765"/>
                <wp:cNvGraphicFramePr/>
                <a:graphic xmlns:a="http://schemas.openxmlformats.org/drawingml/2006/main">
                  <a:graphicData uri="http://schemas.microsoft.com/office/word/2010/wordprocessingShape">
                    <wps:wsp>
                      <wps:cNvSpPr txBox="1"/>
                      <wps:spPr>
                        <a:xfrm>
                          <a:off x="0" y="0"/>
                          <a:ext cx="10235565" cy="614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EC76CE" w:rsidRDefault="00EC76CE" w:rsidP="00E1043A">
                            <w:pPr>
                              <w:jc w:val="center"/>
                              <w:rPr>
                                <w:rFonts w:ascii="Milk Run" w:hAnsi="Milk Run"/>
                                <w:b/>
                                <w:sz w:val="62"/>
                                <w:szCs w:val="56"/>
                              </w:rPr>
                            </w:pPr>
                            <w:r w:rsidRPr="00EC76CE">
                              <w:rPr>
                                <w:rFonts w:ascii="Milk Run" w:hAnsi="Milk Run"/>
                                <w:b/>
                                <w:sz w:val="62"/>
                                <w:szCs w:val="56"/>
                              </w:rPr>
                              <w:t>The Neuromuscular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AEE46" id="Text Box 2765" o:spid="_x0000_s1352" type="#_x0000_t202" style="position:absolute;left:0;text-align:left;margin-left:191.75pt;margin-top:0;width:805.95pt;height:48.4pt;z-index:25251481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" filled="f" stroked="f" strokeweight=".5pt">
                <v:textbox>
                  <w:txbxContent>
                    <w:p w:rsidR="00EC76CE" w:rsidRPr="00EC76CE" w:rsidRDefault="00EC76CE" w:rsidP="00E1043A">
                      <w:pPr>
                        <w:jc w:val="center"/>
                        <w:rPr>
                          <w:rFonts w:ascii="Milk Run" w:hAnsi="Milk Run"/>
                          <w:b/>
                          <w:sz w:val="62"/>
                          <w:szCs w:val="56"/>
                        </w:rPr>
                      </w:pPr>
                      <w:r w:rsidRPr="00EC76CE">
                        <w:rPr>
                          <w:rFonts w:ascii="Milk Run" w:hAnsi="Milk Run"/>
                          <w:b/>
                          <w:sz w:val="62"/>
                          <w:szCs w:val="56"/>
                        </w:rPr>
                        <w:t>The Neuromuscular System</w:t>
                      </w:r>
                    </w:p>
                  </w:txbxContent>
                </v:textbox>
                <w10:wrap anchory="margin"/>
              </v:shape>
            </w:pict>
          </mc:Fallback>
        </mc:AlternateContent>
      </w:r>
      <w:r w:rsidR="00E1043A">
        <w:rPr>
          <w:noProof/>
          <w:lang w:eastAsia="en-GB"/>
        </w:rPr>
        <mc:AlternateContent>
          <mc:Choice Requires="wpg">
            <w:drawing>
              <wp:anchor distT="0" distB="0" distL="114300" distR="114300" simplePos="0" relativeHeight="252511744" behindDoc="0" locked="0" layoutInCell="1" allowOverlap="1" wp14:anchorId="5E780665" wp14:editId="3D9A39BE">
                <wp:simplePos x="0" y="0"/>
                <wp:positionH relativeFrom="margin">
                  <wp:align>right</wp:align>
                </wp:positionH>
                <wp:positionV relativeFrom="margin">
                  <wp:align>top</wp:align>
                </wp:positionV>
                <wp:extent cx="1087755" cy="434975"/>
                <wp:effectExtent l="0" t="0" r="17145" b="22225"/>
                <wp:wrapNone/>
                <wp:docPr id="2473" name="Group 2473"/>
                <wp:cNvGraphicFramePr/>
                <a:graphic xmlns:a="http://schemas.openxmlformats.org/drawingml/2006/main">
                  <a:graphicData uri="http://schemas.microsoft.com/office/word/2010/wordprocessingGroup">
                    <wpg:wgp>
                      <wpg:cNvGrpSpPr/>
                      <wpg:grpSpPr>
                        <a:xfrm>
                          <a:off x="0" y="0"/>
                          <a:ext cx="1087755" cy="434975"/>
                          <a:chOff x="0" y="0"/>
                          <a:chExt cx="1088118" cy="434975"/>
                        </a:xfrm>
                      </wpg:grpSpPr>
                      <wps:wsp>
                        <wps:cNvPr id="61" name="Text Box 61"/>
                        <wps:cNvSpPr txBox="1"/>
                        <wps:spPr>
                          <a:xfrm>
                            <a:off x="0" y="47502"/>
                            <a:ext cx="807093" cy="339725"/>
                          </a:xfrm>
                          <a:prstGeom prst="rect">
                            <a:avLst/>
                          </a:prstGeom>
                          <a:solidFill>
                            <a:schemeClr val="tx1"/>
                          </a:solidFill>
                          <a:ln/>
                        </wps:spPr>
                        <wps:style>
                          <a:lnRef idx="2">
                            <a:schemeClr val="dk1"/>
                          </a:lnRef>
                          <a:fillRef idx="1">
                            <a:schemeClr val="lt1"/>
                          </a:fillRef>
                          <a:effectRef idx="0">
                            <a:schemeClr val="dk1"/>
                          </a:effectRef>
                          <a:fontRef idx="minor">
                            <a:schemeClr val="dk1"/>
                          </a:fontRef>
                        </wps:style>
                        <wps:txbx>
                          <w:txbxContent>
                            <w:p w:rsidR="00EC76CE" w:rsidRPr="00E84FE2" w:rsidRDefault="00EC76CE" w:rsidP="00E84FE2">
                              <w:pPr>
                                <w:jc w:val="center"/>
                                <w:rPr>
                                  <w:b/>
                                  <w:color w:val="FFFFFF" w:themeColor="background1"/>
                                </w:rPr>
                              </w:pPr>
                              <w:r w:rsidRPr="00E84FE2">
                                <w:rPr>
                                  <w:b/>
                                  <w:color w:val="FFFFFF" w:themeColor="background1"/>
                                </w:rPr>
                                <w:t>3.1.1.4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199" name="Oval 817"/>
                        <wps:cNvSpPr>
                          <a:spLocks/>
                        </wps:cNvSpPr>
                        <wps:spPr>
                          <a:xfrm>
                            <a:off x="653143" y="0"/>
                            <a:ext cx="434975" cy="434975"/>
                          </a:xfrm>
                          <a:prstGeom prst="ellipse">
                            <a:avLst/>
                          </a:prstGeom>
                          <a:solidFill>
                            <a:schemeClr val="tx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EC76CE" w:rsidRPr="00E84FE2" w:rsidRDefault="00EC76CE" w:rsidP="00E1043A">
                              <w:pPr>
                                <w:jc w:val="center"/>
                                <w:rPr>
                                  <w:b/>
                                  <w:color w:val="FFFFFF" w:themeColor="background1"/>
                                  <w:sz w:val="24"/>
                                </w:rPr>
                              </w:pPr>
                              <w:r w:rsidRPr="00E84FE2">
                                <w:rPr>
                                  <w:b/>
                                  <w:color w:val="FFFFFF" w:themeColor="background1"/>
                                  <w:sz w:val="24"/>
                                </w:rPr>
                                <w:t>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anchor>
            </w:drawing>
          </mc:Choice>
          <mc:Fallback>
            <w:pict>
              <v:group w14:anchorId="5E780665" id="Group 2473" o:spid="_x0000_s1353" style="position:absolute;left:0;text-align:left;margin-left:34.45pt;margin-top:0;width:85.65pt;height:34.25pt;z-index:252511744;mso-position-horizontal:right;mso-position-horizontal-relative:margin;mso-position-vertical:top;mso-position-vertical-relative:margin" coordsize="10881,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">
                <v:shape id="Text Box 61" o:spid="_x0000_s1354" type="#_x0000_t202" style="position:absolute;top:475;width:8070;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" fillcolor="black [3213]" strokecolor="black [3200]" strokeweight="2pt">
                  <v:textbox inset="0,,0">
                    <w:txbxContent>
                      <w:p w:rsidR="00EC76CE" w:rsidRPr="00E84FE2" w:rsidRDefault="00EC76CE" w:rsidP="00E84FE2">
                        <w:pPr>
                          <w:jc w:val="center"/>
                          <w:rPr>
                            <w:b/>
                            <w:color w:val="FFFFFF" w:themeColor="background1"/>
                          </w:rPr>
                        </w:pPr>
                        <w:r w:rsidRPr="00E84FE2">
                          <w:rPr>
                            <w:b/>
                            <w:color w:val="FFFFFF" w:themeColor="background1"/>
                          </w:rPr>
                          <w:t>3.1.1.4</w:t>
                        </w:r>
                      </w:p>
                    </w:txbxContent>
                  </v:textbox>
                </v:shape>
                <v:oval id="Oval 817" o:spid="_x0000_s1355" style="position:absolute;left:6531;width:4350;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" fillcolor="black [3213]" strokecolor="white [3212]" strokeweight="2pt">
                  <v:path arrowok="t"/>
                  <v:textbox inset="0,,0">
                    <w:txbxContent>
                      <w:p w:rsidR="00EC76CE" w:rsidRPr="00E84FE2" w:rsidRDefault="00EC76CE" w:rsidP="00E1043A">
                        <w:pPr>
                          <w:jc w:val="center"/>
                          <w:rPr>
                            <w:b/>
                            <w:color w:val="FFFFFF" w:themeColor="background1"/>
                            <w:sz w:val="24"/>
                          </w:rPr>
                        </w:pPr>
                        <w:r w:rsidRPr="00E84FE2">
                          <w:rPr>
                            <w:b/>
                            <w:color w:val="FFFFFF" w:themeColor="background1"/>
                            <w:sz w:val="24"/>
                          </w:rPr>
                          <w:t>3</w:t>
                        </w:r>
                      </w:p>
                    </w:txbxContent>
                  </v:textbox>
                </v:oval>
                <w10:wrap anchorx="margin" anchory="margin"/>
              </v:group>
            </w:pict>
          </mc:Fallback>
        </mc:AlternateContent>
      </w:r>
      <w:r w:rsidR="00E1043A">
        <w:rPr>
          <w:rFonts w:ascii="Benguiat Bk BT" w:hAnsi="Benguiat Bk BT"/>
          <w:sz w:val="36"/>
          <w:szCs w:val="36"/>
        </w:rPr>
        <w:br w:type="page"/>
      </w:r>
    </w:p>
    <w:p w:rsidR="00E1043A" w:rsidRPr="00E1043A" w:rsidRDefault="00CE6BEC" w:rsidP="00E1043A">
      <w:pPr>
        <w:pStyle w:val="Heading1"/>
        <w:rPr>
          <w:color w:val="FFFFFF" w:themeColor="background1"/>
        </w:rPr>
      </w:pPr>
      <w:r w:rsidRPr="00E1043A">
        <w:rPr>
          <w:noProof/>
          <w:lang w:eastAsia="en-GB"/>
        </w:rPr>
        <w:lastRenderedPageBreak/>
        <mc:AlternateContent>
          <mc:Choice Requires="wps">
            <w:drawing>
              <wp:anchor distT="0" distB="0" distL="114300" distR="114300" simplePos="0" relativeHeight="252467712" behindDoc="0" locked="0" layoutInCell="1" allowOverlap="1" wp14:anchorId="065E2BF4" wp14:editId="65C8E177">
                <wp:simplePos x="0" y="0"/>
                <wp:positionH relativeFrom="column">
                  <wp:posOffset>297684</wp:posOffset>
                </wp:positionH>
                <wp:positionV relativeFrom="margin">
                  <wp:align>top</wp:align>
                </wp:positionV>
                <wp:extent cx="13164207" cy="614855"/>
                <wp:effectExtent l="0" t="0" r="0" b="0"/>
                <wp:wrapNone/>
                <wp:docPr id="3090" name="Text Box 3090"/>
                <wp:cNvGraphicFramePr/>
                <a:graphic xmlns:a="http://schemas.openxmlformats.org/drawingml/2006/main">
                  <a:graphicData uri="http://schemas.microsoft.com/office/word/2010/wordprocessingShape">
                    <wps:wsp>
                      <wps:cNvSpPr txBox="1"/>
                      <wps:spPr>
                        <a:xfrm>
                          <a:off x="0" y="0"/>
                          <a:ext cx="13164207" cy="614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CE6BEC" w:rsidRDefault="00EC76CE" w:rsidP="00E1043A">
                            <w:pPr>
                              <w:jc w:val="center"/>
                              <w:rPr>
                                <w:rFonts w:ascii="Milk Run" w:hAnsi="Milk Run"/>
                                <w:b/>
                                <w:sz w:val="70"/>
                                <w:szCs w:val="56"/>
                              </w:rPr>
                            </w:pPr>
                            <w:r w:rsidRPr="00CE6BEC">
                              <w:rPr>
                                <w:rFonts w:ascii="Milk Run" w:hAnsi="Milk Run"/>
                                <w:b/>
                                <w:sz w:val="70"/>
                                <w:szCs w:val="56"/>
                              </w:rPr>
                              <w:t>The Musculoskeletal System and Movement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E2BF4" id="Text Box 3090" o:spid="_x0000_s1356" type="#_x0000_t202" style="position:absolute;left:0;text-align:left;margin-left:23.45pt;margin-top:0;width:1036.55pt;height:48.4pt;z-index:25246771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" filled="f" stroked="f" strokeweight=".5pt">
                <v:textbox>
                  <w:txbxContent>
                    <w:p w:rsidR="00EC76CE" w:rsidRPr="00CE6BEC" w:rsidRDefault="00EC76CE" w:rsidP="00E1043A">
                      <w:pPr>
                        <w:jc w:val="center"/>
                        <w:rPr>
                          <w:rFonts w:ascii="Milk Run" w:hAnsi="Milk Run"/>
                          <w:b/>
                          <w:sz w:val="70"/>
                          <w:szCs w:val="56"/>
                        </w:rPr>
                      </w:pPr>
                      <w:r w:rsidRPr="00CE6BEC">
                        <w:rPr>
                          <w:rFonts w:ascii="Milk Run" w:hAnsi="Milk Run"/>
                          <w:b/>
                          <w:sz w:val="70"/>
                          <w:szCs w:val="56"/>
                        </w:rPr>
                        <w:t>The Musculoskeletal System and Movement Analysis</w:t>
                      </w:r>
                    </w:p>
                  </w:txbxContent>
                </v:textbox>
                <w10:wrap anchory="margin"/>
              </v:shape>
            </w:pict>
          </mc:Fallback>
        </mc:AlternateContent>
      </w:r>
      <w:r w:rsidR="00347F17" w:rsidRPr="00E1043A">
        <w:rPr>
          <w:noProof/>
          <w:color w:val="FFFFFF" w:themeColor="background1"/>
          <w:lang w:eastAsia="en-GB"/>
        </w:rPr>
        <mc:AlternateContent>
          <mc:Choice Requires="wps">
            <w:drawing>
              <wp:anchor distT="0" distB="0" distL="114300" distR="114300" simplePos="0" relativeHeight="251072000" behindDoc="0" locked="0" layoutInCell="1" allowOverlap="1" wp14:anchorId="75D842EA" wp14:editId="048C0EE3">
                <wp:simplePos x="0" y="0"/>
                <wp:positionH relativeFrom="column">
                  <wp:posOffset>15360650</wp:posOffset>
                </wp:positionH>
                <wp:positionV relativeFrom="paragraph">
                  <wp:posOffset>-345440</wp:posOffset>
                </wp:positionV>
                <wp:extent cx="434975" cy="434975"/>
                <wp:effectExtent l="0" t="0" r="22225" b="22225"/>
                <wp:wrapNone/>
                <wp:docPr id="3073"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975" cy="434975"/>
                        </a:xfrm>
                        <a:prstGeom prst="ellipse">
                          <a:avLst/>
                        </a:prstGeom>
                        <a:solidFill>
                          <a:sysClr val="windowText" lastClr="000000"/>
                        </a:solidFill>
                        <a:ln w="25400" cap="flat" cmpd="sng" algn="ctr">
                          <a:solidFill>
                            <a:sysClr val="windowText" lastClr="000000"/>
                          </a:solidFill>
                          <a:prstDash val="solid"/>
                        </a:ln>
                        <a:effectLst/>
                      </wps:spPr>
                      <wps:txbx>
                        <w:txbxContent>
                          <w:p w:rsidR="00EC76CE" w:rsidRPr="00DC2441" w:rsidRDefault="00EC76CE" w:rsidP="00347F17">
                            <w:pPr>
                              <w:jc w:val="center"/>
                              <w:rPr>
                                <w:b/>
                                <w:color w:val="FFFFFF"/>
                                <w:sz w:val="24"/>
                              </w:rPr>
                            </w:pPr>
                            <w:r w:rsidRPr="00DC2441">
                              <w:rPr>
                                <w:b/>
                                <w:color w:val="FFFFFF"/>
                                <w:sz w:val="24"/>
                              </w:rPr>
                              <w:t>5</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5D842EA" id="Oval 44" o:spid="_x0000_s1357" style="position:absolute;left:0;text-align:left;margin-left:1209.5pt;margin-top:-27.2pt;width:34.25pt;height:34.25pt;z-index:2510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" fillcolor="windowText" strokecolor="windowText" strokeweight="2pt">
                <v:path arrowok="t"/>
                <v:textbox inset="0,,0">
                  <w:txbxContent>
                    <w:p w:rsidR="00EC76CE" w:rsidRPr="00DC2441" w:rsidRDefault="00EC76CE" w:rsidP="00347F17">
                      <w:pPr>
                        <w:jc w:val="center"/>
                        <w:rPr>
                          <w:b/>
                          <w:color w:val="FFFFFF"/>
                          <w:sz w:val="24"/>
                        </w:rPr>
                      </w:pPr>
                      <w:r w:rsidRPr="00DC2441">
                        <w:rPr>
                          <w:b/>
                          <w:color w:val="FFFFFF"/>
                          <w:sz w:val="24"/>
                        </w:rPr>
                        <w:t>5</w:t>
                      </w:r>
                    </w:p>
                  </w:txbxContent>
                </v:textbox>
              </v:oval>
            </w:pict>
          </mc:Fallback>
        </mc:AlternateContent>
      </w:r>
      <w:r w:rsidR="00347F17" w:rsidRPr="00E1043A">
        <w:rPr>
          <w:rFonts w:ascii="Benguiat Bk BT" w:hAnsi="Benguiat Bk BT"/>
          <w:noProof/>
          <w:color w:val="FFFFFF" w:themeColor="background1"/>
          <w:sz w:val="36"/>
          <w:szCs w:val="36"/>
          <w:lang w:eastAsia="en-GB"/>
        </w:rPr>
        <mc:AlternateContent>
          <mc:Choice Requires="wps">
            <w:drawing>
              <wp:anchor distT="0" distB="0" distL="114300" distR="114300" simplePos="0" relativeHeight="251080192" behindDoc="0" locked="0" layoutInCell="1" allowOverlap="1" wp14:anchorId="0C23C1F5" wp14:editId="52D47CEA">
                <wp:simplePos x="0" y="0"/>
                <wp:positionH relativeFrom="column">
                  <wp:posOffset>5085715</wp:posOffset>
                </wp:positionH>
                <wp:positionV relativeFrom="paragraph">
                  <wp:posOffset>4445635</wp:posOffset>
                </wp:positionV>
                <wp:extent cx="5205363" cy="676275"/>
                <wp:effectExtent l="0" t="0" r="0" b="0"/>
                <wp:wrapNone/>
                <wp:docPr id="3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363" cy="676275"/>
                        </a:xfrm>
                        <a:prstGeom prst="rect">
                          <a:avLst/>
                        </a:prstGeom>
                        <a:noFill/>
                        <a:ln w="9525">
                          <a:noFill/>
                          <a:miter lim="800000"/>
                          <a:headEnd/>
                          <a:tailEnd/>
                        </a:ln>
                      </wps:spPr>
                      <wps:txbx>
                        <w:txbxContent>
                          <w:p w:rsidR="00EC76CE" w:rsidRPr="00DC1B8B" w:rsidRDefault="00EC76CE" w:rsidP="00347F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3C1F5" id="_x0000_s1358" type="#_x0000_t202" style="position:absolute;left:0;text-align:left;margin-left:400.45pt;margin-top:350.05pt;width:409.85pt;height:53.25pt;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" filled="f" stroked="f">
                <v:textbox>
                  <w:txbxContent>
                    <w:p w:rsidR="00EC76CE" w:rsidRPr="00DC1B8B" w:rsidRDefault="00EC76CE" w:rsidP="00347F17"/>
                  </w:txbxContent>
                </v:textbox>
              </v:shape>
            </w:pict>
          </mc:Fallback>
        </mc:AlternateContent>
      </w:r>
      <w:r w:rsidR="00E1043A" w:rsidRPr="00E1043A">
        <w:rPr>
          <w:noProof/>
          <w:color w:val="FFFFFF" w:themeColor="background1"/>
          <w:lang w:eastAsia="en-GB"/>
        </w:rPr>
        <mc:AlternateContent>
          <mc:Choice Requires="wpg">
            <w:drawing>
              <wp:anchor distT="0" distB="0" distL="114300" distR="114300" simplePos="0" relativeHeight="252468736" behindDoc="0" locked="0" layoutInCell="1" allowOverlap="1" wp14:anchorId="3CC8FD97" wp14:editId="05B568DE">
                <wp:simplePos x="0" y="0"/>
                <wp:positionH relativeFrom="margin">
                  <wp:align>right</wp:align>
                </wp:positionH>
                <wp:positionV relativeFrom="margin">
                  <wp:align>top</wp:align>
                </wp:positionV>
                <wp:extent cx="1076243" cy="434975"/>
                <wp:effectExtent l="0" t="0" r="10160" b="22225"/>
                <wp:wrapNone/>
                <wp:docPr id="173" name="Group 173"/>
                <wp:cNvGraphicFramePr/>
                <a:graphic xmlns:a="http://schemas.openxmlformats.org/drawingml/2006/main">
                  <a:graphicData uri="http://schemas.microsoft.com/office/word/2010/wordprocessingGroup">
                    <wpg:wgp>
                      <wpg:cNvGrpSpPr/>
                      <wpg:grpSpPr>
                        <a:xfrm>
                          <a:off x="0" y="0"/>
                          <a:ext cx="1076243" cy="434975"/>
                          <a:chOff x="118753" y="0"/>
                          <a:chExt cx="1076243" cy="434975"/>
                        </a:xfrm>
                      </wpg:grpSpPr>
                      <wps:wsp>
                        <wps:cNvPr id="49" name="Text Box 49"/>
                        <wps:cNvSpPr txBox="1"/>
                        <wps:spPr>
                          <a:xfrm>
                            <a:off x="118753" y="47501"/>
                            <a:ext cx="759608" cy="339972"/>
                          </a:xfrm>
                          <a:prstGeom prst="rect">
                            <a:avLst/>
                          </a:prstGeom>
                          <a:solidFill>
                            <a:schemeClr val="tx1"/>
                          </a:solidFill>
                          <a:ln/>
                        </wps:spPr>
                        <wps:style>
                          <a:lnRef idx="2">
                            <a:schemeClr val="dk1"/>
                          </a:lnRef>
                          <a:fillRef idx="1">
                            <a:schemeClr val="lt1"/>
                          </a:fillRef>
                          <a:effectRef idx="0">
                            <a:schemeClr val="dk1"/>
                          </a:effectRef>
                          <a:fontRef idx="minor">
                            <a:schemeClr val="dk1"/>
                          </a:fontRef>
                        </wps:style>
                        <wps:txbx>
                          <w:txbxContent>
                            <w:p w:rsidR="00EC76CE" w:rsidRPr="00E84FE2" w:rsidRDefault="00EC76CE" w:rsidP="00E84FE2">
                              <w:pPr>
                                <w:jc w:val="center"/>
                                <w:rPr>
                                  <w:b/>
                                  <w:color w:val="FFFFFF" w:themeColor="background1"/>
                                </w:rPr>
                              </w:pPr>
                              <w:r w:rsidRPr="00E84FE2">
                                <w:rPr>
                                  <w:b/>
                                  <w:color w:val="FFFFFF" w:themeColor="background1"/>
                                </w:rPr>
                                <w:t>3.1.1.5</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51" name="Oval 817"/>
                        <wps:cNvSpPr>
                          <a:spLocks/>
                        </wps:cNvSpPr>
                        <wps:spPr>
                          <a:xfrm>
                            <a:off x="760021" y="0"/>
                            <a:ext cx="434975" cy="434975"/>
                          </a:xfrm>
                          <a:prstGeom prst="ellipse">
                            <a:avLst/>
                          </a:prstGeom>
                          <a:solidFill>
                            <a:schemeClr val="tx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EC76CE" w:rsidRPr="00E84FE2" w:rsidRDefault="00EC76CE" w:rsidP="00E1043A">
                              <w:pPr>
                                <w:jc w:val="center"/>
                                <w:rPr>
                                  <w:b/>
                                  <w:color w:val="FFFFFF" w:themeColor="background1"/>
                                  <w:sz w:val="24"/>
                                </w:rPr>
                              </w:pPr>
                              <w:r w:rsidRPr="00E84FE2">
                                <w:rPr>
                                  <w:b/>
                                  <w:color w:val="FFFFFF" w:themeColor="background1"/>
                                  <w:sz w:val="24"/>
                                </w:rPr>
                                <w:t>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C8FD97" id="Group 173" o:spid="_x0000_s1359" style="position:absolute;left:0;text-align:left;margin-left:33.55pt;margin-top:0;width:84.75pt;height:34.25pt;z-index:252468736;mso-position-horizontal:right;mso-position-horizontal-relative:margin;mso-position-vertical:top;mso-position-vertical-relative:margin;mso-width-relative:margin" coordorigin="1187" coordsize="10762,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">
                <v:shape id="Text Box 49" o:spid="_x0000_s1360" type="#_x0000_t202" style="position:absolute;left:1187;top:475;width:7596;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" fillcolor="black [3213]" strokecolor="black [3200]" strokeweight="2pt">
                  <v:textbox inset="0,,0">
                    <w:txbxContent>
                      <w:p w:rsidR="00EC76CE" w:rsidRPr="00E84FE2" w:rsidRDefault="00EC76CE" w:rsidP="00E84FE2">
                        <w:pPr>
                          <w:jc w:val="center"/>
                          <w:rPr>
                            <w:b/>
                            <w:color w:val="FFFFFF" w:themeColor="background1"/>
                          </w:rPr>
                        </w:pPr>
                        <w:r w:rsidRPr="00E84FE2">
                          <w:rPr>
                            <w:b/>
                            <w:color w:val="FFFFFF" w:themeColor="background1"/>
                          </w:rPr>
                          <w:t>3.1.1.5</w:t>
                        </w:r>
                      </w:p>
                    </w:txbxContent>
                  </v:textbox>
                </v:shape>
                <v:oval id="Oval 817" o:spid="_x0000_s1361" style="position:absolute;left:7600;width:4349;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" fillcolor="black [3213]" strokecolor="white [3212]" strokeweight="2pt">
                  <v:path arrowok="t"/>
                  <v:textbox inset="0,,0">
                    <w:txbxContent>
                      <w:p w:rsidR="00EC76CE" w:rsidRPr="00E84FE2" w:rsidRDefault="00EC76CE" w:rsidP="00E1043A">
                        <w:pPr>
                          <w:jc w:val="center"/>
                          <w:rPr>
                            <w:b/>
                            <w:color w:val="FFFFFF" w:themeColor="background1"/>
                            <w:sz w:val="24"/>
                          </w:rPr>
                        </w:pPr>
                        <w:r w:rsidRPr="00E84FE2">
                          <w:rPr>
                            <w:b/>
                            <w:color w:val="FFFFFF" w:themeColor="background1"/>
                            <w:sz w:val="24"/>
                          </w:rPr>
                          <w:t>4</w:t>
                        </w:r>
                      </w:p>
                    </w:txbxContent>
                  </v:textbox>
                </v:oval>
                <w10:wrap anchorx="margin" anchory="margin"/>
              </v:group>
            </w:pict>
          </mc:Fallback>
        </mc:AlternateContent>
      </w:r>
      <w:proofErr w:type="spellStart"/>
      <w:r w:rsidR="00E1043A" w:rsidRPr="00E1043A">
        <w:rPr>
          <w:color w:val="FFFFFF" w:themeColor="background1"/>
        </w:rPr>
        <w:t>Musculo</w:t>
      </w:r>
      <w:proofErr w:type="spellEnd"/>
      <w:r w:rsidR="00E1043A" w:rsidRPr="00E1043A">
        <w:rPr>
          <w:color w:val="FFFFFF" w:themeColor="background1"/>
        </w:rPr>
        <w:t>-skeletal system &amp; Movement analysis</w:t>
      </w:r>
    </w:p>
    <w:p w:rsidR="00E1043A" w:rsidRPr="0087286C" w:rsidRDefault="00827CB9" w:rsidP="00E1043A">
      <w:pPr>
        <w:rPr>
          <w:b/>
        </w:rPr>
      </w:pPr>
      <w:r>
        <w:rPr>
          <w:noProof/>
          <w:lang w:eastAsia="en-GB"/>
        </w:rPr>
        <mc:AlternateContent>
          <mc:Choice Requires="wps">
            <w:drawing>
              <wp:anchor distT="0" distB="0" distL="114300" distR="114300" simplePos="0" relativeHeight="252505600" behindDoc="0" locked="0" layoutInCell="1" allowOverlap="1" wp14:anchorId="5935B413" wp14:editId="7C4A286C">
                <wp:simplePos x="0" y="0"/>
                <wp:positionH relativeFrom="column">
                  <wp:posOffset>108497</wp:posOffset>
                </wp:positionH>
                <wp:positionV relativeFrom="paragraph">
                  <wp:posOffset>475067</wp:posOffset>
                </wp:positionV>
                <wp:extent cx="8623738" cy="6889531"/>
                <wp:effectExtent l="0" t="0" r="0" b="6985"/>
                <wp:wrapNone/>
                <wp:docPr id="121" name="Text Box 121"/>
                <wp:cNvGraphicFramePr/>
                <a:graphic xmlns:a="http://schemas.openxmlformats.org/drawingml/2006/main">
                  <a:graphicData uri="http://schemas.microsoft.com/office/word/2010/wordprocessingShape">
                    <wps:wsp>
                      <wps:cNvSpPr txBox="1"/>
                      <wps:spPr>
                        <a:xfrm>
                          <a:off x="0" y="0"/>
                          <a:ext cx="8623738" cy="68895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363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39"/>
                              <w:gridCol w:w="899"/>
                              <w:gridCol w:w="2082"/>
                              <w:gridCol w:w="2389"/>
                              <w:gridCol w:w="3884"/>
                              <w:gridCol w:w="3444"/>
                            </w:tblGrid>
                            <w:tr w:rsidR="00EC76CE" w:rsidTr="00827CB9">
                              <w:trPr>
                                <w:trHeight w:val="394"/>
                              </w:trPr>
                              <w:tc>
                                <w:tcPr>
                                  <w:tcW w:w="939" w:type="dxa"/>
                                  <w:tcBorders>
                                    <w:top w:val="single" w:sz="12" w:space="0" w:color="auto"/>
                                    <w:bottom w:val="single" w:sz="12" w:space="0" w:color="auto"/>
                                    <w:right w:val="single" w:sz="12" w:space="0" w:color="FFFFFF" w:themeColor="background1"/>
                                  </w:tcBorders>
                                  <w:shd w:val="clear" w:color="auto" w:fill="000000" w:themeFill="text1"/>
                                  <w:vAlign w:val="center"/>
                                </w:tcPr>
                                <w:p w:rsidR="00EC76CE" w:rsidRPr="00CB3ADC" w:rsidRDefault="00EC76CE" w:rsidP="00E84FE2">
                                  <w:pPr>
                                    <w:jc w:val="center"/>
                                    <w:rPr>
                                      <w:b/>
                                      <w:spacing w:val="-1"/>
                                      <w:sz w:val="20"/>
                                    </w:rPr>
                                  </w:pPr>
                                  <w:r w:rsidRPr="00CB3ADC">
                                    <w:rPr>
                                      <w:b/>
                                      <w:spacing w:val="-1"/>
                                      <w:sz w:val="20"/>
                                    </w:rPr>
                                    <w:t>Joint</w:t>
                                  </w:r>
                                </w:p>
                              </w:tc>
                              <w:tc>
                                <w:tcPr>
                                  <w:tcW w:w="899" w:type="dxa"/>
                                  <w:tcBorders>
                                    <w:top w:val="single" w:sz="12" w:space="0" w:color="auto"/>
                                    <w:left w:val="single" w:sz="12" w:space="0" w:color="FFFFFF" w:themeColor="background1"/>
                                    <w:bottom w:val="single" w:sz="12" w:space="0" w:color="auto"/>
                                    <w:right w:val="single" w:sz="4" w:space="0" w:color="FFFFFF" w:themeColor="background1"/>
                                  </w:tcBorders>
                                  <w:shd w:val="clear" w:color="auto" w:fill="000000" w:themeFill="text1"/>
                                  <w:vAlign w:val="center"/>
                                </w:tcPr>
                                <w:p w:rsidR="00EC76CE" w:rsidRPr="00CB3ADC" w:rsidRDefault="00EC76CE" w:rsidP="00E84FE2">
                                  <w:pPr>
                                    <w:jc w:val="center"/>
                                    <w:rPr>
                                      <w:b/>
                                      <w:spacing w:val="-1"/>
                                      <w:sz w:val="20"/>
                                    </w:rPr>
                                  </w:pPr>
                                  <w:r w:rsidRPr="00CB3ADC">
                                    <w:rPr>
                                      <w:b/>
                                      <w:spacing w:val="-1"/>
                                      <w:sz w:val="20"/>
                                    </w:rPr>
                                    <w:t>Type</w:t>
                                  </w:r>
                                </w:p>
                              </w:tc>
                              <w:tc>
                                <w:tcPr>
                                  <w:tcW w:w="2082"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0000" w:themeFill="text1"/>
                                  <w:vAlign w:val="center"/>
                                </w:tcPr>
                                <w:p w:rsidR="00EC76CE" w:rsidRPr="00CB3ADC" w:rsidRDefault="00EC76CE" w:rsidP="00E84FE2">
                                  <w:pPr>
                                    <w:jc w:val="center"/>
                                    <w:rPr>
                                      <w:b/>
                                      <w:spacing w:val="-1"/>
                                      <w:sz w:val="20"/>
                                    </w:rPr>
                                  </w:pPr>
                                  <w:r w:rsidRPr="00CB3ADC">
                                    <w:rPr>
                                      <w:b/>
                                      <w:spacing w:val="-1"/>
                                      <w:sz w:val="20"/>
                                    </w:rPr>
                                    <w:t>Articulating Bones</w:t>
                                  </w:r>
                                </w:p>
                              </w:tc>
                              <w:tc>
                                <w:tcPr>
                                  <w:tcW w:w="2389"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0000" w:themeFill="text1"/>
                                  <w:vAlign w:val="center"/>
                                </w:tcPr>
                                <w:p w:rsidR="00EC76CE" w:rsidRPr="00CB3ADC" w:rsidRDefault="00EC76CE" w:rsidP="00E84FE2">
                                  <w:pPr>
                                    <w:jc w:val="center"/>
                                    <w:rPr>
                                      <w:b/>
                                      <w:spacing w:val="-1"/>
                                      <w:sz w:val="20"/>
                                    </w:rPr>
                                  </w:pPr>
                                  <w:r w:rsidRPr="00CB3ADC">
                                    <w:rPr>
                                      <w:b/>
                                      <w:spacing w:val="-1"/>
                                      <w:sz w:val="20"/>
                                    </w:rPr>
                                    <w:t>Joint Action</w:t>
                                  </w:r>
                                </w:p>
                              </w:tc>
                              <w:tc>
                                <w:tcPr>
                                  <w:tcW w:w="3884"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0000" w:themeFill="text1"/>
                                  <w:vAlign w:val="center"/>
                                </w:tcPr>
                                <w:p w:rsidR="00EC76CE" w:rsidRPr="00CB3ADC" w:rsidRDefault="00EC76CE" w:rsidP="00E84FE2">
                                  <w:pPr>
                                    <w:jc w:val="center"/>
                                    <w:rPr>
                                      <w:b/>
                                      <w:spacing w:val="-1"/>
                                      <w:sz w:val="20"/>
                                    </w:rPr>
                                  </w:pPr>
                                  <w:r w:rsidRPr="00CB3ADC">
                                    <w:rPr>
                                      <w:b/>
                                      <w:spacing w:val="-1"/>
                                      <w:sz w:val="20"/>
                                    </w:rPr>
                                    <w:t>Agonist</w:t>
                                  </w:r>
                                </w:p>
                              </w:tc>
                              <w:tc>
                                <w:tcPr>
                                  <w:tcW w:w="3444" w:type="dxa"/>
                                  <w:tcBorders>
                                    <w:top w:val="single" w:sz="12" w:space="0" w:color="auto"/>
                                    <w:left w:val="single" w:sz="4" w:space="0" w:color="FFFFFF" w:themeColor="background1"/>
                                    <w:bottom w:val="single" w:sz="12" w:space="0" w:color="auto"/>
                                  </w:tcBorders>
                                  <w:shd w:val="clear" w:color="auto" w:fill="000000" w:themeFill="text1"/>
                                  <w:vAlign w:val="center"/>
                                </w:tcPr>
                                <w:p w:rsidR="00EC76CE" w:rsidRPr="00CB3ADC" w:rsidRDefault="00EC76CE" w:rsidP="00E84FE2">
                                  <w:pPr>
                                    <w:jc w:val="center"/>
                                    <w:rPr>
                                      <w:b/>
                                      <w:spacing w:val="-1"/>
                                      <w:sz w:val="20"/>
                                    </w:rPr>
                                  </w:pPr>
                                  <w:r w:rsidRPr="00CB3ADC">
                                    <w:rPr>
                                      <w:b/>
                                      <w:spacing w:val="-1"/>
                                      <w:sz w:val="20"/>
                                    </w:rPr>
                                    <w:t>Antagonist</w:t>
                                  </w:r>
                                </w:p>
                              </w:tc>
                            </w:tr>
                            <w:tr w:rsidR="00EC76CE" w:rsidTr="00827CB9">
                              <w:trPr>
                                <w:trHeight w:val="519"/>
                              </w:trPr>
                              <w:tc>
                                <w:tcPr>
                                  <w:tcW w:w="939" w:type="dxa"/>
                                  <w:vMerge w:val="restart"/>
                                  <w:tcBorders>
                                    <w:top w:val="single" w:sz="12" w:space="0" w:color="auto"/>
                                    <w:bottom w:val="single" w:sz="12" w:space="0" w:color="auto"/>
                                    <w:right w:val="single" w:sz="12" w:space="0" w:color="auto"/>
                                  </w:tcBorders>
                                  <w:shd w:val="clear" w:color="auto" w:fill="BFBFBF" w:themeFill="background1" w:themeFillShade="BF"/>
                                  <w:textDirection w:val="btLr"/>
                                  <w:vAlign w:val="center"/>
                                </w:tcPr>
                                <w:p w:rsidR="00EC76CE" w:rsidRPr="00ED04F7" w:rsidRDefault="00EC76CE" w:rsidP="00E84FE2">
                                  <w:pPr>
                                    <w:ind w:right="113"/>
                                    <w:jc w:val="center"/>
                                    <w:rPr>
                                      <w:b/>
                                      <w:sz w:val="20"/>
                                      <w:szCs w:val="20"/>
                                    </w:rPr>
                                  </w:pPr>
                                  <w:r w:rsidRPr="00ED04F7">
                                    <w:rPr>
                                      <w:b/>
                                      <w:sz w:val="20"/>
                                      <w:szCs w:val="20"/>
                                    </w:rPr>
                                    <w:t>Shoulder</w:t>
                                  </w:r>
                                </w:p>
                              </w:tc>
                              <w:tc>
                                <w:tcPr>
                                  <w:tcW w:w="899" w:type="dxa"/>
                                  <w:vMerge w:val="restart"/>
                                  <w:tcBorders>
                                    <w:top w:val="single" w:sz="12" w:space="0" w:color="auto"/>
                                    <w:left w:val="single" w:sz="12" w:space="0" w:color="auto"/>
                                  </w:tcBorders>
                                  <w:textDirection w:val="btLr"/>
                                  <w:vAlign w:val="center"/>
                                </w:tcPr>
                                <w:p w:rsidR="00EC76CE" w:rsidRPr="008B0809" w:rsidRDefault="00EC76CE" w:rsidP="00E84FE2">
                                  <w:pPr>
                                    <w:ind w:right="113"/>
                                    <w:jc w:val="center"/>
                                    <w:rPr>
                                      <w:sz w:val="20"/>
                                      <w:szCs w:val="20"/>
                                    </w:rPr>
                                  </w:pPr>
                                  <w:r w:rsidRPr="008B0809">
                                    <w:rPr>
                                      <w:sz w:val="20"/>
                                      <w:szCs w:val="20"/>
                                    </w:rPr>
                                    <w:t>Ball and Socket</w:t>
                                  </w:r>
                                </w:p>
                              </w:tc>
                              <w:tc>
                                <w:tcPr>
                                  <w:tcW w:w="2082" w:type="dxa"/>
                                  <w:vMerge w:val="restart"/>
                                  <w:tcBorders>
                                    <w:top w:val="single" w:sz="12" w:space="0" w:color="auto"/>
                                  </w:tcBorders>
                                  <w:vAlign w:val="center"/>
                                </w:tcPr>
                                <w:p w:rsidR="00EC76CE" w:rsidRPr="00985416" w:rsidRDefault="00EC76CE" w:rsidP="00E84FE2">
                                  <w:pPr>
                                    <w:jc w:val="center"/>
                                    <w:rPr>
                                      <w:sz w:val="20"/>
                                      <w:szCs w:val="20"/>
                                    </w:rPr>
                                  </w:pPr>
                                  <w:r w:rsidRPr="00985416">
                                    <w:rPr>
                                      <w:sz w:val="20"/>
                                      <w:szCs w:val="20"/>
                                    </w:rPr>
                                    <w:t>Scapula</w:t>
                                  </w:r>
                                  <w:r>
                                    <w:rPr>
                                      <w:sz w:val="20"/>
                                      <w:szCs w:val="20"/>
                                    </w:rPr>
                                    <w:t xml:space="preserve"> and </w:t>
                                  </w:r>
                                  <w:proofErr w:type="spellStart"/>
                                  <w:r>
                                    <w:rPr>
                                      <w:sz w:val="20"/>
                                      <w:szCs w:val="20"/>
                                    </w:rPr>
                                    <w:t>h</w:t>
                                  </w:r>
                                  <w:r w:rsidRPr="00985416">
                                    <w:rPr>
                                      <w:sz w:val="20"/>
                                      <w:szCs w:val="20"/>
                                    </w:rPr>
                                    <w:t>umerus</w:t>
                                  </w:r>
                                  <w:proofErr w:type="spellEnd"/>
                                </w:p>
                              </w:tc>
                              <w:tc>
                                <w:tcPr>
                                  <w:tcW w:w="2389" w:type="dxa"/>
                                  <w:tcBorders>
                                    <w:top w:val="single" w:sz="12" w:space="0" w:color="auto"/>
                                  </w:tcBorders>
                                  <w:vAlign w:val="center"/>
                                </w:tcPr>
                                <w:p w:rsidR="00EC76CE" w:rsidRPr="008B0809" w:rsidRDefault="00EC76CE" w:rsidP="00E84FE2">
                                  <w:pPr>
                                    <w:jc w:val="center"/>
                                    <w:rPr>
                                      <w:sz w:val="20"/>
                                      <w:szCs w:val="20"/>
                                    </w:rPr>
                                  </w:pPr>
                                  <w:r w:rsidRPr="008B0809">
                                    <w:rPr>
                                      <w:sz w:val="20"/>
                                      <w:szCs w:val="20"/>
                                    </w:rPr>
                                    <w:t>Flexion</w:t>
                                  </w:r>
                                </w:p>
                              </w:tc>
                              <w:tc>
                                <w:tcPr>
                                  <w:tcW w:w="3884" w:type="dxa"/>
                                  <w:tcBorders>
                                    <w:top w:val="single" w:sz="12" w:space="0" w:color="auto"/>
                                  </w:tcBorders>
                                  <w:vAlign w:val="center"/>
                                </w:tcPr>
                                <w:p w:rsidR="00EC76CE" w:rsidRPr="00ED04F7" w:rsidRDefault="00EC76CE" w:rsidP="00E84FE2">
                                  <w:pPr>
                                    <w:jc w:val="center"/>
                                    <w:rPr>
                                      <w:sz w:val="20"/>
                                      <w:szCs w:val="20"/>
                                    </w:rPr>
                                  </w:pPr>
                                </w:p>
                              </w:tc>
                              <w:tc>
                                <w:tcPr>
                                  <w:tcW w:w="3444" w:type="dxa"/>
                                  <w:tcBorders>
                                    <w:top w:val="single" w:sz="12" w:space="0" w:color="auto"/>
                                  </w:tcBorders>
                                  <w:vAlign w:val="center"/>
                                </w:tcPr>
                                <w:p w:rsidR="00EC76CE" w:rsidRPr="00ED04F7"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sidRPr="008B0809">
                                    <w:rPr>
                                      <w:sz w:val="20"/>
                                      <w:szCs w:val="20"/>
                                    </w:rPr>
                                    <w:t>Extension</w:t>
                                  </w:r>
                                </w:p>
                              </w:tc>
                              <w:tc>
                                <w:tcPr>
                                  <w:tcW w:w="3884" w:type="dxa"/>
                                  <w:vAlign w:val="center"/>
                                </w:tcPr>
                                <w:p w:rsidR="00EC76CE" w:rsidRPr="00ED04F7" w:rsidRDefault="00EC76CE" w:rsidP="00E84FE2">
                                  <w:pPr>
                                    <w:jc w:val="center"/>
                                    <w:rPr>
                                      <w:sz w:val="20"/>
                                      <w:szCs w:val="20"/>
                                    </w:rPr>
                                  </w:pPr>
                                </w:p>
                              </w:tc>
                              <w:tc>
                                <w:tcPr>
                                  <w:tcW w:w="3444" w:type="dxa"/>
                                  <w:vAlign w:val="center"/>
                                </w:tcPr>
                                <w:p w:rsidR="00EC76CE" w:rsidRPr="00ED04F7"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Pr>
                                      <w:sz w:val="20"/>
                                      <w:szCs w:val="20"/>
                                    </w:rPr>
                                    <w:t>A</w:t>
                                  </w:r>
                                  <w:r w:rsidRPr="008B0809">
                                    <w:rPr>
                                      <w:sz w:val="20"/>
                                      <w:szCs w:val="20"/>
                                    </w:rPr>
                                    <w:t>dduction</w:t>
                                  </w:r>
                                </w:p>
                              </w:tc>
                              <w:tc>
                                <w:tcPr>
                                  <w:tcW w:w="3884" w:type="dxa"/>
                                  <w:vAlign w:val="center"/>
                                </w:tcPr>
                                <w:p w:rsidR="00EC76CE" w:rsidRPr="00ED04F7" w:rsidRDefault="00EC76CE" w:rsidP="00E84FE2">
                                  <w:pPr>
                                    <w:jc w:val="center"/>
                                    <w:rPr>
                                      <w:sz w:val="20"/>
                                      <w:szCs w:val="20"/>
                                    </w:rPr>
                                  </w:pPr>
                                </w:p>
                              </w:tc>
                              <w:tc>
                                <w:tcPr>
                                  <w:tcW w:w="3444" w:type="dxa"/>
                                  <w:vAlign w:val="center"/>
                                </w:tcPr>
                                <w:p w:rsidR="00EC76CE" w:rsidRPr="00ED04F7"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sidRPr="008B0809">
                                    <w:rPr>
                                      <w:sz w:val="20"/>
                                      <w:szCs w:val="20"/>
                                    </w:rPr>
                                    <w:t>Abduction</w:t>
                                  </w:r>
                                </w:p>
                              </w:tc>
                              <w:tc>
                                <w:tcPr>
                                  <w:tcW w:w="3884" w:type="dxa"/>
                                  <w:vAlign w:val="center"/>
                                </w:tcPr>
                                <w:p w:rsidR="00EC76CE" w:rsidRPr="00ED04F7" w:rsidRDefault="00EC76CE" w:rsidP="00E84FE2">
                                  <w:pPr>
                                    <w:jc w:val="center"/>
                                    <w:rPr>
                                      <w:sz w:val="20"/>
                                      <w:szCs w:val="20"/>
                                    </w:rPr>
                                  </w:pPr>
                                </w:p>
                              </w:tc>
                              <w:tc>
                                <w:tcPr>
                                  <w:tcW w:w="3444" w:type="dxa"/>
                                  <w:vAlign w:val="center"/>
                                </w:tcPr>
                                <w:p w:rsidR="00EC76CE" w:rsidRPr="00ED04F7"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sidRPr="008B0809">
                                    <w:rPr>
                                      <w:sz w:val="20"/>
                                      <w:szCs w:val="20"/>
                                    </w:rPr>
                                    <w:t xml:space="preserve">Horizontal </w:t>
                                  </w:r>
                                  <w:r>
                                    <w:rPr>
                                      <w:sz w:val="20"/>
                                      <w:szCs w:val="20"/>
                                    </w:rPr>
                                    <w:t>a</w:t>
                                  </w:r>
                                  <w:r w:rsidRPr="008B0809">
                                    <w:rPr>
                                      <w:sz w:val="20"/>
                                      <w:szCs w:val="20"/>
                                    </w:rPr>
                                    <w:t>bduction</w:t>
                                  </w:r>
                                </w:p>
                              </w:tc>
                              <w:tc>
                                <w:tcPr>
                                  <w:tcW w:w="3884" w:type="dxa"/>
                                  <w:vAlign w:val="center"/>
                                </w:tcPr>
                                <w:p w:rsidR="00EC76CE" w:rsidRPr="008B0809" w:rsidRDefault="00EC76CE" w:rsidP="00E84FE2">
                                  <w:pPr>
                                    <w:jc w:val="center"/>
                                    <w:rPr>
                                      <w:sz w:val="20"/>
                                      <w:szCs w:val="20"/>
                                    </w:rPr>
                                  </w:pPr>
                                </w:p>
                              </w:tc>
                              <w:tc>
                                <w:tcPr>
                                  <w:tcW w:w="3444" w:type="dxa"/>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bottom w:val="single" w:sz="12" w:space="0" w:color="auto"/>
                                  </w:tcBorders>
                                  <w:vAlign w:val="center"/>
                                </w:tcPr>
                                <w:p w:rsidR="00EC76CE" w:rsidRPr="008B0809" w:rsidRDefault="00EC76CE" w:rsidP="00E84FE2">
                                  <w:pPr>
                                    <w:jc w:val="center"/>
                                    <w:rPr>
                                      <w:sz w:val="20"/>
                                      <w:szCs w:val="20"/>
                                    </w:rPr>
                                  </w:pPr>
                                </w:p>
                              </w:tc>
                              <w:tc>
                                <w:tcPr>
                                  <w:tcW w:w="2082" w:type="dxa"/>
                                  <w:vMerge/>
                                  <w:tcBorders>
                                    <w:bottom w:val="single" w:sz="12" w:space="0" w:color="auto"/>
                                  </w:tcBorders>
                                  <w:vAlign w:val="center"/>
                                </w:tcPr>
                                <w:p w:rsidR="00EC76CE" w:rsidRPr="008B0809" w:rsidRDefault="00EC76CE" w:rsidP="00E84FE2">
                                  <w:pPr>
                                    <w:jc w:val="center"/>
                                    <w:rPr>
                                      <w:sz w:val="20"/>
                                      <w:szCs w:val="20"/>
                                    </w:rPr>
                                  </w:pPr>
                                </w:p>
                              </w:tc>
                              <w:tc>
                                <w:tcPr>
                                  <w:tcW w:w="2389" w:type="dxa"/>
                                  <w:tcBorders>
                                    <w:bottom w:val="single" w:sz="12" w:space="0" w:color="auto"/>
                                  </w:tcBorders>
                                  <w:vAlign w:val="center"/>
                                </w:tcPr>
                                <w:p w:rsidR="00EC76CE" w:rsidRPr="008B0809" w:rsidRDefault="00EC76CE" w:rsidP="00E84FE2">
                                  <w:pPr>
                                    <w:jc w:val="center"/>
                                    <w:rPr>
                                      <w:sz w:val="20"/>
                                      <w:szCs w:val="20"/>
                                    </w:rPr>
                                  </w:pPr>
                                  <w:r w:rsidRPr="008B0809">
                                    <w:rPr>
                                      <w:sz w:val="20"/>
                                      <w:szCs w:val="20"/>
                                    </w:rPr>
                                    <w:t xml:space="preserve">Horizontal </w:t>
                                  </w:r>
                                  <w:r>
                                    <w:rPr>
                                      <w:sz w:val="20"/>
                                      <w:szCs w:val="20"/>
                                    </w:rPr>
                                    <w:t>a</w:t>
                                  </w:r>
                                  <w:r w:rsidRPr="008B0809">
                                    <w:rPr>
                                      <w:sz w:val="20"/>
                                      <w:szCs w:val="20"/>
                                    </w:rPr>
                                    <w:t>dduction</w:t>
                                  </w:r>
                                </w:p>
                              </w:tc>
                              <w:tc>
                                <w:tcPr>
                                  <w:tcW w:w="3884" w:type="dxa"/>
                                  <w:tcBorders>
                                    <w:bottom w:val="single" w:sz="12" w:space="0" w:color="auto"/>
                                  </w:tcBorders>
                                  <w:vAlign w:val="center"/>
                                </w:tcPr>
                                <w:p w:rsidR="00EC76CE" w:rsidRPr="008B0809" w:rsidRDefault="00EC76CE" w:rsidP="00E84FE2">
                                  <w:pPr>
                                    <w:jc w:val="center"/>
                                    <w:rPr>
                                      <w:sz w:val="20"/>
                                      <w:szCs w:val="20"/>
                                    </w:rPr>
                                  </w:pPr>
                                </w:p>
                              </w:tc>
                              <w:tc>
                                <w:tcPr>
                                  <w:tcW w:w="3444" w:type="dxa"/>
                                  <w:tcBorders>
                                    <w:bottom w:val="single" w:sz="12" w:space="0" w:color="auto"/>
                                  </w:tcBorders>
                                  <w:vAlign w:val="center"/>
                                </w:tcPr>
                                <w:p w:rsidR="00EC76CE" w:rsidRPr="008B0809" w:rsidRDefault="00EC76CE" w:rsidP="00E84FE2">
                                  <w:pPr>
                                    <w:jc w:val="center"/>
                                    <w:rPr>
                                      <w:sz w:val="20"/>
                                      <w:szCs w:val="20"/>
                                    </w:rPr>
                                  </w:pPr>
                                </w:p>
                              </w:tc>
                            </w:tr>
                            <w:tr w:rsidR="00EC76CE" w:rsidTr="00827CB9">
                              <w:trPr>
                                <w:trHeight w:val="519"/>
                              </w:trPr>
                              <w:tc>
                                <w:tcPr>
                                  <w:tcW w:w="939" w:type="dxa"/>
                                  <w:vMerge w:val="restart"/>
                                  <w:tcBorders>
                                    <w:top w:val="single" w:sz="12"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r w:rsidRPr="00ED04F7">
                                    <w:rPr>
                                      <w:b/>
                                      <w:sz w:val="20"/>
                                      <w:szCs w:val="20"/>
                                    </w:rPr>
                                    <w:t>Elbow</w:t>
                                  </w:r>
                                </w:p>
                              </w:tc>
                              <w:tc>
                                <w:tcPr>
                                  <w:tcW w:w="899" w:type="dxa"/>
                                  <w:vMerge w:val="restart"/>
                                  <w:tcBorders>
                                    <w:top w:val="single" w:sz="12" w:space="0" w:color="auto"/>
                                    <w:left w:val="single" w:sz="12" w:space="0" w:color="auto"/>
                                  </w:tcBorders>
                                  <w:vAlign w:val="center"/>
                                </w:tcPr>
                                <w:p w:rsidR="00EC76CE" w:rsidRPr="008B0809" w:rsidRDefault="00EC76CE" w:rsidP="00E84FE2">
                                  <w:pPr>
                                    <w:jc w:val="center"/>
                                    <w:rPr>
                                      <w:sz w:val="20"/>
                                      <w:szCs w:val="20"/>
                                    </w:rPr>
                                  </w:pPr>
                                  <w:r w:rsidRPr="008B0809">
                                    <w:rPr>
                                      <w:sz w:val="20"/>
                                      <w:szCs w:val="20"/>
                                    </w:rPr>
                                    <w:t>Hinge</w:t>
                                  </w:r>
                                </w:p>
                              </w:tc>
                              <w:tc>
                                <w:tcPr>
                                  <w:tcW w:w="2082" w:type="dxa"/>
                                  <w:vMerge w:val="restart"/>
                                  <w:tcBorders>
                                    <w:top w:val="single" w:sz="12" w:space="0" w:color="auto"/>
                                  </w:tcBorders>
                                  <w:vAlign w:val="center"/>
                                </w:tcPr>
                                <w:p w:rsidR="00EC76CE" w:rsidRPr="00985416" w:rsidRDefault="00EC76CE" w:rsidP="00E84FE2">
                                  <w:pPr>
                                    <w:jc w:val="center"/>
                                    <w:rPr>
                                      <w:sz w:val="20"/>
                                      <w:szCs w:val="20"/>
                                    </w:rPr>
                                  </w:pPr>
                                  <w:proofErr w:type="spellStart"/>
                                  <w:r w:rsidRPr="00985416">
                                    <w:rPr>
                                      <w:sz w:val="20"/>
                                      <w:szCs w:val="20"/>
                                    </w:rPr>
                                    <w:t>Humerus</w:t>
                                  </w:r>
                                  <w:proofErr w:type="spellEnd"/>
                                  <w:r>
                                    <w:rPr>
                                      <w:sz w:val="20"/>
                                      <w:szCs w:val="20"/>
                                    </w:rPr>
                                    <w:t>, r</w:t>
                                  </w:r>
                                  <w:r w:rsidRPr="00985416">
                                    <w:rPr>
                                      <w:sz w:val="20"/>
                                      <w:szCs w:val="20"/>
                                    </w:rPr>
                                    <w:t>adius</w:t>
                                  </w:r>
                                  <w:r>
                                    <w:rPr>
                                      <w:sz w:val="20"/>
                                      <w:szCs w:val="20"/>
                                    </w:rPr>
                                    <w:t xml:space="preserve"> and u</w:t>
                                  </w:r>
                                  <w:r w:rsidRPr="00985416">
                                    <w:rPr>
                                      <w:sz w:val="20"/>
                                      <w:szCs w:val="20"/>
                                    </w:rPr>
                                    <w:t>lna</w:t>
                                  </w:r>
                                </w:p>
                              </w:tc>
                              <w:tc>
                                <w:tcPr>
                                  <w:tcW w:w="2389" w:type="dxa"/>
                                  <w:tcBorders>
                                    <w:top w:val="single" w:sz="12" w:space="0" w:color="auto"/>
                                  </w:tcBorders>
                                  <w:vAlign w:val="center"/>
                                </w:tcPr>
                                <w:p w:rsidR="00EC76CE" w:rsidRPr="008B0809" w:rsidRDefault="00EC76CE" w:rsidP="00E84FE2">
                                  <w:pPr>
                                    <w:jc w:val="center"/>
                                    <w:rPr>
                                      <w:sz w:val="20"/>
                                      <w:szCs w:val="20"/>
                                    </w:rPr>
                                  </w:pPr>
                                  <w:r w:rsidRPr="008B0809">
                                    <w:rPr>
                                      <w:sz w:val="20"/>
                                      <w:szCs w:val="20"/>
                                    </w:rPr>
                                    <w:t>Flexion</w:t>
                                  </w:r>
                                </w:p>
                              </w:tc>
                              <w:tc>
                                <w:tcPr>
                                  <w:tcW w:w="3884" w:type="dxa"/>
                                  <w:tcBorders>
                                    <w:top w:val="single" w:sz="12" w:space="0" w:color="auto"/>
                                  </w:tcBorders>
                                  <w:vAlign w:val="center"/>
                                </w:tcPr>
                                <w:p w:rsidR="00EC76CE" w:rsidRPr="008B0809" w:rsidRDefault="00EC76CE" w:rsidP="00E84FE2">
                                  <w:pPr>
                                    <w:jc w:val="center"/>
                                    <w:rPr>
                                      <w:sz w:val="20"/>
                                      <w:szCs w:val="20"/>
                                    </w:rPr>
                                  </w:pPr>
                                </w:p>
                              </w:tc>
                              <w:tc>
                                <w:tcPr>
                                  <w:tcW w:w="3444" w:type="dxa"/>
                                  <w:tcBorders>
                                    <w:top w:val="single" w:sz="12" w:space="0" w:color="auto"/>
                                  </w:tcBorders>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bottom w:val="single" w:sz="12" w:space="0" w:color="auto"/>
                                  </w:tcBorders>
                                  <w:vAlign w:val="center"/>
                                </w:tcPr>
                                <w:p w:rsidR="00EC76CE" w:rsidRPr="008B0809" w:rsidRDefault="00EC76CE" w:rsidP="00E84FE2">
                                  <w:pPr>
                                    <w:jc w:val="center"/>
                                    <w:rPr>
                                      <w:sz w:val="20"/>
                                      <w:szCs w:val="20"/>
                                    </w:rPr>
                                  </w:pPr>
                                </w:p>
                              </w:tc>
                              <w:tc>
                                <w:tcPr>
                                  <w:tcW w:w="2082" w:type="dxa"/>
                                  <w:vMerge/>
                                  <w:tcBorders>
                                    <w:bottom w:val="single" w:sz="12" w:space="0" w:color="auto"/>
                                  </w:tcBorders>
                                  <w:vAlign w:val="center"/>
                                </w:tcPr>
                                <w:p w:rsidR="00EC76CE" w:rsidRPr="008B0809" w:rsidRDefault="00EC76CE" w:rsidP="00E84FE2">
                                  <w:pPr>
                                    <w:jc w:val="center"/>
                                    <w:rPr>
                                      <w:sz w:val="20"/>
                                      <w:szCs w:val="20"/>
                                    </w:rPr>
                                  </w:pPr>
                                </w:p>
                              </w:tc>
                              <w:tc>
                                <w:tcPr>
                                  <w:tcW w:w="2389" w:type="dxa"/>
                                  <w:tcBorders>
                                    <w:bottom w:val="single" w:sz="12" w:space="0" w:color="auto"/>
                                  </w:tcBorders>
                                  <w:vAlign w:val="center"/>
                                </w:tcPr>
                                <w:p w:rsidR="00EC76CE" w:rsidRPr="008B0809" w:rsidRDefault="00EC76CE" w:rsidP="00E84FE2">
                                  <w:pPr>
                                    <w:jc w:val="center"/>
                                    <w:rPr>
                                      <w:sz w:val="20"/>
                                      <w:szCs w:val="20"/>
                                    </w:rPr>
                                  </w:pPr>
                                  <w:r w:rsidRPr="008B0809">
                                    <w:rPr>
                                      <w:sz w:val="20"/>
                                      <w:szCs w:val="20"/>
                                    </w:rPr>
                                    <w:t>Extension</w:t>
                                  </w:r>
                                </w:p>
                              </w:tc>
                              <w:tc>
                                <w:tcPr>
                                  <w:tcW w:w="3884" w:type="dxa"/>
                                  <w:tcBorders>
                                    <w:bottom w:val="single" w:sz="12" w:space="0" w:color="auto"/>
                                  </w:tcBorders>
                                  <w:vAlign w:val="center"/>
                                </w:tcPr>
                                <w:p w:rsidR="00EC76CE" w:rsidRPr="008B0809" w:rsidRDefault="00EC76CE" w:rsidP="00E84FE2">
                                  <w:pPr>
                                    <w:jc w:val="center"/>
                                    <w:rPr>
                                      <w:sz w:val="20"/>
                                      <w:szCs w:val="20"/>
                                    </w:rPr>
                                  </w:pPr>
                                </w:p>
                              </w:tc>
                              <w:tc>
                                <w:tcPr>
                                  <w:tcW w:w="3444" w:type="dxa"/>
                                  <w:tcBorders>
                                    <w:bottom w:val="single" w:sz="12" w:space="0" w:color="auto"/>
                                  </w:tcBorders>
                                  <w:vAlign w:val="center"/>
                                </w:tcPr>
                                <w:p w:rsidR="00EC76CE" w:rsidRPr="008B0809" w:rsidRDefault="00EC76CE" w:rsidP="00E84FE2">
                                  <w:pPr>
                                    <w:jc w:val="center"/>
                                    <w:rPr>
                                      <w:sz w:val="20"/>
                                      <w:szCs w:val="20"/>
                                    </w:rPr>
                                  </w:pPr>
                                </w:p>
                              </w:tc>
                            </w:tr>
                            <w:tr w:rsidR="00EC76CE" w:rsidTr="00827CB9">
                              <w:trPr>
                                <w:trHeight w:val="519"/>
                              </w:trPr>
                              <w:tc>
                                <w:tcPr>
                                  <w:tcW w:w="939" w:type="dxa"/>
                                  <w:vMerge w:val="restart"/>
                                  <w:tcBorders>
                                    <w:top w:val="single" w:sz="12"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r w:rsidRPr="00ED04F7">
                                    <w:rPr>
                                      <w:b/>
                                      <w:sz w:val="20"/>
                                      <w:szCs w:val="20"/>
                                    </w:rPr>
                                    <w:t>Hip</w:t>
                                  </w:r>
                                </w:p>
                              </w:tc>
                              <w:tc>
                                <w:tcPr>
                                  <w:tcW w:w="899" w:type="dxa"/>
                                  <w:vMerge w:val="restart"/>
                                  <w:tcBorders>
                                    <w:top w:val="single" w:sz="12" w:space="0" w:color="auto"/>
                                    <w:left w:val="single" w:sz="12" w:space="0" w:color="auto"/>
                                  </w:tcBorders>
                                  <w:textDirection w:val="btLr"/>
                                  <w:vAlign w:val="center"/>
                                </w:tcPr>
                                <w:p w:rsidR="00EC76CE" w:rsidRPr="008B0809" w:rsidRDefault="00EC76CE" w:rsidP="00E84FE2">
                                  <w:pPr>
                                    <w:ind w:right="113"/>
                                    <w:jc w:val="center"/>
                                    <w:rPr>
                                      <w:sz w:val="20"/>
                                      <w:szCs w:val="20"/>
                                    </w:rPr>
                                  </w:pPr>
                                  <w:r w:rsidRPr="008B0809">
                                    <w:rPr>
                                      <w:sz w:val="20"/>
                                      <w:szCs w:val="20"/>
                                    </w:rPr>
                                    <w:t>Ball and Socket</w:t>
                                  </w:r>
                                </w:p>
                              </w:tc>
                              <w:tc>
                                <w:tcPr>
                                  <w:tcW w:w="2082" w:type="dxa"/>
                                  <w:vMerge w:val="restart"/>
                                  <w:tcBorders>
                                    <w:top w:val="single" w:sz="12" w:space="0" w:color="auto"/>
                                  </w:tcBorders>
                                  <w:vAlign w:val="center"/>
                                </w:tcPr>
                                <w:p w:rsidR="00EC76CE" w:rsidRPr="00985416" w:rsidRDefault="00EC76CE" w:rsidP="00E84FE2">
                                  <w:pPr>
                                    <w:jc w:val="center"/>
                                    <w:rPr>
                                      <w:sz w:val="20"/>
                                      <w:szCs w:val="20"/>
                                    </w:rPr>
                                  </w:pPr>
                                  <w:r w:rsidRPr="00985416">
                                    <w:rPr>
                                      <w:sz w:val="20"/>
                                      <w:szCs w:val="20"/>
                                    </w:rPr>
                                    <w:t>Femur</w:t>
                                  </w:r>
                                  <w:r>
                                    <w:rPr>
                                      <w:sz w:val="20"/>
                                      <w:szCs w:val="20"/>
                                    </w:rPr>
                                    <w:t xml:space="preserve"> and p</w:t>
                                  </w:r>
                                  <w:r w:rsidRPr="00985416">
                                    <w:rPr>
                                      <w:sz w:val="20"/>
                                      <w:szCs w:val="20"/>
                                    </w:rPr>
                                    <w:t>elvis</w:t>
                                  </w:r>
                                </w:p>
                              </w:tc>
                              <w:tc>
                                <w:tcPr>
                                  <w:tcW w:w="2389" w:type="dxa"/>
                                  <w:tcBorders>
                                    <w:top w:val="single" w:sz="12" w:space="0" w:color="auto"/>
                                  </w:tcBorders>
                                  <w:vAlign w:val="center"/>
                                </w:tcPr>
                                <w:p w:rsidR="00EC76CE" w:rsidRPr="008B0809" w:rsidRDefault="00EC76CE" w:rsidP="00E84FE2">
                                  <w:pPr>
                                    <w:jc w:val="center"/>
                                    <w:rPr>
                                      <w:sz w:val="20"/>
                                      <w:szCs w:val="20"/>
                                    </w:rPr>
                                  </w:pPr>
                                  <w:r w:rsidRPr="008B0809">
                                    <w:rPr>
                                      <w:sz w:val="20"/>
                                      <w:szCs w:val="20"/>
                                    </w:rPr>
                                    <w:t>Flexion</w:t>
                                  </w:r>
                                </w:p>
                              </w:tc>
                              <w:tc>
                                <w:tcPr>
                                  <w:tcW w:w="3884" w:type="dxa"/>
                                  <w:tcBorders>
                                    <w:top w:val="single" w:sz="12" w:space="0" w:color="auto"/>
                                  </w:tcBorders>
                                  <w:vAlign w:val="center"/>
                                </w:tcPr>
                                <w:p w:rsidR="00EC76CE" w:rsidRPr="008B0809" w:rsidRDefault="00EC76CE" w:rsidP="00E84FE2">
                                  <w:pPr>
                                    <w:jc w:val="center"/>
                                    <w:rPr>
                                      <w:sz w:val="20"/>
                                      <w:szCs w:val="20"/>
                                    </w:rPr>
                                  </w:pPr>
                                </w:p>
                              </w:tc>
                              <w:tc>
                                <w:tcPr>
                                  <w:tcW w:w="3444" w:type="dxa"/>
                                  <w:tcBorders>
                                    <w:top w:val="single" w:sz="12" w:space="0" w:color="auto"/>
                                  </w:tcBorders>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sidRPr="008B0809">
                                    <w:rPr>
                                      <w:sz w:val="20"/>
                                      <w:szCs w:val="20"/>
                                    </w:rPr>
                                    <w:t>Extension</w:t>
                                  </w:r>
                                </w:p>
                              </w:tc>
                              <w:tc>
                                <w:tcPr>
                                  <w:tcW w:w="3884" w:type="dxa"/>
                                  <w:vAlign w:val="center"/>
                                </w:tcPr>
                                <w:p w:rsidR="00EC76CE" w:rsidRPr="008B0809" w:rsidRDefault="00EC76CE" w:rsidP="00E84FE2">
                                  <w:pPr>
                                    <w:jc w:val="center"/>
                                    <w:rPr>
                                      <w:sz w:val="20"/>
                                      <w:szCs w:val="20"/>
                                    </w:rPr>
                                  </w:pPr>
                                </w:p>
                              </w:tc>
                              <w:tc>
                                <w:tcPr>
                                  <w:tcW w:w="3444" w:type="dxa"/>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Pr>
                                      <w:sz w:val="20"/>
                                      <w:szCs w:val="20"/>
                                    </w:rPr>
                                    <w:t>A</w:t>
                                  </w:r>
                                  <w:r w:rsidRPr="008B0809">
                                    <w:rPr>
                                      <w:sz w:val="20"/>
                                      <w:szCs w:val="20"/>
                                    </w:rPr>
                                    <w:t>dduction</w:t>
                                  </w:r>
                                </w:p>
                              </w:tc>
                              <w:tc>
                                <w:tcPr>
                                  <w:tcW w:w="3884" w:type="dxa"/>
                                  <w:vAlign w:val="center"/>
                                </w:tcPr>
                                <w:p w:rsidR="00EC76CE" w:rsidRPr="008B0809" w:rsidRDefault="00EC76CE" w:rsidP="00E84FE2">
                                  <w:pPr>
                                    <w:jc w:val="center"/>
                                    <w:rPr>
                                      <w:sz w:val="20"/>
                                      <w:szCs w:val="20"/>
                                    </w:rPr>
                                  </w:pPr>
                                </w:p>
                              </w:tc>
                              <w:tc>
                                <w:tcPr>
                                  <w:tcW w:w="3444" w:type="dxa"/>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sidRPr="008B0809">
                                    <w:rPr>
                                      <w:sz w:val="20"/>
                                      <w:szCs w:val="20"/>
                                    </w:rPr>
                                    <w:t>Abduction</w:t>
                                  </w:r>
                                </w:p>
                              </w:tc>
                              <w:tc>
                                <w:tcPr>
                                  <w:tcW w:w="3884" w:type="dxa"/>
                                  <w:vAlign w:val="center"/>
                                </w:tcPr>
                                <w:p w:rsidR="00EC76CE" w:rsidRPr="008B0809" w:rsidRDefault="00EC76CE" w:rsidP="00E84FE2">
                                  <w:pPr>
                                    <w:jc w:val="center"/>
                                    <w:rPr>
                                      <w:sz w:val="20"/>
                                      <w:szCs w:val="20"/>
                                    </w:rPr>
                                  </w:pPr>
                                </w:p>
                              </w:tc>
                              <w:tc>
                                <w:tcPr>
                                  <w:tcW w:w="3444" w:type="dxa"/>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sidRPr="008B0809">
                                    <w:rPr>
                                      <w:sz w:val="20"/>
                                      <w:szCs w:val="20"/>
                                    </w:rPr>
                                    <w:t xml:space="preserve">Horizontal </w:t>
                                  </w:r>
                                  <w:r>
                                    <w:rPr>
                                      <w:sz w:val="20"/>
                                      <w:szCs w:val="20"/>
                                    </w:rPr>
                                    <w:t>a</w:t>
                                  </w:r>
                                  <w:r w:rsidRPr="008B0809">
                                    <w:rPr>
                                      <w:sz w:val="20"/>
                                      <w:szCs w:val="20"/>
                                    </w:rPr>
                                    <w:t>bduction</w:t>
                                  </w:r>
                                </w:p>
                              </w:tc>
                              <w:tc>
                                <w:tcPr>
                                  <w:tcW w:w="3884" w:type="dxa"/>
                                  <w:vAlign w:val="center"/>
                                </w:tcPr>
                                <w:p w:rsidR="00EC76CE" w:rsidRPr="008B0809" w:rsidRDefault="00EC76CE" w:rsidP="00E84FE2">
                                  <w:pPr>
                                    <w:jc w:val="center"/>
                                    <w:rPr>
                                      <w:sz w:val="20"/>
                                      <w:szCs w:val="20"/>
                                    </w:rPr>
                                  </w:pPr>
                                </w:p>
                              </w:tc>
                              <w:tc>
                                <w:tcPr>
                                  <w:tcW w:w="3444" w:type="dxa"/>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bottom w:val="single" w:sz="12" w:space="0" w:color="auto"/>
                                  </w:tcBorders>
                                  <w:vAlign w:val="center"/>
                                </w:tcPr>
                                <w:p w:rsidR="00EC76CE" w:rsidRPr="008B0809" w:rsidRDefault="00EC76CE" w:rsidP="00E84FE2">
                                  <w:pPr>
                                    <w:jc w:val="center"/>
                                    <w:rPr>
                                      <w:sz w:val="20"/>
                                      <w:szCs w:val="20"/>
                                    </w:rPr>
                                  </w:pPr>
                                </w:p>
                              </w:tc>
                              <w:tc>
                                <w:tcPr>
                                  <w:tcW w:w="2082" w:type="dxa"/>
                                  <w:vMerge/>
                                  <w:tcBorders>
                                    <w:bottom w:val="single" w:sz="12" w:space="0" w:color="auto"/>
                                  </w:tcBorders>
                                  <w:vAlign w:val="center"/>
                                </w:tcPr>
                                <w:p w:rsidR="00EC76CE" w:rsidRPr="008B0809" w:rsidRDefault="00EC76CE" w:rsidP="00E84FE2">
                                  <w:pPr>
                                    <w:jc w:val="center"/>
                                    <w:rPr>
                                      <w:sz w:val="20"/>
                                      <w:szCs w:val="20"/>
                                    </w:rPr>
                                  </w:pPr>
                                </w:p>
                              </w:tc>
                              <w:tc>
                                <w:tcPr>
                                  <w:tcW w:w="2389" w:type="dxa"/>
                                  <w:tcBorders>
                                    <w:bottom w:val="single" w:sz="12" w:space="0" w:color="auto"/>
                                  </w:tcBorders>
                                  <w:vAlign w:val="center"/>
                                </w:tcPr>
                                <w:p w:rsidR="00EC76CE" w:rsidRPr="008B0809" w:rsidRDefault="00EC76CE" w:rsidP="00E84FE2">
                                  <w:pPr>
                                    <w:jc w:val="center"/>
                                    <w:rPr>
                                      <w:sz w:val="20"/>
                                      <w:szCs w:val="20"/>
                                    </w:rPr>
                                  </w:pPr>
                                  <w:r w:rsidRPr="008B0809">
                                    <w:rPr>
                                      <w:sz w:val="20"/>
                                      <w:szCs w:val="20"/>
                                    </w:rPr>
                                    <w:t xml:space="preserve">Horizontal </w:t>
                                  </w:r>
                                  <w:r>
                                    <w:rPr>
                                      <w:sz w:val="20"/>
                                      <w:szCs w:val="20"/>
                                    </w:rPr>
                                    <w:t>a</w:t>
                                  </w:r>
                                  <w:r w:rsidRPr="008B0809">
                                    <w:rPr>
                                      <w:sz w:val="20"/>
                                      <w:szCs w:val="20"/>
                                    </w:rPr>
                                    <w:t>dduction</w:t>
                                  </w:r>
                                </w:p>
                              </w:tc>
                              <w:tc>
                                <w:tcPr>
                                  <w:tcW w:w="3884" w:type="dxa"/>
                                  <w:tcBorders>
                                    <w:bottom w:val="single" w:sz="12" w:space="0" w:color="auto"/>
                                  </w:tcBorders>
                                  <w:vAlign w:val="center"/>
                                </w:tcPr>
                                <w:p w:rsidR="00EC76CE" w:rsidRPr="008B0809" w:rsidRDefault="00EC76CE" w:rsidP="00E84FE2">
                                  <w:pPr>
                                    <w:jc w:val="center"/>
                                    <w:rPr>
                                      <w:sz w:val="20"/>
                                      <w:szCs w:val="20"/>
                                    </w:rPr>
                                  </w:pPr>
                                </w:p>
                              </w:tc>
                              <w:tc>
                                <w:tcPr>
                                  <w:tcW w:w="3444" w:type="dxa"/>
                                  <w:tcBorders>
                                    <w:bottom w:val="single" w:sz="12" w:space="0" w:color="auto"/>
                                  </w:tcBorders>
                                  <w:vAlign w:val="center"/>
                                </w:tcPr>
                                <w:p w:rsidR="00EC76CE" w:rsidRPr="008B0809" w:rsidRDefault="00EC76CE" w:rsidP="00E84FE2">
                                  <w:pPr>
                                    <w:jc w:val="center"/>
                                    <w:rPr>
                                      <w:sz w:val="20"/>
                                      <w:szCs w:val="20"/>
                                    </w:rPr>
                                  </w:pPr>
                                </w:p>
                              </w:tc>
                            </w:tr>
                            <w:tr w:rsidR="00EC76CE" w:rsidTr="00827CB9">
                              <w:trPr>
                                <w:trHeight w:val="519"/>
                              </w:trPr>
                              <w:tc>
                                <w:tcPr>
                                  <w:tcW w:w="939" w:type="dxa"/>
                                  <w:vMerge w:val="restart"/>
                                  <w:tcBorders>
                                    <w:top w:val="single" w:sz="12"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r w:rsidRPr="00ED04F7">
                                    <w:rPr>
                                      <w:b/>
                                      <w:sz w:val="20"/>
                                      <w:szCs w:val="20"/>
                                    </w:rPr>
                                    <w:t>Knee</w:t>
                                  </w:r>
                                </w:p>
                              </w:tc>
                              <w:tc>
                                <w:tcPr>
                                  <w:tcW w:w="899" w:type="dxa"/>
                                  <w:vMerge w:val="restart"/>
                                  <w:tcBorders>
                                    <w:top w:val="single" w:sz="12" w:space="0" w:color="auto"/>
                                    <w:left w:val="single" w:sz="12" w:space="0" w:color="auto"/>
                                  </w:tcBorders>
                                  <w:vAlign w:val="center"/>
                                </w:tcPr>
                                <w:p w:rsidR="00EC76CE" w:rsidRPr="008B0809" w:rsidRDefault="00EC76CE" w:rsidP="00E84FE2">
                                  <w:pPr>
                                    <w:jc w:val="center"/>
                                    <w:rPr>
                                      <w:sz w:val="20"/>
                                      <w:szCs w:val="20"/>
                                    </w:rPr>
                                  </w:pPr>
                                  <w:r w:rsidRPr="008B0809">
                                    <w:rPr>
                                      <w:sz w:val="20"/>
                                      <w:szCs w:val="20"/>
                                    </w:rPr>
                                    <w:t>Hinge</w:t>
                                  </w:r>
                                </w:p>
                              </w:tc>
                              <w:tc>
                                <w:tcPr>
                                  <w:tcW w:w="2082" w:type="dxa"/>
                                  <w:vMerge w:val="restart"/>
                                  <w:tcBorders>
                                    <w:top w:val="single" w:sz="12" w:space="0" w:color="auto"/>
                                  </w:tcBorders>
                                  <w:vAlign w:val="center"/>
                                </w:tcPr>
                                <w:p w:rsidR="00EC76CE" w:rsidRPr="00985416" w:rsidRDefault="00EC76CE" w:rsidP="00E84FE2">
                                  <w:pPr>
                                    <w:jc w:val="center"/>
                                    <w:rPr>
                                      <w:sz w:val="20"/>
                                      <w:szCs w:val="20"/>
                                    </w:rPr>
                                  </w:pPr>
                                  <w:r w:rsidRPr="00985416">
                                    <w:rPr>
                                      <w:sz w:val="20"/>
                                      <w:szCs w:val="20"/>
                                    </w:rPr>
                                    <w:t>Femur</w:t>
                                  </w:r>
                                  <w:r>
                                    <w:rPr>
                                      <w:sz w:val="20"/>
                                      <w:szCs w:val="20"/>
                                    </w:rPr>
                                    <w:t xml:space="preserve"> and t</w:t>
                                  </w:r>
                                  <w:r w:rsidRPr="00985416">
                                    <w:rPr>
                                      <w:sz w:val="20"/>
                                      <w:szCs w:val="20"/>
                                    </w:rPr>
                                    <w:t>ibia</w:t>
                                  </w:r>
                                </w:p>
                              </w:tc>
                              <w:tc>
                                <w:tcPr>
                                  <w:tcW w:w="2389" w:type="dxa"/>
                                  <w:tcBorders>
                                    <w:top w:val="single" w:sz="12" w:space="0" w:color="auto"/>
                                  </w:tcBorders>
                                  <w:vAlign w:val="center"/>
                                </w:tcPr>
                                <w:p w:rsidR="00EC76CE" w:rsidRPr="008B0809" w:rsidRDefault="00EC76CE" w:rsidP="00E84FE2">
                                  <w:pPr>
                                    <w:jc w:val="center"/>
                                    <w:rPr>
                                      <w:sz w:val="20"/>
                                      <w:szCs w:val="20"/>
                                    </w:rPr>
                                  </w:pPr>
                                  <w:r w:rsidRPr="008B0809">
                                    <w:rPr>
                                      <w:sz w:val="20"/>
                                      <w:szCs w:val="20"/>
                                    </w:rPr>
                                    <w:t>Flexion</w:t>
                                  </w:r>
                                </w:p>
                              </w:tc>
                              <w:tc>
                                <w:tcPr>
                                  <w:tcW w:w="3884" w:type="dxa"/>
                                  <w:tcBorders>
                                    <w:top w:val="single" w:sz="12" w:space="0" w:color="auto"/>
                                  </w:tcBorders>
                                  <w:vAlign w:val="center"/>
                                </w:tcPr>
                                <w:p w:rsidR="00EC76CE" w:rsidRPr="008B0809" w:rsidRDefault="00EC76CE" w:rsidP="00E84FE2">
                                  <w:pPr>
                                    <w:jc w:val="center"/>
                                    <w:rPr>
                                      <w:sz w:val="20"/>
                                      <w:szCs w:val="20"/>
                                    </w:rPr>
                                  </w:pPr>
                                </w:p>
                              </w:tc>
                              <w:tc>
                                <w:tcPr>
                                  <w:tcW w:w="3444" w:type="dxa"/>
                                  <w:tcBorders>
                                    <w:top w:val="single" w:sz="12" w:space="0" w:color="auto"/>
                                  </w:tcBorders>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bottom w:val="single" w:sz="12" w:space="0" w:color="auto"/>
                                  </w:tcBorders>
                                  <w:vAlign w:val="center"/>
                                </w:tcPr>
                                <w:p w:rsidR="00EC76CE" w:rsidRPr="008B0809" w:rsidRDefault="00EC76CE" w:rsidP="00E84FE2">
                                  <w:pPr>
                                    <w:jc w:val="center"/>
                                    <w:rPr>
                                      <w:sz w:val="20"/>
                                      <w:szCs w:val="20"/>
                                    </w:rPr>
                                  </w:pPr>
                                </w:p>
                              </w:tc>
                              <w:tc>
                                <w:tcPr>
                                  <w:tcW w:w="2082" w:type="dxa"/>
                                  <w:vMerge/>
                                  <w:tcBorders>
                                    <w:bottom w:val="single" w:sz="12" w:space="0" w:color="auto"/>
                                  </w:tcBorders>
                                  <w:vAlign w:val="center"/>
                                </w:tcPr>
                                <w:p w:rsidR="00EC76CE" w:rsidRPr="008B0809" w:rsidRDefault="00EC76CE" w:rsidP="00E84FE2">
                                  <w:pPr>
                                    <w:jc w:val="center"/>
                                    <w:rPr>
                                      <w:sz w:val="20"/>
                                      <w:szCs w:val="20"/>
                                    </w:rPr>
                                  </w:pPr>
                                </w:p>
                              </w:tc>
                              <w:tc>
                                <w:tcPr>
                                  <w:tcW w:w="2389" w:type="dxa"/>
                                  <w:tcBorders>
                                    <w:bottom w:val="single" w:sz="12" w:space="0" w:color="auto"/>
                                  </w:tcBorders>
                                  <w:vAlign w:val="center"/>
                                </w:tcPr>
                                <w:p w:rsidR="00EC76CE" w:rsidRPr="008B0809" w:rsidRDefault="00EC76CE" w:rsidP="00E84FE2">
                                  <w:pPr>
                                    <w:jc w:val="center"/>
                                    <w:rPr>
                                      <w:sz w:val="20"/>
                                      <w:szCs w:val="20"/>
                                    </w:rPr>
                                  </w:pPr>
                                  <w:r w:rsidRPr="008B0809">
                                    <w:rPr>
                                      <w:sz w:val="20"/>
                                      <w:szCs w:val="20"/>
                                    </w:rPr>
                                    <w:t>Extension</w:t>
                                  </w:r>
                                </w:p>
                              </w:tc>
                              <w:tc>
                                <w:tcPr>
                                  <w:tcW w:w="3884" w:type="dxa"/>
                                  <w:tcBorders>
                                    <w:bottom w:val="single" w:sz="12" w:space="0" w:color="auto"/>
                                  </w:tcBorders>
                                  <w:vAlign w:val="center"/>
                                </w:tcPr>
                                <w:p w:rsidR="00EC76CE" w:rsidRPr="008B0809" w:rsidRDefault="00EC76CE" w:rsidP="00E84FE2">
                                  <w:pPr>
                                    <w:jc w:val="center"/>
                                    <w:rPr>
                                      <w:sz w:val="20"/>
                                      <w:szCs w:val="20"/>
                                    </w:rPr>
                                  </w:pPr>
                                </w:p>
                              </w:tc>
                              <w:tc>
                                <w:tcPr>
                                  <w:tcW w:w="3444" w:type="dxa"/>
                                  <w:tcBorders>
                                    <w:bottom w:val="single" w:sz="12" w:space="0" w:color="auto"/>
                                  </w:tcBorders>
                                  <w:vAlign w:val="center"/>
                                </w:tcPr>
                                <w:p w:rsidR="00EC76CE" w:rsidRPr="008B0809" w:rsidRDefault="00EC76CE" w:rsidP="00E84FE2">
                                  <w:pPr>
                                    <w:jc w:val="center"/>
                                    <w:rPr>
                                      <w:sz w:val="20"/>
                                      <w:szCs w:val="20"/>
                                    </w:rPr>
                                  </w:pPr>
                                </w:p>
                              </w:tc>
                            </w:tr>
                            <w:tr w:rsidR="00EC76CE" w:rsidTr="00827CB9">
                              <w:trPr>
                                <w:trHeight w:val="519"/>
                              </w:trPr>
                              <w:tc>
                                <w:tcPr>
                                  <w:tcW w:w="939" w:type="dxa"/>
                                  <w:vMerge w:val="restart"/>
                                  <w:tcBorders>
                                    <w:top w:val="single" w:sz="12"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r w:rsidRPr="00ED04F7">
                                    <w:rPr>
                                      <w:b/>
                                      <w:sz w:val="20"/>
                                      <w:szCs w:val="20"/>
                                    </w:rPr>
                                    <w:t>Ankle</w:t>
                                  </w:r>
                                </w:p>
                              </w:tc>
                              <w:tc>
                                <w:tcPr>
                                  <w:tcW w:w="899" w:type="dxa"/>
                                  <w:vMerge w:val="restart"/>
                                  <w:tcBorders>
                                    <w:top w:val="single" w:sz="12" w:space="0" w:color="auto"/>
                                    <w:left w:val="single" w:sz="12" w:space="0" w:color="auto"/>
                                  </w:tcBorders>
                                  <w:vAlign w:val="center"/>
                                </w:tcPr>
                                <w:p w:rsidR="00EC76CE" w:rsidRPr="00816D8F" w:rsidRDefault="00EC76CE" w:rsidP="00E84FE2">
                                  <w:pPr>
                                    <w:jc w:val="center"/>
                                    <w:rPr>
                                      <w:sz w:val="20"/>
                                      <w:szCs w:val="20"/>
                                    </w:rPr>
                                  </w:pPr>
                                  <w:r w:rsidRPr="00816D8F">
                                    <w:rPr>
                                      <w:sz w:val="20"/>
                                      <w:szCs w:val="20"/>
                                    </w:rPr>
                                    <w:t>Hinge</w:t>
                                  </w:r>
                                </w:p>
                              </w:tc>
                              <w:tc>
                                <w:tcPr>
                                  <w:tcW w:w="2082" w:type="dxa"/>
                                  <w:vMerge w:val="restart"/>
                                  <w:tcBorders>
                                    <w:top w:val="single" w:sz="12" w:space="0" w:color="auto"/>
                                  </w:tcBorders>
                                  <w:vAlign w:val="center"/>
                                </w:tcPr>
                                <w:p w:rsidR="00EC76CE" w:rsidRPr="00985416" w:rsidRDefault="00EC76CE" w:rsidP="00E84FE2">
                                  <w:pPr>
                                    <w:jc w:val="center"/>
                                    <w:rPr>
                                      <w:sz w:val="20"/>
                                      <w:szCs w:val="20"/>
                                    </w:rPr>
                                  </w:pPr>
                                  <w:r w:rsidRPr="00985416">
                                    <w:rPr>
                                      <w:sz w:val="20"/>
                                      <w:szCs w:val="20"/>
                                    </w:rPr>
                                    <w:t>Talus</w:t>
                                  </w:r>
                                  <w:r>
                                    <w:rPr>
                                      <w:sz w:val="20"/>
                                      <w:szCs w:val="20"/>
                                    </w:rPr>
                                    <w:t>, t</w:t>
                                  </w:r>
                                  <w:r w:rsidRPr="00985416">
                                    <w:rPr>
                                      <w:sz w:val="20"/>
                                      <w:szCs w:val="20"/>
                                    </w:rPr>
                                    <w:t>ibia</w:t>
                                  </w:r>
                                  <w:r>
                                    <w:rPr>
                                      <w:sz w:val="20"/>
                                      <w:szCs w:val="20"/>
                                    </w:rPr>
                                    <w:t xml:space="preserve"> and f</w:t>
                                  </w:r>
                                  <w:r w:rsidRPr="00985416">
                                    <w:rPr>
                                      <w:sz w:val="20"/>
                                      <w:szCs w:val="20"/>
                                    </w:rPr>
                                    <w:t>ibula</w:t>
                                  </w:r>
                                </w:p>
                              </w:tc>
                              <w:tc>
                                <w:tcPr>
                                  <w:tcW w:w="2389" w:type="dxa"/>
                                  <w:tcBorders>
                                    <w:top w:val="single" w:sz="12" w:space="0" w:color="auto"/>
                                  </w:tcBorders>
                                  <w:vAlign w:val="center"/>
                                </w:tcPr>
                                <w:p w:rsidR="00EC76CE" w:rsidRPr="00816D8F" w:rsidRDefault="00EC76CE" w:rsidP="00E84FE2">
                                  <w:pPr>
                                    <w:jc w:val="center"/>
                                    <w:rPr>
                                      <w:sz w:val="20"/>
                                      <w:szCs w:val="20"/>
                                    </w:rPr>
                                  </w:pPr>
                                  <w:r w:rsidRPr="00816D8F">
                                    <w:rPr>
                                      <w:sz w:val="20"/>
                                      <w:szCs w:val="20"/>
                                    </w:rPr>
                                    <w:t xml:space="preserve">Plantar </w:t>
                                  </w:r>
                                  <w:r>
                                    <w:rPr>
                                      <w:sz w:val="20"/>
                                      <w:szCs w:val="20"/>
                                    </w:rPr>
                                    <w:t>f</w:t>
                                  </w:r>
                                  <w:r w:rsidRPr="00816D8F">
                                    <w:rPr>
                                      <w:sz w:val="20"/>
                                      <w:szCs w:val="20"/>
                                    </w:rPr>
                                    <w:t>lexion</w:t>
                                  </w:r>
                                </w:p>
                              </w:tc>
                              <w:tc>
                                <w:tcPr>
                                  <w:tcW w:w="3884" w:type="dxa"/>
                                  <w:tcBorders>
                                    <w:top w:val="single" w:sz="12" w:space="0" w:color="auto"/>
                                  </w:tcBorders>
                                  <w:vAlign w:val="center"/>
                                </w:tcPr>
                                <w:p w:rsidR="00EC76CE" w:rsidRPr="00816D8F" w:rsidRDefault="00EC76CE" w:rsidP="00E84FE2">
                                  <w:pPr>
                                    <w:jc w:val="center"/>
                                    <w:rPr>
                                      <w:sz w:val="20"/>
                                      <w:szCs w:val="20"/>
                                    </w:rPr>
                                  </w:pPr>
                                </w:p>
                              </w:tc>
                              <w:tc>
                                <w:tcPr>
                                  <w:tcW w:w="3444" w:type="dxa"/>
                                  <w:tcBorders>
                                    <w:top w:val="single" w:sz="12" w:space="0" w:color="auto"/>
                                  </w:tcBorders>
                                  <w:vAlign w:val="center"/>
                                </w:tcPr>
                                <w:p w:rsidR="00EC76CE" w:rsidRPr="00816D8F"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Default="00EC76CE" w:rsidP="00E84FE2">
                                  <w:pPr>
                                    <w:jc w:val="center"/>
                                  </w:pPr>
                                </w:p>
                              </w:tc>
                              <w:tc>
                                <w:tcPr>
                                  <w:tcW w:w="899" w:type="dxa"/>
                                  <w:vMerge/>
                                  <w:tcBorders>
                                    <w:left w:val="single" w:sz="12" w:space="0" w:color="auto"/>
                                  </w:tcBorders>
                                  <w:vAlign w:val="center"/>
                                </w:tcPr>
                                <w:p w:rsidR="00EC76CE" w:rsidRDefault="00EC76CE" w:rsidP="00E84FE2">
                                  <w:pPr>
                                    <w:jc w:val="center"/>
                                  </w:pPr>
                                </w:p>
                              </w:tc>
                              <w:tc>
                                <w:tcPr>
                                  <w:tcW w:w="2082" w:type="dxa"/>
                                  <w:vMerge/>
                                  <w:vAlign w:val="center"/>
                                </w:tcPr>
                                <w:p w:rsidR="00EC76CE" w:rsidRDefault="00EC76CE" w:rsidP="00E84FE2">
                                  <w:pPr>
                                    <w:jc w:val="center"/>
                                  </w:pPr>
                                </w:p>
                              </w:tc>
                              <w:tc>
                                <w:tcPr>
                                  <w:tcW w:w="2389" w:type="dxa"/>
                                  <w:vAlign w:val="center"/>
                                </w:tcPr>
                                <w:p w:rsidR="00EC76CE" w:rsidRPr="00816D8F" w:rsidRDefault="00EC76CE" w:rsidP="00E84FE2">
                                  <w:pPr>
                                    <w:jc w:val="center"/>
                                    <w:rPr>
                                      <w:sz w:val="20"/>
                                      <w:szCs w:val="20"/>
                                    </w:rPr>
                                  </w:pPr>
                                  <w:r w:rsidRPr="00816D8F">
                                    <w:rPr>
                                      <w:sz w:val="20"/>
                                      <w:szCs w:val="20"/>
                                    </w:rPr>
                                    <w:t>Dorsi</w:t>
                                  </w:r>
                                  <w:r>
                                    <w:rPr>
                                      <w:sz w:val="20"/>
                                      <w:szCs w:val="20"/>
                                    </w:rPr>
                                    <w:t>f</w:t>
                                  </w:r>
                                  <w:r w:rsidRPr="00816D8F">
                                    <w:rPr>
                                      <w:sz w:val="20"/>
                                      <w:szCs w:val="20"/>
                                    </w:rPr>
                                    <w:t>lexion</w:t>
                                  </w:r>
                                </w:p>
                              </w:tc>
                              <w:tc>
                                <w:tcPr>
                                  <w:tcW w:w="3884" w:type="dxa"/>
                                  <w:vAlign w:val="center"/>
                                </w:tcPr>
                                <w:p w:rsidR="00EC76CE" w:rsidRPr="00816D8F" w:rsidRDefault="00EC76CE" w:rsidP="00E84FE2">
                                  <w:pPr>
                                    <w:jc w:val="center"/>
                                    <w:rPr>
                                      <w:sz w:val="20"/>
                                      <w:szCs w:val="20"/>
                                    </w:rPr>
                                  </w:pPr>
                                </w:p>
                              </w:tc>
                              <w:tc>
                                <w:tcPr>
                                  <w:tcW w:w="3444" w:type="dxa"/>
                                  <w:vAlign w:val="center"/>
                                </w:tcPr>
                                <w:p w:rsidR="00EC76CE" w:rsidRPr="00816D8F" w:rsidRDefault="00EC76CE" w:rsidP="00E84FE2">
                                  <w:pPr>
                                    <w:jc w:val="center"/>
                                    <w:rPr>
                                      <w:sz w:val="20"/>
                                      <w:szCs w:val="20"/>
                                    </w:rPr>
                                  </w:pPr>
                                </w:p>
                              </w:tc>
                            </w:tr>
                          </w:tbl>
                          <w:p w:rsidR="00EC76CE" w:rsidRDefault="00EC76CE" w:rsidP="00387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5B413" id="Text Box 121" o:spid="_x0000_s1362" type="#_x0000_t202" style="position:absolute;margin-left:8.55pt;margin-top:37.4pt;width:679.05pt;height:542.5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" filled="f" stroked="f" strokeweight=".5pt">
                <v:textbox>
                  <w:txbxContent>
                    <w:tbl>
                      <w:tblPr>
                        <w:tblStyle w:val="TableGrid"/>
                        <w:tblW w:w="1363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39"/>
                        <w:gridCol w:w="899"/>
                        <w:gridCol w:w="2082"/>
                        <w:gridCol w:w="2389"/>
                        <w:gridCol w:w="3884"/>
                        <w:gridCol w:w="3444"/>
                      </w:tblGrid>
                      <w:tr w:rsidR="00EC76CE" w:rsidTr="00827CB9">
                        <w:trPr>
                          <w:trHeight w:val="394"/>
                        </w:trPr>
                        <w:tc>
                          <w:tcPr>
                            <w:tcW w:w="939" w:type="dxa"/>
                            <w:tcBorders>
                              <w:top w:val="single" w:sz="12" w:space="0" w:color="auto"/>
                              <w:bottom w:val="single" w:sz="12" w:space="0" w:color="auto"/>
                              <w:right w:val="single" w:sz="12" w:space="0" w:color="FFFFFF" w:themeColor="background1"/>
                            </w:tcBorders>
                            <w:shd w:val="clear" w:color="auto" w:fill="000000" w:themeFill="text1"/>
                            <w:vAlign w:val="center"/>
                          </w:tcPr>
                          <w:p w:rsidR="00EC76CE" w:rsidRPr="00CB3ADC" w:rsidRDefault="00EC76CE" w:rsidP="00E84FE2">
                            <w:pPr>
                              <w:jc w:val="center"/>
                              <w:rPr>
                                <w:b/>
                                <w:spacing w:val="-1"/>
                                <w:sz w:val="20"/>
                              </w:rPr>
                            </w:pPr>
                            <w:r w:rsidRPr="00CB3ADC">
                              <w:rPr>
                                <w:b/>
                                <w:spacing w:val="-1"/>
                                <w:sz w:val="20"/>
                              </w:rPr>
                              <w:t>Joint</w:t>
                            </w:r>
                          </w:p>
                        </w:tc>
                        <w:tc>
                          <w:tcPr>
                            <w:tcW w:w="899" w:type="dxa"/>
                            <w:tcBorders>
                              <w:top w:val="single" w:sz="12" w:space="0" w:color="auto"/>
                              <w:left w:val="single" w:sz="12" w:space="0" w:color="FFFFFF" w:themeColor="background1"/>
                              <w:bottom w:val="single" w:sz="12" w:space="0" w:color="auto"/>
                              <w:right w:val="single" w:sz="4" w:space="0" w:color="FFFFFF" w:themeColor="background1"/>
                            </w:tcBorders>
                            <w:shd w:val="clear" w:color="auto" w:fill="000000" w:themeFill="text1"/>
                            <w:vAlign w:val="center"/>
                          </w:tcPr>
                          <w:p w:rsidR="00EC76CE" w:rsidRPr="00CB3ADC" w:rsidRDefault="00EC76CE" w:rsidP="00E84FE2">
                            <w:pPr>
                              <w:jc w:val="center"/>
                              <w:rPr>
                                <w:b/>
                                <w:spacing w:val="-1"/>
                                <w:sz w:val="20"/>
                              </w:rPr>
                            </w:pPr>
                            <w:r w:rsidRPr="00CB3ADC">
                              <w:rPr>
                                <w:b/>
                                <w:spacing w:val="-1"/>
                                <w:sz w:val="20"/>
                              </w:rPr>
                              <w:t>Type</w:t>
                            </w:r>
                          </w:p>
                        </w:tc>
                        <w:tc>
                          <w:tcPr>
                            <w:tcW w:w="2082"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0000" w:themeFill="text1"/>
                            <w:vAlign w:val="center"/>
                          </w:tcPr>
                          <w:p w:rsidR="00EC76CE" w:rsidRPr="00CB3ADC" w:rsidRDefault="00EC76CE" w:rsidP="00E84FE2">
                            <w:pPr>
                              <w:jc w:val="center"/>
                              <w:rPr>
                                <w:b/>
                                <w:spacing w:val="-1"/>
                                <w:sz w:val="20"/>
                              </w:rPr>
                            </w:pPr>
                            <w:r w:rsidRPr="00CB3ADC">
                              <w:rPr>
                                <w:b/>
                                <w:spacing w:val="-1"/>
                                <w:sz w:val="20"/>
                              </w:rPr>
                              <w:t>Articulating Bones</w:t>
                            </w:r>
                          </w:p>
                        </w:tc>
                        <w:tc>
                          <w:tcPr>
                            <w:tcW w:w="2389"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0000" w:themeFill="text1"/>
                            <w:vAlign w:val="center"/>
                          </w:tcPr>
                          <w:p w:rsidR="00EC76CE" w:rsidRPr="00CB3ADC" w:rsidRDefault="00EC76CE" w:rsidP="00E84FE2">
                            <w:pPr>
                              <w:jc w:val="center"/>
                              <w:rPr>
                                <w:b/>
                                <w:spacing w:val="-1"/>
                                <w:sz w:val="20"/>
                              </w:rPr>
                            </w:pPr>
                            <w:r w:rsidRPr="00CB3ADC">
                              <w:rPr>
                                <w:b/>
                                <w:spacing w:val="-1"/>
                                <w:sz w:val="20"/>
                              </w:rPr>
                              <w:t>Joint Action</w:t>
                            </w:r>
                          </w:p>
                        </w:tc>
                        <w:tc>
                          <w:tcPr>
                            <w:tcW w:w="3884"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0000" w:themeFill="text1"/>
                            <w:vAlign w:val="center"/>
                          </w:tcPr>
                          <w:p w:rsidR="00EC76CE" w:rsidRPr="00CB3ADC" w:rsidRDefault="00EC76CE" w:rsidP="00E84FE2">
                            <w:pPr>
                              <w:jc w:val="center"/>
                              <w:rPr>
                                <w:b/>
                                <w:spacing w:val="-1"/>
                                <w:sz w:val="20"/>
                              </w:rPr>
                            </w:pPr>
                            <w:r w:rsidRPr="00CB3ADC">
                              <w:rPr>
                                <w:b/>
                                <w:spacing w:val="-1"/>
                                <w:sz w:val="20"/>
                              </w:rPr>
                              <w:t>Agonist</w:t>
                            </w:r>
                          </w:p>
                        </w:tc>
                        <w:tc>
                          <w:tcPr>
                            <w:tcW w:w="3444" w:type="dxa"/>
                            <w:tcBorders>
                              <w:top w:val="single" w:sz="12" w:space="0" w:color="auto"/>
                              <w:left w:val="single" w:sz="4" w:space="0" w:color="FFFFFF" w:themeColor="background1"/>
                              <w:bottom w:val="single" w:sz="12" w:space="0" w:color="auto"/>
                            </w:tcBorders>
                            <w:shd w:val="clear" w:color="auto" w:fill="000000" w:themeFill="text1"/>
                            <w:vAlign w:val="center"/>
                          </w:tcPr>
                          <w:p w:rsidR="00EC76CE" w:rsidRPr="00CB3ADC" w:rsidRDefault="00EC76CE" w:rsidP="00E84FE2">
                            <w:pPr>
                              <w:jc w:val="center"/>
                              <w:rPr>
                                <w:b/>
                                <w:spacing w:val="-1"/>
                                <w:sz w:val="20"/>
                              </w:rPr>
                            </w:pPr>
                            <w:r w:rsidRPr="00CB3ADC">
                              <w:rPr>
                                <w:b/>
                                <w:spacing w:val="-1"/>
                                <w:sz w:val="20"/>
                              </w:rPr>
                              <w:t>Antagonist</w:t>
                            </w:r>
                          </w:p>
                        </w:tc>
                      </w:tr>
                      <w:tr w:rsidR="00EC76CE" w:rsidTr="00827CB9">
                        <w:trPr>
                          <w:trHeight w:val="519"/>
                        </w:trPr>
                        <w:tc>
                          <w:tcPr>
                            <w:tcW w:w="939" w:type="dxa"/>
                            <w:vMerge w:val="restart"/>
                            <w:tcBorders>
                              <w:top w:val="single" w:sz="12" w:space="0" w:color="auto"/>
                              <w:bottom w:val="single" w:sz="12" w:space="0" w:color="auto"/>
                              <w:right w:val="single" w:sz="12" w:space="0" w:color="auto"/>
                            </w:tcBorders>
                            <w:shd w:val="clear" w:color="auto" w:fill="BFBFBF" w:themeFill="background1" w:themeFillShade="BF"/>
                            <w:textDirection w:val="btLr"/>
                            <w:vAlign w:val="center"/>
                          </w:tcPr>
                          <w:p w:rsidR="00EC76CE" w:rsidRPr="00ED04F7" w:rsidRDefault="00EC76CE" w:rsidP="00E84FE2">
                            <w:pPr>
                              <w:ind w:right="113"/>
                              <w:jc w:val="center"/>
                              <w:rPr>
                                <w:b/>
                                <w:sz w:val="20"/>
                                <w:szCs w:val="20"/>
                              </w:rPr>
                            </w:pPr>
                            <w:r w:rsidRPr="00ED04F7">
                              <w:rPr>
                                <w:b/>
                                <w:sz w:val="20"/>
                                <w:szCs w:val="20"/>
                              </w:rPr>
                              <w:t>Shoulder</w:t>
                            </w:r>
                          </w:p>
                        </w:tc>
                        <w:tc>
                          <w:tcPr>
                            <w:tcW w:w="899" w:type="dxa"/>
                            <w:vMerge w:val="restart"/>
                            <w:tcBorders>
                              <w:top w:val="single" w:sz="12" w:space="0" w:color="auto"/>
                              <w:left w:val="single" w:sz="12" w:space="0" w:color="auto"/>
                            </w:tcBorders>
                            <w:textDirection w:val="btLr"/>
                            <w:vAlign w:val="center"/>
                          </w:tcPr>
                          <w:p w:rsidR="00EC76CE" w:rsidRPr="008B0809" w:rsidRDefault="00EC76CE" w:rsidP="00E84FE2">
                            <w:pPr>
                              <w:ind w:right="113"/>
                              <w:jc w:val="center"/>
                              <w:rPr>
                                <w:sz w:val="20"/>
                                <w:szCs w:val="20"/>
                              </w:rPr>
                            </w:pPr>
                            <w:r w:rsidRPr="008B0809">
                              <w:rPr>
                                <w:sz w:val="20"/>
                                <w:szCs w:val="20"/>
                              </w:rPr>
                              <w:t>Ball and Socket</w:t>
                            </w:r>
                          </w:p>
                        </w:tc>
                        <w:tc>
                          <w:tcPr>
                            <w:tcW w:w="2082" w:type="dxa"/>
                            <w:vMerge w:val="restart"/>
                            <w:tcBorders>
                              <w:top w:val="single" w:sz="12" w:space="0" w:color="auto"/>
                            </w:tcBorders>
                            <w:vAlign w:val="center"/>
                          </w:tcPr>
                          <w:p w:rsidR="00EC76CE" w:rsidRPr="00985416" w:rsidRDefault="00EC76CE" w:rsidP="00E84FE2">
                            <w:pPr>
                              <w:jc w:val="center"/>
                              <w:rPr>
                                <w:sz w:val="20"/>
                                <w:szCs w:val="20"/>
                              </w:rPr>
                            </w:pPr>
                            <w:r w:rsidRPr="00985416">
                              <w:rPr>
                                <w:sz w:val="20"/>
                                <w:szCs w:val="20"/>
                              </w:rPr>
                              <w:t>Scapula</w:t>
                            </w:r>
                            <w:r>
                              <w:rPr>
                                <w:sz w:val="20"/>
                                <w:szCs w:val="20"/>
                              </w:rPr>
                              <w:t xml:space="preserve"> and </w:t>
                            </w:r>
                            <w:proofErr w:type="spellStart"/>
                            <w:r>
                              <w:rPr>
                                <w:sz w:val="20"/>
                                <w:szCs w:val="20"/>
                              </w:rPr>
                              <w:t>h</w:t>
                            </w:r>
                            <w:r w:rsidRPr="00985416">
                              <w:rPr>
                                <w:sz w:val="20"/>
                                <w:szCs w:val="20"/>
                              </w:rPr>
                              <w:t>umerus</w:t>
                            </w:r>
                            <w:proofErr w:type="spellEnd"/>
                          </w:p>
                        </w:tc>
                        <w:tc>
                          <w:tcPr>
                            <w:tcW w:w="2389" w:type="dxa"/>
                            <w:tcBorders>
                              <w:top w:val="single" w:sz="12" w:space="0" w:color="auto"/>
                            </w:tcBorders>
                            <w:vAlign w:val="center"/>
                          </w:tcPr>
                          <w:p w:rsidR="00EC76CE" w:rsidRPr="008B0809" w:rsidRDefault="00EC76CE" w:rsidP="00E84FE2">
                            <w:pPr>
                              <w:jc w:val="center"/>
                              <w:rPr>
                                <w:sz w:val="20"/>
                                <w:szCs w:val="20"/>
                              </w:rPr>
                            </w:pPr>
                            <w:r w:rsidRPr="008B0809">
                              <w:rPr>
                                <w:sz w:val="20"/>
                                <w:szCs w:val="20"/>
                              </w:rPr>
                              <w:t>Flexion</w:t>
                            </w:r>
                          </w:p>
                        </w:tc>
                        <w:tc>
                          <w:tcPr>
                            <w:tcW w:w="3884" w:type="dxa"/>
                            <w:tcBorders>
                              <w:top w:val="single" w:sz="12" w:space="0" w:color="auto"/>
                            </w:tcBorders>
                            <w:vAlign w:val="center"/>
                          </w:tcPr>
                          <w:p w:rsidR="00EC76CE" w:rsidRPr="00ED04F7" w:rsidRDefault="00EC76CE" w:rsidP="00E84FE2">
                            <w:pPr>
                              <w:jc w:val="center"/>
                              <w:rPr>
                                <w:sz w:val="20"/>
                                <w:szCs w:val="20"/>
                              </w:rPr>
                            </w:pPr>
                          </w:p>
                        </w:tc>
                        <w:tc>
                          <w:tcPr>
                            <w:tcW w:w="3444" w:type="dxa"/>
                            <w:tcBorders>
                              <w:top w:val="single" w:sz="12" w:space="0" w:color="auto"/>
                            </w:tcBorders>
                            <w:vAlign w:val="center"/>
                          </w:tcPr>
                          <w:p w:rsidR="00EC76CE" w:rsidRPr="00ED04F7"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sidRPr="008B0809">
                              <w:rPr>
                                <w:sz w:val="20"/>
                                <w:szCs w:val="20"/>
                              </w:rPr>
                              <w:t>Extension</w:t>
                            </w:r>
                          </w:p>
                        </w:tc>
                        <w:tc>
                          <w:tcPr>
                            <w:tcW w:w="3884" w:type="dxa"/>
                            <w:vAlign w:val="center"/>
                          </w:tcPr>
                          <w:p w:rsidR="00EC76CE" w:rsidRPr="00ED04F7" w:rsidRDefault="00EC76CE" w:rsidP="00E84FE2">
                            <w:pPr>
                              <w:jc w:val="center"/>
                              <w:rPr>
                                <w:sz w:val="20"/>
                                <w:szCs w:val="20"/>
                              </w:rPr>
                            </w:pPr>
                          </w:p>
                        </w:tc>
                        <w:tc>
                          <w:tcPr>
                            <w:tcW w:w="3444" w:type="dxa"/>
                            <w:vAlign w:val="center"/>
                          </w:tcPr>
                          <w:p w:rsidR="00EC76CE" w:rsidRPr="00ED04F7"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Pr>
                                <w:sz w:val="20"/>
                                <w:szCs w:val="20"/>
                              </w:rPr>
                              <w:t>A</w:t>
                            </w:r>
                            <w:r w:rsidRPr="008B0809">
                              <w:rPr>
                                <w:sz w:val="20"/>
                                <w:szCs w:val="20"/>
                              </w:rPr>
                              <w:t>dduction</w:t>
                            </w:r>
                          </w:p>
                        </w:tc>
                        <w:tc>
                          <w:tcPr>
                            <w:tcW w:w="3884" w:type="dxa"/>
                            <w:vAlign w:val="center"/>
                          </w:tcPr>
                          <w:p w:rsidR="00EC76CE" w:rsidRPr="00ED04F7" w:rsidRDefault="00EC76CE" w:rsidP="00E84FE2">
                            <w:pPr>
                              <w:jc w:val="center"/>
                              <w:rPr>
                                <w:sz w:val="20"/>
                                <w:szCs w:val="20"/>
                              </w:rPr>
                            </w:pPr>
                          </w:p>
                        </w:tc>
                        <w:tc>
                          <w:tcPr>
                            <w:tcW w:w="3444" w:type="dxa"/>
                            <w:vAlign w:val="center"/>
                          </w:tcPr>
                          <w:p w:rsidR="00EC76CE" w:rsidRPr="00ED04F7"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sidRPr="008B0809">
                              <w:rPr>
                                <w:sz w:val="20"/>
                                <w:szCs w:val="20"/>
                              </w:rPr>
                              <w:t>Abduction</w:t>
                            </w:r>
                          </w:p>
                        </w:tc>
                        <w:tc>
                          <w:tcPr>
                            <w:tcW w:w="3884" w:type="dxa"/>
                            <w:vAlign w:val="center"/>
                          </w:tcPr>
                          <w:p w:rsidR="00EC76CE" w:rsidRPr="00ED04F7" w:rsidRDefault="00EC76CE" w:rsidP="00E84FE2">
                            <w:pPr>
                              <w:jc w:val="center"/>
                              <w:rPr>
                                <w:sz w:val="20"/>
                                <w:szCs w:val="20"/>
                              </w:rPr>
                            </w:pPr>
                          </w:p>
                        </w:tc>
                        <w:tc>
                          <w:tcPr>
                            <w:tcW w:w="3444" w:type="dxa"/>
                            <w:vAlign w:val="center"/>
                          </w:tcPr>
                          <w:p w:rsidR="00EC76CE" w:rsidRPr="00ED04F7"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sidRPr="008B0809">
                              <w:rPr>
                                <w:sz w:val="20"/>
                                <w:szCs w:val="20"/>
                              </w:rPr>
                              <w:t xml:space="preserve">Horizontal </w:t>
                            </w:r>
                            <w:r>
                              <w:rPr>
                                <w:sz w:val="20"/>
                                <w:szCs w:val="20"/>
                              </w:rPr>
                              <w:t>a</w:t>
                            </w:r>
                            <w:r w:rsidRPr="008B0809">
                              <w:rPr>
                                <w:sz w:val="20"/>
                                <w:szCs w:val="20"/>
                              </w:rPr>
                              <w:t>bduction</w:t>
                            </w:r>
                          </w:p>
                        </w:tc>
                        <w:tc>
                          <w:tcPr>
                            <w:tcW w:w="3884" w:type="dxa"/>
                            <w:vAlign w:val="center"/>
                          </w:tcPr>
                          <w:p w:rsidR="00EC76CE" w:rsidRPr="008B0809" w:rsidRDefault="00EC76CE" w:rsidP="00E84FE2">
                            <w:pPr>
                              <w:jc w:val="center"/>
                              <w:rPr>
                                <w:sz w:val="20"/>
                                <w:szCs w:val="20"/>
                              </w:rPr>
                            </w:pPr>
                          </w:p>
                        </w:tc>
                        <w:tc>
                          <w:tcPr>
                            <w:tcW w:w="3444" w:type="dxa"/>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bottom w:val="single" w:sz="12" w:space="0" w:color="auto"/>
                            </w:tcBorders>
                            <w:vAlign w:val="center"/>
                          </w:tcPr>
                          <w:p w:rsidR="00EC76CE" w:rsidRPr="008B0809" w:rsidRDefault="00EC76CE" w:rsidP="00E84FE2">
                            <w:pPr>
                              <w:jc w:val="center"/>
                              <w:rPr>
                                <w:sz w:val="20"/>
                                <w:szCs w:val="20"/>
                              </w:rPr>
                            </w:pPr>
                          </w:p>
                        </w:tc>
                        <w:tc>
                          <w:tcPr>
                            <w:tcW w:w="2082" w:type="dxa"/>
                            <w:vMerge/>
                            <w:tcBorders>
                              <w:bottom w:val="single" w:sz="12" w:space="0" w:color="auto"/>
                            </w:tcBorders>
                            <w:vAlign w:val="center"/>
                          </w:tcPr>
                          <w:p w:rsidR="00EC76CE" w:rsidRPr="008B0809" w:rsidRDefault="00EC76CE" w:rsidP="00E84FE2">
                            <w:pPr>
                              <w:jc w:val="center"/>
                              <w:rPr>
                                <w:sz w:val="20"/>
                                <w:szCs w:val="20"/>
                              </w:rPr>
                            </w:pPr>
                          </w:p>
                        </w:tc>
                        <w:tc>
                          <w:tcPr>
                            <w:tcW w:w="2389" w:type="dxa"/>
                            <w:tcBorders>
                              <w:bottom w:val="single" w:sz="12" w:space="0" w:color="auto"/>
                            </w:tcBorders>
                            <w:vAlign w:val="center"/>
                          </w:tcPr>
                          <w:p w:rsidR="00EC76CE" w:rsidRPr="008B0809" w:rsidRDefault="00EC76CE" w:rsidP="00E84FE2">
                            <w:pPr>
                              <w:jc w:val="center"/>
                              <w:rPr>
                                <w:sz w:val="20"/>
                                <w:szCs w:val="20"/>
                              </w:rPr>
                            </w:pPr>
                            <w:r w:rsidRPr="008B0809">
                              <w:rPr>
                                <w:sz w:val="20"/>
                                <w:szCs w:val="20"/>
                              </w:rPr>
                              <w:t xml:space="preserve">Horizontal </w:t>
                            </w:r>
                            <w:r>
                              <w:rPr>
                                <w:sz w:val="20"/>
                                <w:szCs w:val="20"/>
                              </w:rPr>
                              <w:t>a</w:t>
                            </w:r>
                            <w:r w:rsidRPr="008B0809">
                              <w:rPr>
                                <w:sz w:val="20"/>
                                <w:szCs w:val="20"/>
                              </w:rPr>
                              <w:t>dduction</w:t>
                            </w:r>
                          </w:p>
                        </w:tc>
                        <w:tc>
                          <w:tcPr>
                            <w:tcW w:w="3884" w:type="dxa"/>
                            <w:tcBorders>
                              <w:bottom w:val="single" w:sz="12" w:space="0" w:color="auto"/>
                            </w:tcBorders>
                            <w:vAlign w:val="center"/>
                          </w:tcPr>
                          <w:p w:rsidR="00EC76CE" w:rsidRPr="008B0809" w:rsidRDefault="00EC76CE" w:rsidP="00E84FE2">
                            <w:pPr>
                              <w:jc w:val="center"/>
                              <w:rPr>
                                <w:sz w:val="20"/>
                                <w:szCs w:val="20"/>
                              </w:rPr>
                            </w:pPr>
                          </w:p>
                        </w:tc>
                        <w:tc>
                          <w:tcPr>
                            <w:tcW w:w="3444" w:type="dxa"/>
                            <w:tcBorders>
                              <w:bottom w:val="single" w:sz="12" w:space="0" w:color="auto"/>
                            </w:tcBorders>
                            <w:vAlign w:val="center"/>
                          </w:tcPr>
                          <w:p w:rsidR="00EC76CE" w:rsidRPr="008B0809" w:rsidRDefault="00EC76CE" w:rsidP="00E84FE2">
                            <w:pPr>
                              <w:jc w:val="center"/>
                              <w:rPr>
                                <w:sz w:val="20"/>
                                <w:szCs w:val="20"/>
                              </w:rPr>
                            </w:pPr>
                          </w:p>
                        </w:tc>
                      </w:tr>
                      <w:tr w:rsidR="00EC76CE" w:rsidTr="00827CB9">
                        <w:trPr>
                          <w:trHeight w:val="519"/>
                        </w:trPr>
                        <w:tc>
                          <w:tcPr>
                            <w:tcW w:w="939" w:type="dxa"/>
                            <w:vMerge w:val="restart"/>
                            <w:tcBorders>
                              <w:top w:val="single" w:sz="12"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r w:rsidRPr="00ED04F7">
                              <w:rPr>
                                <w:b/>
                                <w:sz w:val="20"/>
                                <w:szCs w:val="20"/>
                              </w:rPr>
                              <w:t>Elbow</w:t>
                            </w:r>
                          </w:p>
                        </w:tc>
                        <w:tc>
                          <w:tcPr>
                            <w:tcW w:w="899" w:type="dxa"/>
                            <w:vMerge w:val="restart"/>
                            <w:tcBorders>
                              <w:top w:val="single" w:sz="12" w:space="0" w:color="auto"/>
                              <w:left w:val="single" w:sz="12" w:space="0" w:color="auto"/>
                            </w:tcBorders>
                            <w:vAlign w:val="center"/>
                          </w:tcPr>
                          <w:p w:rsidR="00EC76CE" w:rsidRPr="008B0809" w:rsidRDefault="00EC76CE" w:rsidP="00E84FE2">
                            <w:pPr>
                              <w:jc w:val="center"/>
                              <w:rPr>
                                <w:sz w:val="20"/>
                                <w:szCs w:val="20"/>
                              </w:rPr>
                            </w:pPr>
                            <w:r w:rsidRPr="008B0809">
                              <w:rPr>
                                <w:sz w:val="20"/>
                                <w:szCs w:val="20"/>
                              </w:rPr>
                              <w:t>Hinge</w:t>
                            </w:r>
                          </w:p>
                        </w:tc>
                        <w:tc>
                          <w:tcPr>
                            <w:tcW w:w="2082" w:type="dxa"/>
                            <w:vMerge w:val="restart"/>
                            <w:tcBorders>
                              <w:top w:val="single" w:sz="12" w:space="0" w:color="auto"/>
                            </w:tcBorders>
                            <w:vAlign w:val="center"/>
                          </w:tcPr>
                          <w:p w:rsidR="00EC76CE" w:rsidRPr="00985416" w:rsidRDefault="00EC76CE" w:rsidP="00E84FE2">
                            <w:pPr>
                              <w:jc w:val="center"/>
                              <w:rPr>
                                <w:sz w:val="20"/>
                                <w:szCs w:val="20"/>
                              </w:rPr>
                            </w:pPr>
                            <w:proofErr w:type="spellStart"/>
                            <w:r w:rsidRPr="00985416">
                              <w:rPr>
                                <w:sz w:val="20"/>
                                <w:szCs w:val="20"/>
                              </w:rPr>
                              <w:t>Humerus</w:t>
                            </w:r>
                            <w:proofErr w:type="spellEnd"/>
                            <w:r>
                              <w:rPr>
                                <w:sz w:val="20"/>
                                <w:szCs w:val="20"/>
                              </w:rPr>
                              <w:t>, r</w:t>
                            </w:r>
                            <w:r w:rsidRPr="00985416">
                              <w:rPr>
                                <w:sz w:val="20"/>
                                <w:szCs w:val="20"/>
                              </w:rPr>
                              <w:t>adius</w:t>
                            </w:r>
                            <w:r>
                              <w:rPr>
                                <w:sz w:val="20"/>
                                <w:szCs w:val="20"/>
                              </w:rPr>
                              <w:t xml:space="preserve"> and u</w:t>
                            </w:r>
                            <w:r w:rsidRPr="00985416">
                              <w:rPr>
                                <w:sz w:val="20"/>
                                <w:szCs w:val="20"/>
                              </w:rPr>
                              <w:t>lna</w:t>
                            </w:r>
                          </w:p>
                        </w:tc>
                        <w:tc>
                          <w:tcPr>
                            <w:tcW w:w="2389" w:type="dxa"/>
                            <w:tcBorders>
                              <w:top w:val="single" w:sz="12" w:space="0" w:color="auto"/>
                            </w:tcBorders>
                            <w:vAlign w:val="center"/>
                          </w:tcPr>
                          <w:p w:rsidR="00EC76CE" w:rsidRPr="008B0809" w:rsidRDefault="00EC76CE" w:rsidP="00E84FE2">
                            <w:pPr>
                              <w:jc w:val="center"/>
                              <w:rPr>
                                <w:sz w:val="20"/>
                                <w:szCs w:val="20"/>
                              </w:rPr>
                            </w:pPr>
                            <w:r w:rsidRPr="008B0809">
                              <w:rPr>
                                <w:sz w:val="20"/>
                                <w:szCs w:val="20"/>
                              </w:rPr>
                              <w:t>Flexion</w:t>
                            </w:r>
                          </w:p>
                        </w:tc>
                        <w:tc>
                          <w:tcPr>
                            <w:tcW w:w="3884" w:type="dxa"/>
                            <w:tcBorders>
                              <w:top w:val="single" w:sz="12" w:space="0" w:color="auto"/>
                            </w:tcBorders>
                            <w:vAlign w:val="center"/>
                          </w:tcPr>
                          <w:p w:rsidR="00EC76CE" w:rsidRPr="008B0809" w:rsidRDefault="00EC76CE" w:rsidP="00E84FE2">
                            <w:pPr>
                              <w:jc w:val="center"/>
                              <w:rPr>
                                <w:sz w:val="20"/>
                                <w:szCs w:val="20"/>
                              </w:rPr>
                            </w:pPr>
                          </w:p>
                        </w:tc>
                        <w:tc>
                          <w:tcPr>
                            <w:tcW w:w="3444" w:type="dxa"/>
                            <w:tcBorders>
                              <w:top w:val="single" w:sz="12" w:space="0" w:color="auto"/>
                            </w:tcBorders>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bottom w:val="single" w:sz="12" w:space="0" w:color="auto"/>
                            </w:tcBorders>
                            <w:vAlign w:val="center"/>
                          </w:tcPr>
                          <w:p w:rsidR="00EC76CE" w:rsidRPr="008B0809" w:rsidRDefault="00EC76CE" w:rsidP="00E84FE2">
                            <w:pPr>
                              <w:jc w:val="center"/>
                              <w:rPr>
                                <w:sz w:val="20"/>
                                <w:szCs w:val="20"/>
                              </w:rPr>
                            </w:pPr>
                          </w:p>
                        </w:tc>
                        <w:tc>
                          <w:tcPr>
                            <w:tcW w:w="2082" w:type="dxa"/>
                            <w:vMerge/>
                            <w:tcBorders>
                              <w:bottom w:val="single" w:sz="12" w:space="0" w:color="auto"/>
                            </w:tcBorders>
                            <w:vAlign w:val="center"/>
                          </w:tcPr>
                          <w:p w:rsidR="00EC76CE" w:rsidRPr="008B0809" w:rsidRDefault="00EC76CE" w:rsidP="00E84FE2">
                            <w:pPr>
                              <w:jc w:val="center"/>
                              <w:rPr>
                                <w:sz w:val="20"/>
                                <w:szCs w:val="20"/>
                              </w:rPr>
                            </w:pPr>
                          </w:p>
                        </w:tc>
                        <w:tc>
                          <w:tcPr>
                            <w:tcW w:w="2389" w:type="dxa"/>
                            <w:tcBorders>
                              <w:bottom w:val="single" w:sz="12" w:space="0" w:color="auto"/>
                            </w:tcBorders>
                            <w:vAlign w:val="center"/>
                          </w:tcPr>
                          <w:p w:rsidR="00EC76CE" w:rsidRPr="008B0809" w:rsidRDefault="00EC76CE" w:rsidP="00E84FE2">
                            <w:pPr>
                              <w:jc w:val="center"/>
                              <w:rPr>
                                <w:sz w:val="20"/>
                                <w:szCs w:val="20"/>
                              </w:rPr>
                            </w:pPr>
                            <w:r w:rsidRPr="008B0809">
                              <w:rPr>
                                <w:sz w:val="20"/>
                                <w:szCs w:val="20"/>
                              </w:rPr>
                              <w:t>Extension</w:t>
                            </w:r>
                          </w:p>
                        </w:tc>
                        <w:tc>
                          <w:tcPr>
                            <w:tcW w:w="3884" w:type="dxa"/>
                            <w:tcBorders>
                              <w:bottom w:val="single" w:sz="12" w:space="0" w:color="auto"/>
                            </w:tcBorders>
                            <w:vAlign w:val="center"/>
                          </w:tcPr>
                          <w:p w:rsidR="00EC76CE" w:rsidRPr="008B0809" w:rsidRDefault="00EC76CE" w:rsidP="00E84FE2">
                            <w:pPr>
                              <w:jc w:val="center"/>
                              <w:rPr>
                                <w:sz w:val="20"/>
                                <w:szCs w:val="20"/>
                              </w:rPr>
                            </w:pPr>
                          </w:p>
                        </w:tc>
                        <w:tc>
                          <w:tcPr>
                            <w:tcW w:w="3444" w:type="dxa"/>
                            <w:tcBorders>
                              <w:bottom w:val="single" w:sz="12" w:space="0" w:color="auto"/>
                            </w:tcBorders>
                            <w:vAlign w:val="center"/>
                          </w:tcPr>
                          <w:p w:rsidR="00EC76CE" w:rsidRPr="008B0809" w:rsidRDefault="00EC76CE" w:rsidP="00E84FE2">
                            <w:pPr>
                              <w:jc w:val="center"/>
                              <w:rPr>
                                <w:sz w:val="20"/>
                                <w:szCs w:val="20"/>
                              </w:rPr>
                            </w:pPr>
                          </w:p>
                        </w:tc>
                      </w:tr>
                      <w:tr w:rsidR="00EC76CE" w:rsidTr="00827CB9">
                        <w:trPr>
                          <w:trHeight w:val="519"/>
                        </w:trPr>
                        <w:tc>
                          <w:tcPr>
                            <w:tcW w:w="939" w:type="dxa"/>
                            <w:vMerge w:val="restart"/>
                            <w:tcBorders>
                              <w:top w:val="single" w:sz="12"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r w:rsidRPr="00ED04F7">
                              <w:rPr>
                                <w:b/>
                                <w:sz w:val="20"/>
                                <w:szCs w:val="20"/>
                              </w:rPr>
                              <w:t>Hip</w:t>
                            </w:r>
                          </w:p>
                        </w:tc>
                        <w:tc>
                          <w:tcPr>
                            <w:tcW w:w="899" w:type="dxa"/>
                            <w:vMerge w:val="restart"/>
                            <w:tcBorders>
                              <w:top w:val="single" w:sz="12" w:space="0" w:color="auto"/>
                              <w:left w:val="single" w:sz="12" w:space="0" w:color="auto"/>
                            </w:tcBorders>
                            <w:textDirection w:val="btLr"/>
                            <w:vAlign w:val="center"/>
                          </w:tcPr>
                          <w:p w:rsidR="00EC76CE" w:rsidRPr="008B0809" w:rsidRDefault="00EC76CE" w:rsidP="00E84FE2">
                            <w:pPr>
                              <w:ind w:right="113"/>
                              <w:jc w:val="center"/>
                              <w:rPr>
                                <w:sz w:val="20"/>
                                <w:szCs w:val="20"/>
                              </w:rPr>
                            </w:pPr>
                            <w:r w:rsidRPr="008B0809">
                              <w:rPr>
                                <w:sz w:val="20"/>
                                <w:szCs w:val="20"/>
                              </w:rPr>
                              <w:t>Ball and Socket</w:t>
                            </w:r>
                          </w:p>
                        </w:tc>
                        <w:tc>
                          <w:tcPr>
                            <w:tcW w:w="2082" w:type="dxa"/>
                            <w:vMerge w:val="restart"/>
                            <w:tcBorders>
                              <w:top w:val="single" w:sz="12" w:space="0" w:color="auto"/>
                            </w:tcBorders>
                            <w:vAlign w:val="center"/>
                          </w:tcPr>
                          <w:p w:rsidR="00EC76CE" w:rsidRPr="00985416" w:rsidRDefault="00EC76CE" w:rsidP="00E84FE2">
                            <w:pPr>
                              <w:jc w:val="center"/>
                              <w:rPr>
                                <w:sz w:val="20"/>
                                <w:szCs w:val="20"/>
                              </w:rPr>
                            </w:pPr>
                            <w:r w:rsidRPr="00985416">
                              <w:rPr>
                                <w:sz w:val="20"/>
                                <w:szCs w:val="20"/>
                              </w:rPr>
                              <w:t>Femur</w:t>
                            </w:r>
                            <w:r>
                              <w:rPr>
                                <w:sz w:val="20"/>
                                <w:szCs w:val="20"/>
                              </w:rPr>
                              <w:t xml:space="preserve"> and p</w:t>
                            </w:r>
                            <w:r w:rsidRPr="00985416">
                              <w:rPr>
                                <w:sz w:val="20"/>
                                <w:szCs w:val="20"/>
                              </w:rPr>
                              <w:t>elvis</w:t>
                            </w:r>
                          </w:p>
                        </w:tc>
                        <w:tc>
                          <w:tcPr>
                            <w:tcW w:w="2389" w:type="dxa"/>
                            <w:tcBorders>
                              <w:top w:val="single" w:sz="12" w:space="0" w:color="auto"/>
                            </w:tcBorders>
                            <w:vAlign w:val="center"/>
                          </w:tcPr>
                          <w:p w:rsidR="00EC76CE" w:rsidRPr="008B0809" w:rsidRDefault="00EC76CE" w:rsidP="00E84FE2">
                            <w:pPr>
                              <w:jc w:val="center"/>
                              <w:rPr>
                                <w:sz w:val="20"/>
                                <w:szCs w:val="20"/>
                              </w:rPr>
                            </w:pPr>
                            <w:r w:rsidRPr="008B0809">
                              <w:rPr>
                                <w:sz w:val="20"/>
                                <w:szCs w:val="20"/>
                              </w:rPr>
                              <w:t>Flexion</w:t>
                            </w:r>
                          </w:p>
                        </w:tc>
                        <w:tc>
                          <w:tcPr>
                            <w:tcW w:w="3884" w:type="dxa"/>
                            <w:tcBorders>
                              <w:top w:val="single" w:sz="12" w:space="0" w:color="auto"/>
                            </w:tcBorders>
                            <w:vAlign w:val="center"/>
                          </w:tcPr>
                          <w:p w:rsidR="00EC76CE" w:rsidRPr="008B0809" w:rsidRDefault="00EC76CE" w:rsidP="00E84FE2">
                            <w:pPr>
                              <w:jc w:val="center"/>
                              <w:rPr>
                                <w:sz w:val="20"/>
                                <w:szCs w:val="20"/>
                              </w:rPr>
                            </w:pPr>
                          </w:p>
                        </w:tc>
                        <w:tc>
                          <w:tcPr>
                            <w:tcW w:w="3444" w:type="dxa"/>
                            <w:tcBorders>
                              <w:top w:val="single" w:sz="12" w:space="0" w:color="auto"/>
                            </w:tcBorders>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sidRPr="008B0809">
                              <w:rPr>
                                <w:sz w:val="20"/>
                                <w:szCs w:val="20"/>
                              </w:rPr>
                              <w:t>Extension</w:t>
                            </w:r>
                          </w:p>
                        </w:tc>
                        <w:tc>
                          <w:tcPr>
                            <w:tcW w:w="3884" w:type="dxa"/>
                            <w:vAlign w:val="center"/>
                          </w:tcPr>
                          <w:p w:rsidR="00EC76CE" w:rsidRPr="008B0809" w:rsidRDefault="00EC76CE" w:rsidP="00E84FE2">
                            <w:pPr>
                              <w:jc w:val="center"/>
                              <w:rPr>
                                <w:sz w:val="20"/>
                                <w:szCs w:val="20"/>
                              </w:rPr>
                            </w:pPr>
                          </w:p>
                        </w:tc>
                        <w:tc>
                          <w:tcPr>
                            <w:tcW w:w="3444" w:type="dxa"/>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Pr>
                                <w:sz w:val="20"/>
                                <w:szCs w:val="20"/>
                              </w:rPr>
                              <w:t>A</w:t>
                            </w:r>
                            <w:r w:rsidRPr="008B0809">
                              <w:rPr>
                                <w:sz w:val="20"/>
                                <w:szCs w:val="20"/>
                              </w:rPr>
                              <w:t>dduction</w:t>
                            </w:r>
                          </w:p>
                        </w:tc>
                        <w:tc>
                          <w:tcPr>
                            <w:tcW w:w="3884" w:type="dxa"/>
                            <w:vAlign w:val="center"/>
                          </w:tcPr>
                          <w:p w:rsidR="00EC76CE" w:rsidRPr="008B0809" w:rsidRDefault="00EC76CE" w:rsidP="00E84FE2">
                            <w:pPr>
                              <w:jc w:val="center"/>
                              <w:rPr>
                                <w:sz w:val="20"/>
                                <w:szCs w:val="20"/>
                              </w:rPr>
                            </w:pPr>
                          </w:p>
                        </w:tc>
                        <w:tc>
                          <w:tcPr>
                            <w:tcW w:w="3444" w:type="dxa"/>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sidRPr="008B0809">
                              <w:rPr>
                                <w:sz w:val="20"/>
                                <w:szCs w:val="20"/>
                              </w:rPr>
                              <w:t>Abduction</w:t>
                            </w:r>
                          </w:p>
                        </w:tc>
                        <w:tc>
                          <w:tcPr>
                            <w:tcW w:w="3884" w:type="dxa"/>
                            <w:vAlign w:val="center"/>
                          </w:tcPr>
                          <w:p w:rsidR="00EC76CE" w:rsidRPr="008B0809" w:rsidRDefault="00EC76CE" w:rsidP="00E84FE2">
                            <w:pPr>
                              <w:jc w:val="center"/>
                              <w:rPr>
                                <w:sz w:val="20"/>
                                <w:szCs w:val="20"/>
                              </w:rPr>
                            </w:pPr>
                          </w:p>
                        </w:tc>
                        <w:tc>
                          <w:tcPr>
                            <w:tcW w:w="3444" w:type="dxa"/>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tcBorders>
                            <w:vAlign w:val="center"/>
                          </w:tcPr>
                          <w:p w:rsidR="00EC76CE" w:rsidRPr="008B0809" w:rsidRDefault="00EC76CE" w:rsidP="00E84FE2">
                            <w:pPr>
                              <w:jc w:val="center"/>
                              <w:rPr>
                                <w:sz w:val="20"/>
                                <w:szCs w:val="20"/>
                              </w:rPr>
                            </w:pPr>
                          </w:p>
                        </w:tc>
                        <w:tc>
                          <w:tcPr>
                            <w:tcW w:w="2082" w:type="dxa"/>
                            <w:vMerge/>
                            <w:vAlign w:val="center"/>
                          </w:tcPr>
                          <w:p w:rsidR="00EC76CE" w:rsidRPr="008B0809" w:rsidRDefault="00EC76CE" w:rsidP="00E84FE2">
                            <w:pPr>
                              <w:jc w:val="center"/>
                              <w:rPr>
                                <w:sz w:val="20"/>
                                <w:szCs w:val="20"/>
                              </w:rPr>
                            </w:pPr>
                          </w:p>
                        </w:tc>
                        <w:tc>
                          <w:tcPr>
                            <w:tcW w:w="2389" w:type="dxa"/>
                            <w:vAlign w:val="center"/>
                          </w:tcPr>
                          <w:p w:rsidR="00EC76CE" w:rsidRPr="008B0809" w:rsidRDefault="00EC76CE" w:rsidP="00E84FE2">
                            <w:pPr>
                              <w:jc w:val="center"/>
                              <w:rPr>
                                <w:sz w:val="20"/>
                                <w:szCs w:val="20"/>
                              </w:rPr>
                            </w:pPr>
                            <w:r w:rsidRPr="008B0809">
                              <w:rPr>
                                <w:sz w:val="20"/>
                                <w:szCs w:val="20"/>
                              </w:rPr>
                              <w:t xml:space="preserve">Horizontal </w:t>
                            </w:r>
                            <w:r>
                              <w:rPr>
                                <w:sz w:val="20"/>
                                <w:szCs w:val="20"/>
                              </w:rPr>
                              <w:t>a</w:t>
                            </w:r>
                            <w:r w:rsidRPr="008B0809">
                              <w:rPr>
                                <w:sz w:val="20"/>
                                <w:szCs w:val="20"/>
                              </w:rPr>
                              <w:t>bduction</w:t>
                            </w:r>
                          </w:p>
                        </w:tc>
                        <w:tc>
                          <w:tcPr>
                            <w:tcW w:w="3884" w:type="dxa"/>
                            <w:vAlign w:val="center"/>
                          </w:tcPr>
                          <w:p w:rsidR="00EC76CE" w:rsidRPr="008B0809" w:rsidRDefault="00EC76CE" w:rsidP="00E84FE2">
                            <w:pPr>
                              <w:jc w:val="center"/>
                              <w:rPr>
                                <w:sz w:val="20"/>
                                <w:szCs w:val="20"/>
                              </w:rPr>
                            </w:pPr>
                          </w:p>
                        </w:tc>
                        <w:tc>
                          <w:tcPr>
                            <w:tcW w:w="3444" w:type="dxa"/>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bottom w:val="single" w:sz="12" w:space="0" w:color="auto"/>
                            </w:tcBorders>
                            <w:vAlign w:val="center"/>
                          </w:tcPr>
                          <w:p w:rsidR="00EC76CE" w:rsidRPr="008B0809" w:rsidRDefault="00EC76CE" w:rsidP="00E84FE2">
                            <w:pPr>
                              <w:jc w:val="center"/>
                              <w:rPr>
                                <w:sz w:val="20"/>
                                <w:szCs w:val="20"/>
                              </w:rPr>
                            </w:pPr>
                          </w:p>
                        </w:tc>
                        <w:tc>
                          <w:tcPr>
                            <w:tcW w:w="2082" w:type="dxa"/>
                            <w:vMerge/>
                            <w:tcBorders>
                              <w:bottom w:val="single" w:sz="12" w:space="0" w:color="auto"/>
                            </w:tcBorders>
                            <w:vAlign w:val="center"/>
                          </w:tcPr>
                          <w:p w:rsidR="00EC76CE" w:rsidRPr="008B0809" w:rsidRDefault="00EC76CE" w:rsidP="00E84FE2">
                            <w:pPr>
                              <w:jc w:val="center"/>
                              <w:rPr>
                                <w:sz w:val="20"/>
                                <w:szCs w:val="20"/>
                              </w:rPr>
                            </w:pPr>
                          </w:p>
                        </w:tc>
                        <w:tc>
                          <w:tcPr>
                            <w:tcW w:w="2389" w:type="dxa"/>
                            <w:tcBorders>
                              <w:bottom w:val="single" w:sz="12" w:space="0" w:color="auto"/>
                            </w:tcBorders>
                            <w:vAlign w:val="center"/>
                          </w:tcPr>
                          <w:p w:rsidR="00EC76CE" w:rsidRPr="008B0809" w:rsidRDefault="00EC76CE" w:rsidP="00E84FE2">
                            <w:pPr>
                              <w:jc w:val="center"/>
                              <w:rPr>
                                <w:sz w:val="20"/>
                                <w:szCs w:val="20"/>
                              </w:rPr>
                            </w:pPr>
                            <w:r w:rsidRPr="008B0809">
                              <w:rPr>
                                <w:sz w:val="20"/>
                                <w:szCs w:val="20"/>
                              </w:rPr>
                              <w:t xml:space="preserve">Horizontal </w:t>
                            </w:r>
                            <w:r>
                              <w:rPr>
                                <w:sz w:val="20"/>
                                <w:szCs w:val="20"/>
                              </w:rPr>
                              <w:t>a</w:t>
                            </w:r>
                            <w:r w:rsidRPr="008B0809">
                              <w:rPr>
                                <w:sz w:val="20"/>
                                <w:szCs w:val="20"/>
                              </w:rPr>
                              <w:t>dduction</w:t>
                            </w:r>
                          </w:p>
                        </w:tc>
                        <w:tc>
                          <w:tcPr>
                            <w:tcW w:w="3884" w:type="dxa"/>
                            <w:tcBorders>
                              <w:bottom w:val="single" w:sz="12" w:space="0" w:color="auto"/>
                            </w:tcBorders>
                            <w:vAlign w:val="center"/>
                          </w:tcPr>
                          <w:p w:rsidR="00EC76CE" w:rsidRPr="008B0809" w:rsidRDefault="00EC76CE" w:rsidP="00E84FE2">
                            <w:pPr>
                              <w:jc w:val="center"/>
                              <w:rPr>
                                <w:sz w:val="20"/>
                                <w:szCs w:val="20"/>
                              </w:rPr>
                            </w:pPr>
                          </w:p>
                        </w:tc>
                        <w:tc>
                          <w:tcPr>
                            <w:tcW w:w="3444" w:type="dxa"/>
                            <w:tcBorders>
                              <w:bottom w:val="single" w:sz="12" w:space="0" w:color="auto"/>
                            </w:tcBorders>
                            <w:vAlign w:val="center"/>
                          </w:tcPr>
                          <w:p w:rsidR="00EC76CE" w:rsidRPr="008B0809" w:rsidRDefault="00EC76CE" w:rsidP="00E84FE2">
                            <w:pPr>
                              <w:jc w:val="center"/>
                              <w:rPr>
                                <w:sz w:val="20"/>
                                <w:szCs w:val="20"/>
                              </w:rPr>
                            </w:pPr>
                          </w:p>
                        </w:tc>
                      </w:tr>
                      <w:tr w:rsidR="00EC76CE" w:rsidTr="00827CB9">
                        <w:trPr>
                          <w:trHeight w:val="519"/>
                        </w:trPr>
                        <w:tc>
                          <w:tcPr>
                            <w:tcW w:w="939" w:type="dxa"/>
                            <w:vMerge w:val="restart"/>
                            <w:tcBorders>
                              <w:top w:val="single" w:sz="12"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r w:rsidRPr="00ED04F7">
                              <w:rPr>
                                <w:b/>
                                <w:sz w:val="20"/>
                                <w:szCs w:val="20"/>
                              </w:rPr>
                              <w:t>Knee</w:t>
                            </w:r>
                          </w:p>
                        </w:tc>
                        <w:tc>
                          <w:tcPr>
                            <w:tcW w:w="899" w:type="dxa"/>
                            <w:vMerge w:val="restart"/>
                            <w:tcBorders>
                              <w:top w:val="single" w:sz="12" w:space="0" w:color="auto"/>
                              <w:left w:val="single" w:sz="12" w:space="0" w:color="auto"/>
                            </w:tcBorders>
                            <w:vAlign w:val="center"/>
                          </w:tcPr>
                          <w:p w:rsidR="00EC76CE" w:rsidRPr="008B0809" w:rsidRDefault="00EC76CE" w:rsidP="00E84FE2">
                            <w:pPr>
                              <w:jc w:val="center"/>
                              <w:rPr>
                                <w:sz w:val="20"/>
                                <w:szCs w:val="20"/>
                              </w:rPr>
                            </w:pPr>
                            <w:r w:rsidRPr="008B0809">
                              <w:rPr>
                                <w:sz w:val="20"/>
                                <w:szCs w:val="20"/>
                              </w:rPr>
                              <w:t>Hinge</w:t>
                            </w:r>
                          </w:p>
                        </w:tc>
                        <w:tc>
                          <w:tcPr>
                            <w:tcW w:w="2082" w:type="dxa"/>
                            <w:vMerge w:val="restart"/>
                            <w:tcBorders>
                              <w:top w:val="single" w:sz="12" w:space="0" w:color="auto"/>
                            </w:tcBorders>
                            <w:vAlign w:val="center"/>
                          </w:tcPr>
                          <w:p w:rsidR="00EC76CE" w:rsidRPr="00985416" w:rsidRDefault="00EC76CE" w:rsidP="00E84FE2">
                            <w:pPr>
                              <w:jc w:val="center"/>
                              <w:rPr>
                                <w:sz w:val="20"/>
                                <w:szCs w:val="20"/>
                              </w:rPr>
                            </w:pPr>
                            <w:r w:rsidRPr="00985416">
                              <w:rPr>
                                <w:sz w:val="20"/>
                                <w:szCs w:val="20"/>
                              </w:rPr>
                              <w:t>Femur</w:t>
                            </w:r>
                            <w:r>
                              <w:rPr>
                                <w:sz w:val="20"/>
                                <w:szCs w:val="20"/>
                              </w:rPr>
                              <w:t xml:space="preserve"> and t</w:t>
                            </w:r>
                            <w:r w:rsidRPr="00985416">
                              <w:rPr>
                                <w:sz w:val="20"/>
                                <w:szCs w:val="20"/>
                              </w:rPr>
                              <w:t>ibia</w:t>
                            </w:r>
                          </w:p>
                        </w:tc>
                        <w:tc>
                          <w:tcPr>
                            <w:tcW w:w="2389" w:type="dxa"/>
                            <w:tcBorders>
                              <w:top w:val="single" w:sz="12" w:space="0" w:color="auto"/>
                            </w:tcBorders>
                            <w:vAlign w:val="center"/>
                          </w:tcPr>
                          <w:p w:rsidR="00EC76CE" w:rsidRPr="008B0809" w:rsidRDefault="00EC76CE" w:rsidP="00E84FE2">
                            <w:pPr>
                              <w:jc w:val="center"/>
                              <w:rPr>
                                <w:sz w:val="20"/>
                                <w:szCs w:val="20"/>
                              </w:rPr>
                            </w:pPr>
                            <w:r w:rsidRPr="008B0809">
                              <w:rPr>
                                <w:sz w:val="20"/>
                                <w:szCs w:val="20"/>
                              </w:rPr>
                              <w:t>Flexion</w:t>
                            </w:r>
                          </w:p>
                        </w:tc>
                        <w:tc>
                          <w:tcPr>
                            <w:tcW w:w="3884" w:type="dxa"/>
                            <w:tcBorders>
                              <w:top w:val="single" w:sz="12" w:space="0" w:color="auto"/>
                            </w:tcBorders>
                            <w:vAlign w:val="center"/>
                          </w:tcPr>
                          <w:p w:rsidR="00EC76CE" w:rsidRPr="008B0809" w:rsidRDefault="00EC76CE" w:rsidP="00E84FE2">
                            <w:pPr>
                              <w:jc w:val="center"/>
                              <w:rPr>
                                <w:sz w:val="20"/>
                                <w:szCs w:val="20"/>
                              </w:rPr>
                            </w:pPr>
                          </w:p>
                        </w:tc>
                        <w:tc>
                          <w:tcPr>
                            <w:tcW w:w="3444" w:type="dxa"/>
                            <w:tcBorders>
                              <w:top w:val="single" w:sz="12" w:space="0" w:color="auto"/>
                            </w:tcBorders>
                            <w:vAlign w:val="center"/>
                          </w:tcPr>
                          <w:p w:rsidR="00EC76CE" w:rsidRPr="008B0809"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p>
                        </w:tc>
                        <w:tc>
                          <w:tcPr>
                            <w:tcW w:w="899" w:type="dxa"/>
                            <w:vMerge/>
                            <w:tcBorders>
                              <w:left w:val="single" w:sz="12" w:space="0" w:color="auto"/>
                              <w:bottom w:val="single" w:sz="12" w:space="0" w:color="auto"/>
                            </w:tcBorders>
                            <w:vAlign w:val="center"/>
                          </w:tcPr>
                          <w:p w:rsidR="00EC76CE" w:rsidRPr="008B0809" w:rsidRDefault="00EC76CE" w:rsidP="00E84FE2">
                            <w:pPr>
                              <w:jc w:val="center"/>
                              <w:rPr>
                                <w:sz w:val="20"/>
                                <w:szCs w:val="20"/>
                              </w:rPr>
                            </w:pPr>
                          </w:p>
                        </w:tc>
                        <w:tc>
                          <w:tcPr>
                            <w:tcW w:w="2082" w:type="dxa"/>
                            <w:vMerge/>
                            <w:tcBorders>
                              <w:bottom w:val="single" w:sz="12" w:space="0" w:color="auto"/>
                            </w:tcBorders>
                            <w:vAlign w:val="center"/>
                          </w:tcPr>
                          <w:p w:rsidR="00EC76CE" w:rsidRPr="008B0809" w:rsidRDefault="00EC76CE" w:rsidP="00E84FE2">
                            <w:pPr>
                              <w:jc w:val="center"/>
                              <w:rPr>
                                <w:sz w:val="20"/>
                                <w:szCs w:val="20"/>
                              </w:rPr>
                            </w:pPr>
                          </w:p>
                        </w:tc>
                        <w:tc>
                          <w:tcPr>
                            <w:tcW w:w="2389" w:type="dxa"/>
                            <w:tcBorders>
                              <w:bottom w:val="single" w:sz="12" w:space="0" w:color="auto"/>
                            </w:tcBorders>
                            <w:vAlign w:val="center"/>
                          </w:tcPr>
                          <w:p w:rsidR="00EC76CE" w:rsidRPr="008B0809" w:rsidRDefault="00EC76CE" w:rsidP="00E84FE2">
                            <w:pPr>
                              <w:jc w:val="center"/>
                              <w:rPr>
                                <w:sz w:val="20"/>
                                <w:szCs w:val="20"/>
                              </w:rPr>
                            </w:pPr>
                            <w:r w:rsidRPr="008B0809">
                              <w:rPr>
                                <w:sz w:val="20"/>
                                <w:szCs w:val="20"/>
                              </w:rPr>
                              <w:t>Extension</w:t>
                            </w:r>
                          </w:p>
                        </w:tc>
                        <w:tc>
                          <w:tcPr>
                            <w:tcW w:w="3884" w:type="dxa"/>
                            <w:tcBorders>
                              <w:bottom w:val="single" w:sz="12" w:space="0" w:color="auto"/>
                            </w:tcBorders>
                            <w:vAlign w:val="center"/>
                          </w:tcPr>
                          <w:p w:rsidR="00EC76CE" w:rsidRPr="008B0809" w:rsidRDefault="00EC76CE" w:rsidP="00E84FE2">
                            <w:pPr>
                              <w:jc w:val="center"/>
                              <w:rPr>
                                <w:sz w:val="20"/>
                                <w:szCs w:val="20"/>
                              </w:rPr>
                            </w:pPr>
                          </w:p>
                        </w:tc>
                        <w:tc>
                          <w:tcPr>
                            <w:tcW w:w="3444" w:type="dxa"/>
                            <w:tcBorders>
                              <w:bottom w:val="single" w:sz="12" w:space="0" w:color="auto"/>
                            </w:tcBorders>
                            <w:vAlign w:val="center"/>
                          </w:tcPr>
                          <w:p w:rsidR="00EC76CE" w:rsidRPr="008B0809" w:rsidRDefault="00EC76CE" w:rsidP="00E84FE2">
                            <w:pPr>
                              <w:jc w:val="center"/>
                              <w:rPr>
                                <w:sz w:val="20"/>
                                <w:szCs w:val="20"/>
                              </w:rPr>
                            </w:pPr>
                          </w:p>
                        </w:tc>
                      </w:tr>
                      <w:tr w:rsidR="00EC76CE" w:rsidTr="00827CB9">
                        <w:trPr>
                          <w:trHeight w:val="519"/>
                        </w:trPr>
                        <w:tc>
                          <w:tcPr>
                            <w:tcW w:w="939" w:type="dxa"/>
                            <w:vMerge w:val="restart"/>
                            <w:tcBorders>
                              <w:top w:val="single" w:sz="12" w:space="0" w:color="auto"/>
                              <w:bottom w:val="single" w:sz="12" w:space="0" w:color="auto"/>
                              <w:right w:val="single" w:sz="12" w:space="0" w:color="auto"/>
                            </w:tcBorders>
                            <w:shd w:val="clear" w:color="auto" w:fill="BFBFBF" w:themeFill="background1" w:themeFillShade="BF"/>
                            <w:vAlign w:val="center"/>
                          </w:tcPr>
                          <w:p w:rsidR="00EC76CE" w:rsidRPr="00ED04F7" w:rsidRDefault="00EC76CE" w:rsidP="00E84FE2">
                            <w:pPr>
                              <w:jc w:val="center"/>
                              <w:rPr>
                                <w:b/>
                                <w:sz w:val="20"/>
                                <w:szCs w:val="20"/>
                              </w:rPr>
                            </w:pPr>
                            <w:r w:rsidRPr="00ED04F7">
                              <w:rPr>
                                <w:b/>
                                <w:sz w:val="20"/>
                                <w:szCs w:val="20"/>
                              </w:rPr>
                              <w:t>Ankle</w:t>
                            </w:r>
                          </w:p>
                        </w:tc>
                        <w:tc>
                          <w:tcPr>
                            <w:tcW w:w="899" w:type="dxa"/>
                            <w:vMerge w:val="restart"/>
                            <w:tcBorders>
                              <w:top w:val="single" w:sz="12" w:space="0" w:color="auto"/>
                              <w:left w:val="single" w:sz="12" w:space="0" w:color="auto"/>
                            </w:tcBorders>
                            <w:vAlign w:val="center"/>
                          </w:tcPr>
                          <w:p w:rsidR="00EC76CE" w:rsidRPr="00816D8F" w:rsidRDefault="00EC76CE" w:rsidP="00E84FE2">
                            <w:pPr>
                              <w:jc w:val="center"/>
                              <w:rPr>
                                <w:sz w:val="20"/>
                                <w:szCs w:val="20"/>
                              </w:rPr>
                            </w:pPr>
                            <w:r w:rsidRPr="00816D8F">
                              <w:rPr>
                                <w:sz w:val="20"/>
                                <w:szCs w:val="20"/>
                              </w:rPr>
                              <w:t>Hinge</w:t>
                            </w:r>
                          </w:p>
                        </w:tc>
                        <w:tc>
                          <w:tcPr>
                            <w:tcW w:w="2082" w:type="dxa"/>
                            <w:vMerge w:val="restart"/>
                            <w:tcBorders>
                              <w:top w:val="single" w:sz="12" w:space="0" w:color="auto"/>
                            </w:tcBorders>
                            <w:vAlign w:val="center"/>
                          </w:tcPr>
                          <w:p w:rsidR="00EC76CE" w:rsidRPr="00985416" w:rsidRDefault="00EC76CE" w:rsidP="00E84FE2">
                            <w:pPr>
                              <w:jc w:val="center"/>
                              <w:rPr>
                                <w:sz w:val="20"/>
                                <w:szCs w:val="20"/>
                              </w:rPr>
                            </w:pPr>
                            <w:r w:rsidRPr="00985416">
                              <w:rPr>
                                <w:sz w:val="20"/>
                                <w:szCs w:val="20"/>
                              </w:rPr>
                              <w:t>Talus</w:t>
                            </w:r>
                            <w:r>
                              <w:rPr>
                                <w:sz w:val="20"/>
                                <w:szCs w:val="20"/>
                              </w:rPr>
                              <w:t>, t</w:t>
                            </w:r>
                            <w:r w:rsidRPr="00985416">
                              <w:rPr>
                                <w:sz w:val="20"/>
                                <w:szCs w:val="20"/>
                              </w:rPr>
                              <w:t>ibia</w:t>
                            </w:r>
                            <w:r>
                              <w:rPr>
                                <w:sz w:val="20"/>
                                <w:szCs w:val="20"/>
                              </w:rPr>
                              <w:t xml:space="preserve"> and f</w:t>
                            </w:r>
                            <w:r w:rsidRPr="00985416">
                              <w:rPr>
                                <w:sz w:val="20"/>
                                <w:szCs w:val="20"/>
                              </w:rPr>
                              <w:t>ibula</w:t>
                            </w:r>
                          </w:p>
                        </w:tc>
                        <w:tc>
                          <w:tcPr>
                            <w:tcW w:w="2389" w:type="dxa"/>
                            <w:tcBorders>
                              <w:top w:val="single" w:sz="12" w:space="0" w:color="auto"/>
                            </w:tcBorders>
                            <w:vAlign w:val="center"/>
                          </w:tcPr>
                          <w:p w:rsidR="00EC76CE" w:rsidRPr="00816D8F" w:rsidRDefault="00EC76CE" w:rsidP="00E84FE2">
                            <w:pPr>
                              <w:jc w:val="center"/>
                              <w:rPr>
                                <w:sz w:val="20"/>
                                <w:szCs w:val="20"/>
                              </w:rPr>
                            </w:pPr>
                            <w:r w:rsidRPr="00816D8F">
                              <w:rPr>
                                <w:sz w:val="20"/>
                                <w:szCs w:val="20"/>
                              </w:rPr>
                              <w:t xml:space="preserve">Plantar </w:t>
                            </w:r>
                            <w:r>
                              <w:rPr>
                                <w:sz w:val="20"/>
                                <w:szCs w:val="20"/>
                              </w:rPr>
                              <w:t>f</w:t>
                            </w:r>
                            <w:r w:rsidRPr="00816D8F">
                              <w:rPr>
                                <w:sz w:val="20"/>
                                <w:szCs w:val="20"/>
                              </w:rPr>
                              <w:t>lexion</w:t>
                            </w:r>
                          </w:p>
                        </w:tc>
                        <w:tc>
                          <w:tcPr>
                            <w:tcW w:w="3884" w:type="dxa"/>
                            <w:tcBorders>
                              <w:top w:val="single" w:sz="12" w:space="0" w:color="auto"/>
                            </w:tcBorders>
                            <w:vAlign w:val="center"/>
                          </w:tcPr>
                          <w:p w:rsidR="00EC76CE" w:rsidRPr="00816D8F" w:rsidRDefault="00EC76CE" w:rsidP="00E84FE2">
                            <w:pPr>
                              <w:jc w:val="center"/>
                              <w:rPr>
                                <w:sz w:val="20"/>
                                <w:szCs w:val="20"/>
                              </w:rPr>
                            </w:pPr>
                          </w:p>
                        </w:tc>
                        <w:tc>
                          <w:tcPr>
                            <w:tcW w:w="3444" w:type="dxa"/>
                            <w:tcBorders>
                              <w:top w:val="single" w:sz="12" w:space="0" w:color="auto"/>
                            </w:tcBorders>
                            <w:vAlign w:val="center"/>
                          </w:tcPr>
                          <w:p w:rsidR="00EC76CE" w:rsidRPr="00816D8F" w:rsidRDefault="00EC76CE" w:rsidP="00E84FE2">
                            <w:pPr>
                              <w:jc w:val="center"/>
                              <w:rPr>
                                <w:sz w:val="20"/>
                                <w:szCs w:val="20"/>
                              </w:rPr>
                            </w:pPr>
                          </w:p>
                        </w:tc>
                      </w:tr>
                      <w:tr w:rsidR="00EC76CE" w:rsidTr="00827CB9">
                        <w:trPr>
                          <w:trHeight w:val="519"/>
                        </w:trPr>
                        <w:tc>
                          <w:tcPr>
                            <w:tcW w:w="939" w:type="dxa"/>
                            <w:vMerge/>
                            <w:tcBorders>
                              <w:top w:val="single" w:sz="4" w:space="0" w:color="auto"/>
                              <w:bottom w:val="single" w:sz="12" w:space="0" w:color="auto"/>
                              <w:right w:val="single" w:sz="12" w:space="0" w:color="auto"/>
                            </w:tcBorders>
                            <w:shd w:val="clear" w:color="auto" w:fill="BFBFBF" w:themeFill="background1" w:themeFillShade="BF"/>
                            <w:vAlign w:val="center"/>
                          </w:tcPr>
                          <w:p w:rsidR="00EC76CE" w:rsidRDefault="00EC76CE" w:rsidP="00E84FE2">
                            <w:pPr>
                              <w:jc w:val="center"/>
                            </w:pPr>
                          </w:p>
                        </w:tc>
                        <w:tc>
                          <w:tcPr>
                            <w:tcW w:w="899" w:type="dxa"/>
                            <w:vMerge/>
                            <w:tcBorders>
                              <w:left w:val="single" w:sz="12" w:space="0" w:color="auto"/>
                            </w:tcBorders>
                            <w:vAlign w:val="center"/>
                          </w:tcPr>
                          <w:p w:rsidR="00EC76CE" w:rsidRDefault="00EC76CE" w:rsidP="00E84FE2">
                            <w:pPr>
                              <w:jc w:val="center"/>
                            </w:pPr>
                          </w:p>
                        </w:tc>
                        <w:tc>
                          <w:tcPr>
                            <w:tcW w:w="2082" w:type="dxa"/>
                            <w:vMerge/>
                            <w:vAlign w:val="center"/>
                          </w:tcPr>
                          <w:p w:rsidR="00EC76CE" w:rsidRDefault="00EC76CE" w:rsidP="00E84FE2">
                            <w:pPr>
                              <w:jc w:val="center"/>
                            </w:pPr>
                          </w:p>
                        </w:tc>
                        <w:tc>
                          <w:tcPr>
                            <w:tcW w:w="2389" w:type="dxa"/>
                            <w:vAlign w:val="center"/>
                          </w:tcPr>
                          <w:p w:rsidR="00EC76CE" w:rsidRPr="00816D8F" w:rsidRDefault="00EC76CE" w:rsidP="00E84FE2">
                            <w:pPr>
                              <w:jc w:val="center"/>
                              <w:rPr>
                                <w:sz w:val="20"/>
                                <w:szCs w:val="20"/>
                              </w:rPr>
                            </w:pPr>
                            <w:r w:rsidRPr="00816D8F">
                              <w:rPr>
                                <w:sz w:val="20"/>
                                <w:szCs w:val="20"/>
                              </w:rPr>
                              <w:t>Dorsi</w:t>
                            </w:r>
                            <w:r>
                              <w:rPr>
                                <w:sz w:val="20"/>
                                <w:szCs w:val="20"/>
                              </w:rPr>
                              <w:t>f</w:t>
                            </w:r>
                            <w:r w:rsidRPr="00816D8F">
                              <w:rPr>
                                <w:sz w:val="20"/>
                                <w:szCs w:val="20"/>
                              </w:rPr>
                              <w:t>lexion</w:t>
                            </w:r>
                          </w:p>
                        </w:tc>
                        <w:tc>
                          <w:tcPr>
                            <w:tcW w:w="3884" w:type="dxa"/>
                            <w:vAlign w:val="center"/>
                          </w:tcPr>
                          <w:p w:rsidR="00EC76CE" w:rsidRPr="00816D8F" w:rsidRDefault="00EC76CE" w:rsidP="00E84FE2">
                            <w:pPr>
                              <w:jc w:val="center"/>
                              <w:rPr>
                                <w:sz w:val="20"/>
                                <w:szCs w:val="20"/>
                              </w:rPr>
                            </w:pPr>
                          </w:p>
                        </w:tc>
                        <w:tc>
                          <w:tcPr>
                            <w:tcW w:w="3444" w:type="dxa"/>
                            <w:vAlign w:val="center"/>
                          </w:tcPr>
                          <w:p w:rsidR="00EC76CE" w:rsidRPr="00816D8F" w:rsidRDefault="00EC76CE" w:rsidP="00E84FE2">
                            <w:pPr>
                              <w:jc w:val="center"/>
                              <w:rPr>
                                <w:sz w:val="20"/>
                                <w:szCs w:val="20"/>
                              </w:rPr>
                            </w:pPr>
                          </w:p>
                        </w:tc>
                      </w:tr>
                    </w:tbl>
                    <w:p w:rsidR="00EC76CE" w:rsidRDefault="00EC76CE" w:rsidP="003878F3"/>
                  </w:txbxContent>
                </v:textbox>
              </v:shape>
            </w:pict>
          </mc:Fallback>
        </mc:AlternateContent>
      </w:r>
      <w:r>
        <w:rPr>
          <w:noProof/>
          <w:lang w:eastAsia="en-GB"/>
        </w:rPr>
        <mc:AlternateContent>
          <mc:Choice Requires="wps">
            <w:drawing>
              <wp:anchor distT="0" distB="0" distL="114300" distR="114300" simplePos="0" relativeHeight="252647936" behindDoc="0" locked="0" layoutInCell="1" allowOverlap="1" wp14:anchorId="3918F579" wp14:editId="0D8DEE1D">
                <wp:simplePos x="0" y="0"/>
                <wp:positionH relativeFrom="column">
                  <wp:posOffset>7344871</wp:posOffset>
                </wp:positionH>
                <wp:positionV relativeFrom="paragraph">
                  <wp:posOffset>7522254</wp:posOffset>
                </wp:positionV>
                <wp:extent cx="5469956" cy="2339340"/>
                <wp:effectExtent l="0" t="0" r="0" b="3810"/>
                <wp:wrapNone/>
                <wp:docPr id="3517" name="Text Box 3517"/>
                <wp:cNvGraphicFramePr/>
                <a:graphic xmlns:a="http://schemas.openxmlformats.org/drawingml/2006/main">
                  <a:graphicData uri="http://schemas.microsoft.com/office/word/2010/wordprocessingShape">
                    <wps:wsp>
                      <wps:cNvSpPr txBox="1"/>
                      <wps:spPr>
                        <a:xfrm>
                          <a:off x="0" y="0"/>
                          <a:ext cx="5469956" cy="233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Default="00EC76CE" w:rsidP="00E1043A">
                            <w:r>
                              <w:rPr>
                                <w:rFonts w:ascii="Milk Run" w:hAnsi="Milk Run"/>
                                <w:color w:val="000000" w:themeColor="text1"/>
                                <w:sz w:val="50"/>
                              </w:rPr>
                              <w:t>Axes of Rotation</w:t>
                            </w:r>
                          </w:p>
                          <w:p w:rsidR="00EC76CE" w:rsidRPr="00AE6A8A" w:rsidRDefault="00EC76CE" w:rsidP="00E1043A">
                            <w:pPr>
                              <w:rPr>
                                <w:b/>
                              </w:rPr>
                            </w:pPr>
                            <w:r>
                              <w:t xml:space="preserve">There are three axes of rotation, each with an associated direction for your body to rotate.  </w:t>
                            </w:r>
                            <w:r w:rsidRPr="00AE6A8A">
                              <w:rPr>
                                <w:b/>
                              </w:rPr>
                              <w:t>Give as many sporting movements which occur around each axis.</w:t>
                            </w:r>
                          </w:p>
                          <w:p w:rsidR="00EC76CE" w:rsidRPr="003878F3" w:rsidRDefault="00EC76CE" w:rsidP="00E1043A">
                            <w:pPr>
                              <w:rPr>
                                <w:sz w:val="10"/>
                                <w:szCs w:val="10"/>
                              </w:rPr>
                            </w:pPr>
                          </w:p>
                          <w:p w:rsidR="00EC76CE" w:rsidRDefault="00EC76CE" w:rsidP="00E1043A">
                            <w:pPr>
                              <w:rPr>
                                <w:b/>
                              </w:rPr>
                            </w:pPr>
                            <w:r w:rsidRPr="008434DE">
                              <w:rPr>
                                <w:b/>
                              </w:rPr>
                              <w:t>Transverse:</w:t>
                            </w:r>
                          </w:p>
                          <w:p w:rsidR="00EC76CE" w:rsidRDefault="00EC76CE" w:rsidP="00AE6A8A"/>
                          <w:p w:rsidR="00EC76CE" w:rsidRDefault="00EC76CE" w:rsidP="00E1043A">
                            <w:pPr>
                              <w:rPr>
                                <w:b/>
                              </w:rPr>
                            </w:pPr>
                          </w:p>
                          <w:p w:rsidR="00EC76CE" w:rsidRDefault="00316B82" w:rsidP="00E1043A">
                            <w:r>
                              <w:rPr>
                                <w:b/>
                              </w:rPr>
                              <w:t>Frontal</w:t>
                            </w:r>
                            <w:r w:rsidR="00EC76CE">
                              <w:t>:</w:t>
                            </w:r>
                          </w:p>
                          <w:p w:rsidR="00EC76CE" w:rsidRDefault="00EC76CE" w:rsidP="00AE6A8A"/>
                          <w:p w:rsidR="00EC76CE" w:rsidRDefault="00EC76CE" w:rsidP="00AE6A8A"/>
                          <w:p w:rsidR="00EC76CE" w:rsidRPr="008434DE" w:rsidRDefault="00EC76CE" w:rsidP="00E1043A">
                            <w:pPr>
                              <w:rPr>
                                <w:b/>
                              </w:rPr>
                            </w:pPr>
                            <w:r w:rsidRPr="008434DE">
                              <w:rPr>
                                <w:b/>
                              </w:rPr>
                              <w:t>Longitudinal:</w:t>
                            </w:r>
                          </w:p>
                          <w:p w:rsidR="00EC76CE" w:rsidRDefault="00EC76CE" w:rsidP="00E1043A"/>
                          <w:p w:rsidR="00EC76CE" w:rsidRDefault="00EC76CE" w:rsidP="00E10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8F579" id="Text Box 3517" o:spid="_x0000_s1363" type="#_x0000_t202" style="position:absolute;margin-left:578.35pt;margin-top:592.3pt;width:430.7pt;height:184.2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" filled="f" stroked="f" strokeweight=".5pt">
                <v:textbox>
                  <w:txbxContent>
                    <w:p w:rsidR="00EC76CE" w:rsidRDefault="00EC76CE" w:rsidP="00E1043A">
                      <w:r>
                        <w:rPr>
                          <w:rFonts w:ascii="Milk Run" w:hAnsi="Milk Run"/>
                          <w:color w:val="000000" w:themeColor="text1"/>
                          <w:sz w:val="50"/>
                        </w:rPr>
                        <w:t>Axes of Rotation</w:t>
                      </w:r>
                    </w:p>
                    <w:p w:rsidR="00EC76CE" w:rsidRPr="00AE6A8A" w:rsidRDefault="00EC76CE" w:rsidP="00E1043A">
                      <w:pPr>
                        <w:rPr>
                          <w:b/>
                        </w:rPr>
                      </w:pPr>
                      <w:r>
                        <w:t xml:space="preserve">There are three axes of rotation, each with an associated direction for your body to rotate.  </w:t>
                      </w:r>
                      <w:r w:rsidRPr="00AE6A8A">
                        <w:rPr>
                          <w:b/>
                        </w:rPr>
                        <w:t>Give as many sporting movements which occur around each axis.</w:t>
                      </w:r>
                    </w:p>
                    <w:p w:rsidR="00EC76CE" w:rsidRPr="003878F3" w:rsidRDefault="00EC76CE" w:rsidP="00E1043A">
                      <w:pPr>
                        <w:rPr>
                          <w:sz w:val="10"/>
                          <w:szCs w:val="10"/>
                        </w:rPr>
                      </w:pPr>
                    </w:p>
                    <w:p w:rsidR="00EC76CE" w:rsidRDefault="00EC76CE" w:rsidP="00E1043A">
                      <w:pPr>
                        <w:rPr>
                          <w:b/>
                        </w:rPr>
                      </w:pPr>
                      <w:r w:rsidRPr="008434DE">
                        <w:rPr>
                          <w:b/>
                        </w:rPr>
                        <w:t>Transverse:</w:t>
                      </w:r>
                    </w:p>
                    <w:p w:rsidR="00EC76CE" w:rsidRDefault="00EC76CE" w:rsidP="00AE6A8A"/>
                    <w:p w:rsidR="00EC76CE" w:rsidRDefault="00EC76CE" w:rsidP="00E1043A">
                      <w:pPr>
                        <w:rPr>
                          <w:b/>
                        </w:rPr>
                      </w:pPr>
                    </w:p>
                    <w:p w:rsidR="00EC76CE" w:rsidRDefault="00316B82" w:rsidP="00E1043A">
                      <w:r>
                        <w:rPr>
                          <w:b/>
                        </w:rPr>
                        <w:t>Frontal</w:t>
                      </w:r>
                      <w:r w:rsidR="00EC76CE">
                        <w:t>:</w:t>
                      </w:r>
                    </w:p>
                    <w:p w:rsidR="00EC76CE" w:rsidRDefault="00EC76CE" w:rsidP="00AE6A8A"/>
                    <w:p w:rsidR="00EC76CE" w:rsidRDefault="00EC76CE" w:rsidP="00AE6A8A"/>
                    <w:p w:rsidR="00EC76CE" w:rsidRPr="008434DE" w:rsidRDefault="00EC76CE" w:rsidP="00E1043A">
                      <w:pPr>
                        <w:rPr>
                          <w:b/>
                        </w:rPr>
                      </w:pPr>
                      <w:r w:rsidRPr="008434DE">
                        <w:rPr>
                          <w:b/>
                        </w:rPr>
                        <w:t>Longitudinal:</w:t>
                      </w:r>
                    </w:p>
                    <w:p w:rsidR="00EC76CE" w:rsidRDefault="00EC76CE" w:rsidP="00E1043A"/>
                    <w:p w:rsidR="00EC76CE" w:rsidRDefault="00EC76CE" w:rsidP="00E1043A"/>
                  </w:txbxContent>
                </v:textbox>
              </v:shape>
            </w:pict>
          </mc:Fallback>
        </mc:AlternateContent>
      </w:r>
      <w:r>
        <w:rPr>
          <w:noProof/>
          <w:lang w:eastAsia="en-GB"/>
        </w:rPr>
        <mc:AlternateContent>
          <mc:Choice Requires="wpg">
            <w:drawing>
              <wp:anchor distT="0" distB="0" distL="114300" distR="114300" simplePos="0" relativeHeight="252655104" behindDoc="0" locked="0" layoutInCell="1" allowOverlap="1" wp14:anchorId="18F48922" wp14:editId="783D9279">
                <wp:simplePos x="0" y="0"/>
                <wp:positionH relativeFrom="margin">
                  <wp:posOffset>5437724</wp:posOffset>
                </wp:positionH>
                <wp:positionV relativeFrom="paragraph">
                  <wp:posOffset>7665720</wp:posOffset>
                </wp:positionV>
                <wp:extent cx="1814290" cy="2217372"/>
                <wp:effectExtent l="0" t="0" r="0" b="0"/>
                <wp:wrapNone/>
                <wp:docPr id="101" name="Group 101"/>
                <wp:cNvGraphicFramePr/>
                <a:graphic xmlns:a="http://schemas.openxmlformats.org/drawingml/2006/main">
                  <a:graphicData uri="http://schemas.microsoft.com/office/word/2010/wordprocessingGroup">
                    <wpg:wgp>
                      <wpg:cNvGrpSpPr/>
                      <wpg:grpSpPr>
                        <a:xfrm>
                          <a:off x="0" y="0"/>
                          <a:ext cx="1814290" cy="2217372"/>
                          <a:chOff x="0" y="0"/>
                          <a:chExt cx="1814290" cy="2217372"/>
                        </a:xfrm>
                      </wpg:grpSpPr>
                      <wpg:grpSp>
                        <wpg:cNvPr id="102" name="Group 102"/>
                        <wpg:cNvGrpSpPr/>
                        <wpg:grpSpPr>
                          <a:xfrm>
                            <a:off x="0" y="43132"/>
                            <a:ext cx="1737995" cy="2174240"/>
                            <a:chOff x="0" y="0"/>
                            <a:chExt cx="2040413" cy="2550795"/>
                          </a:xfrm>
                        </wpg:grpSpPr>
                        <pic:pic xmlns:pic="http://schemas.openxmlformats.org/drawingml/2006/picture">
                          <pic:nvPicPr>
                            <pic:cNvPr id="103" name="Picture 103" descr="https://upload.wikimedia.org/wikipedia/commons/3/34/BodyPlanes.jpg"/>
                            <pic:cNvPicPr>
                              <a:picLocks noChangeAspect="1"/>
                            </pic:cNvPicPr>
                          </pic:nvPicPr>
                          <pic:blipFill rotWithShape="1">
                            <a:blip r:embed="rId22">
                              <a:extLst>
                                <a:ext uri="{28A0092B-C50C-407E-A947-70E740481C1C}">
                                  <a14:useLocalDpi xmlns:a14="http://schemas.microsoft.com/office/drawing/2010/main" val="0"/>
                                </a:ext>
                              </a:extLst>
                            </a:blip>
                            <a:srcRect l="-5" t="2970" r="8"/>
                            <a:stretch/>
                          </pic:blipFill>
                          <pic:spPr bwMode="auto">
                            <a:xfrm>
                              <a:off x="0" y="0"/>
                              <a:ext cx="1981200" cy="2550795"/>
                            </a:xfrm>
                            <a:prstGeom prst="rect">
                              <a:avLst/>
                            </a:prstGeom>
                            <a:noFill/>
                            <a:ln>
                              <a:noFill/>
                            </a:ln>
                          </pic:spPr>
                        </pic:pic>
                        <wps:wsp>
                          <wps:cNvPr id="104" name="Text Box 104"/>
                          <wps:cNvSpPr txBox="1"/>
                          <wps:spPr>
                            <a:xfrm>
                              <a:off x="1160060" y="2224585"/>
                              <a:ext cx="880353" cy="2837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Default="00EC76CE" w:rsidP="00E53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Text Box 105"/>
                        <wps:cNvSpPr txBox="1"/>
                        <wps:spPr>
                          <a:xfrm>
                            <a:off x="414016" y="0"/>
                            <a:ext cx="977900" cy="161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E84FE2" w:rsidRDefault="00EC76CE" w:rsidP="00E53AFC">
                              <w:pPr>
                                <w:rPr>
                                  <w:sz w:val="20"/>
                                </w:rPr>
                              </w:pPr>
                              <w:r w:rsidRPr="00E84FE2">
                                <w:rPr>
                                  <w:sz w:val="20"/>
                                </w:rPr>
                                <w:t>Sagittal</w:t>
                              </w:r>
                              <w:r>
                                <w:rPr>
                                  <w:sz w:val="20"/>
                                </w:rPr>
                                <w:t xml:space="preserve"> plane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6" name="Text Box 106"/>
                        <wps:cNvSpPr txBox="1"/>
                        <wps:spPr>
                          <a:xfrm>
                            <a:off x="1052290" y="189731"/>
                            <a:ext cx="762000" cy="161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E84FE2" w:rsidRDefault="00EC76CE" w:rsidP="00E53AFC">
                              <w:pPr>
                                <w:rPr>
                                  <w:sz w:val="20"/>
                                </w:rPr>
                              </w:pPr>
                              <w:r>
                                <w:rPr>
                                  <w:sz w:val="20"/>
                                </w:rPr>
                                <w:t>Frontal plane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7" name="Text Box 107"/>
                        <wps:cNvSpPr txBox="1"/>
                        <wps:spPr>
                          <a:xfrm>
                            <a:off x="1026489" y="508823"/>
                            <a:ext cx="77216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Default="00EC76CE" w:rsidP="00E53AFC">
                              <w:pPr>
                                <w:ind w:left="118"/>
                                <w:rPr>
                                  <w:sz w:val="20"/>
                                </w:rPr>
                              </w:pPr>
                              <w:r>
                                <w:rPr>
                                  <w:sz w:val="20"/>
                                </w:rPr>
                                <w:t>Transverse</w:t>
                              </w:r>
                            </w:p>
                            <w:p w:rsidR="00EC76CE" w:rsidRPr="00E84FE2" w:rsidRDefault="00EC76CE" w:rsidP="00E53AFC">
                              <w:pPr>
                                <w:ind w:left="118"/>
                                <w:rPr>
                                  <w:sz w:val="20"/>
                                </w:rPr>
                              </w:pPr>
                              <w:r>
                                <w:rPr>
                                  <w:sz w:val="20"/>
                                </w:rPr>
                                <w:t>plane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8F48922" id="Group 101" o:spid="_x0000_s1364" style="position:absolute;margin-left:428.15pt;margin-top:603.6pt;width:142.85pt;height:174.6pt;z-index:252655104;mso-position-horizontal-relative:margin" coordsize="18142,22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">
                <v:group id="Group 102" o:spid="_x0000_s1365" style="position:absolute;top:431;width:17379;height:21742" coordsize="20404,2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03" o:spid="_x0000_s1366" type="#_x0000_t75" alt="https://upload.wikimedia.org/wikipedia/commons/3/34/BodyPlanes.jpg" style="position:absolute;width:19812;height:2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">
                    <v:imagedata r:id="rId23" o:title="BodyPlanes" croptop="1946f" cropleft="-3f" cropright="5f"/>
                    <v:path arrowok="t"/>
                  </v:shape>
                  <v:shape id="Text Box 104" o:spid="_x0000_s1367" type="#_x0000_t202" style="position:absolute;left:11600;top:22245;width:880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rsidR="00EC76CE" w:rsidRDefault="00EC76CE" w:rsidP="00E53AFC"/>
                      </w:txbxContent>
                    </v:textbox>
                  </v:shape>
                </v:group>
                <v:shape id="Text Box 105" o:spid="_x0000_s1368" type="#_x0000_t202" style="position:absolute;left:4140;width:9779;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" fillcolor="white [3201]" stroked="f" strokeweight=".5pt">
                  <v:textbox style="mso-fit-shape-to-text:t" inset="0,0,0,0">
                    <w:txbxContent>
                      <w:p w:rsidR="00EC76CE" w:rsidRPr="00E84FE2" w:rsidRDefault="00EC76CE" w:rsidP="00E53AFC">
                        <w:pPr>
                          <w:rPr>
                            <w:sz w:val="20"/>
                          </w:rPr>
                        </w:pPr>
                        <w:r w:rsidRPr="00E84FE2">
                          <w:rPr>
                            <w:sz w:val="20"/>
                          </w:rPr>
                          <w:t>Sagittal</w:t>
                        </w:r>
                        <w:r>
                          <w:rPr>
                            <w:sz w:val="20"/>
                          </w:rPr>
                          <w:t xml:space="preserve"> plane</w:t>
                        </w:r>
                      </w:p>
                    </w:txbxContent>
                  </v:textbox>
                </v:shape>
                <v:shape id="Text Box 106" o:spid="_x0000_s1369" type="#_x0000_t202" style="position:absolute;left:10522;top:1897;width:762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" fillcolor="white [3201]" stroked="f" strokeweight=".5pt">
                  <v:textbox style="mso-fit-shape-to-text:t" inset="0,0,0,0">
                    <w:txbxContent>
                      <w:p w:rsidR="00EC76CE" w:rsidRPr="00E84FE2" w:rsidRDefault="00EC76CE" w:rsidP="00E53AFC">
                        <w:pPr>
                          <w:rPr>
                            <w:sz w:val="20"/>
                          </w:rPr>
                        </w:pPr>
                        <w:r>
                          <w:rPr>
                            <w:sz w:val="20"/>
                          </w:rPr>
                          <w:t>Frontal plane</w:t>
                        </w:r>
                      </w:p>
                    </w:txbxContent>
                  </v:textbox>
                </v:shape>
                <v:shape id="Text Box 107" o:spid="_x0000_s1370" type="#_x0000_t202" style="position:absolute;left:10264;top:5088;width:7722;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" fillcolor="white [3201]" stroked="f" strokeweight=".5pt">
                  <v:textbox style="mso-fit-shape-to-text:t" inset="0,0,0,0">
                    <w:txbxContent>
                      <w:p w:rsidR="00EC76CE" w:rsidRDefault="00EC76CE" w:rsidP="00E53AFC">
                        <w:pPr>
                          <w:ind w:left="118"/>
                          <w:rPr>
                            <w:sz w:val="20"/>
                          </w:rPr>
                        </w:pPr>
                        <w:r>
                          <w:rPr>
                            <w:sz w:val="20"/>
                          </w:rPr>
                          <w:t>Transverse</w:t>
                        </w:r>
                      </w:p>
                      <w:p w:rsidR="00EC76CE" w:rsidRPr="00E84FE2" w:rsidRDefault="00EC76CE" w:rsidP="00E53AFC">
                        <w:pPr>
                          <w:ind w:left="118"/>
                          <w:rPr>
                            <w:sz w:val="20"/>
                          </w:rPr>
                        </w:pPr>
                        <w:r>
                          <w:rPr>
                            <w:sz w:val="20"/>
                          </w:rPr>
                          <w:t>plane</w:t>
                        </w:r>
                      </w:p>
                    </w:txbxContent>
                  </v:textbox>
                </v:shape>
                <w10:wrap anchorx="margin"/>
              </v:group>
            </w:pict>
          </mc:Fallback>
        </mc:AlternateContent>
      </w:r>
      <w:r>
        <w:rPr>
          <w:noProof/>
          <w:lang w:eastAsia="en-GB"/>
        </w:rPr>
        <mc:AlternateContent>
          <mc:Choice Requires="wps">
            <w:drawing>
              <wp:anchor distT="0" distB="0" distL="114300" distR="114300" simplePos="0" relativeHeight="252473856" behindDoc="0" locked="0" layoutInCell="1" allowOverlap="1" wp14:anchorId="6D2923D7" wp14:editId="5E50E0EC">
                <wp:simplePos x="0" y="0"/>
                <wp:positionH relativeFrom="margin">
                  <wp:align>left</wp:align>
                </wp:positionH>
                <wp:positionV relativeFrom="paragraph">
                  <wp:posOffset>7631606</wp:posOffset>
                </wp:positionV>
                <wp:extent cx="5991225" cy="2243257"/>
                <wp:effectExtent l="0" t="0" r="0" b="5080"/>
                <wp:wrapNone/>
                <wp:docPr id="3515" name="Text Box 3515"/>
                <wp:cNvGraphicFramePr/>
                <a:graphic xmlns:a="http://schemas.openxmlformats.org/drawingml/2006/main">
                  <a:graphicData uri="http://schemas.microsoft.com/office/word/2010/wordprocessingShape">
                    <wps:wsp>
                      <wps:cNvSpPr txBox="1"/>
                      <wps:spPr>
                        <a:xfrm>
                          <a:off x="0" y="0"/>
                          <a:ext cx="5991225" cy="2243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Default="00EC76CE" w:rsidP="00E1043A">
                            <w:r>
                              <w:rPr>
                                <w:rFonts w:ascii="Milk Run" w:hAnsi="Milk Run"/>
                                <w:color w:val="000000" w:themeColor="text1"/>
                                <w:sz w:val="50"/>
                              </w:rPr>
                              <w:t>Planes of Movement</w:t>
                            </w:r>
                          </w:p>
                          <w:p w:rsidR="00EC76CE" w:rsidRPr="00E84FE2" w:rsidRDefault="00EC76CE" w:rsidP="00E1043A">
                            <w:pPr>
                              <w:rPr>
                                <w:b/>
                                <w:spacing w:val="-2"/>
                              </w:rPr>
                            </w:pPr>
                            <w:r w:rsidRPr="00AE6A8A">
                              <w:rPr>
                                <w:spacing w:val="-2"/>
                              </w:rPr>
                              <w:t xml:space="preserve">There are three planes of movement, each with an associated dimension for your body </w:t>
                            </w:r>
                            <w:r w:rsidRPr="00AE6A8A">
                              <w:rPr>
                                <w:spacing w:val="-2"/>
                              </w:rPr>
                              <w:br/>
                              <w:t>to move in.</w:t>
                            </w:r>
                            <w:r w:rsidRPr="00E84FE2">
                              <w:rPr>
                                <w:b/>
                                <w:spacing w:val="-2"/>
                              </w:rPr>
                              <w:t xml:space="preserve">  Give as many sporting movements which occur in each plane as you can think of.</w:t>
                            </w:r>
                          </w:p>
                          <w:p w:rsidR="00EC76CE" w:rsidRPr="003878F3" w:rsidRDefault="00EC76CE" w:rsidP="00E1043A">
                            <w:pPr>
                              <w:rPr>
                                <w:sz w:val="10"/>
                                <w:szCs w:val="10"/>
                              </w:rPr>
                            </w:pPr>
                          </w:p>
                          <w:p w:rsidR="00EC76CE" w:rsidRPr="001C515D" w:rsidRDefault="00EC76CE" w:rsidP="00E1043A">
                            <w:pPr>
                              <w:rPr>
                                <w:b/>
                              </w:rPr>
                            </w:pPr>
                            <w:r w:rsidRPr="001C515D">
                              <w:rPr>
                                <w:b/>
                              </w:rPr>
                              <w:t>Frontal:</w:t>
                            </w:r>
                          </w:p>
                          <w:p w:rsidR="00EC76CE" w:rsidRDefault="00EC76CE" w:rsidP="00E1043A">
                            <w:pPr>
                              <w:rPr>
                                <w:b/>
                              </w:rPr>
                            </w:pPr>
                          </w:p>
                          <w:p w:rsidR="00EC76CE" w:rsidRPr="00E12F81" w:rsidRDefault="00EC76CE" w:rsidP="00E1043A">
                            <w:pPr>
                              <w:rPr>
                                <w:b/>
                              </w:rPr>
                            </w:pPr>
                          </w:p>
                          <w:p w:rsidR="00EC76CE" w:rsidRDefault="00EC76CE" w:rsidP="00E1043A">
                            <w:pPr>
                              <w:rPr>
                                <w:b/>
                              </w:rPr>
                            </w:pPr>
                            <w:r w:rsidRPr="00E12F81">
                              <w:rPr>
                                <w:b/>
                              </w:rPr>
                              <w:t>Transverse:</w:t>
                            </w:r>
                          </w:p>
                          <w:p w:rsidR="00EC76CE" w:rsidRDefault="00EC76CE" w:rsidP="00E1043A">
                            <w:pPr>
                              <w:rPr>
                                <w:b/>
                              </w:rPr>
                            </w:pPr>
                          </w:p>
                          <w:p w:rsidR="00EC76CE" w:rsidRPr="00E12F81" w:rsidRDefault="00EC76CE" w:rsidP="00E1043A">
                            <w:pPr>
                              <w:rPr>
                                <w:b/>
                              </w:rPr>
                            </w:pPr>
                          </w:p>
                          <w:p w:rsidR="00EC76CE" w:rsidRPr="00E12F81" w:rsidRDefault="00EC76CE" w:rsidP="00E1043A">
                            <w:pPr>
                              <w:rPr>
                                <w:b/>
                              </w:rPr>
                            </w:pPr>
                            <w:r w:rsidRPr="00E12F81">
                              <w:rPr>
                                <w:b/>
                              </w:rPr>
                              <w:t>Sagittal: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923D7" id="Text Box 3515" o:spid="_x0000_s1371" type="#_x0000_t202" style="position:absolute;margin-left:0;margin-top:600.9pt;width:471.75pt;height:176.65pt;z-index:25247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" filled="f" stroked="f" strokeweight=".5pt">
                <v:textbox>
                  <w:txbxContent>
                    <w:p w:rsidR="00EC76CE" w:rsidRDefault="00EC76CE" w:rsidP="00E1043A">
                      <w:r>
                        <w:rPr>
                          <w:rFonts w:ascii="Milk Run" w:hAnsi="Milk Run"/>
                          <w:color w:val="000000" w:themeColor="text1"/>
                          <w:sz w:val="50"/>
                        </w:rPr>
                        <w:t>Planes of Movement</w:t>
                      </w:r>
                    </w:p>
                    <w:p w:rsidR="00EC76CE" w:rsidRPr="00E84FE2" w:rsidRDefault="00EC76CE" w:rsidP="00E1043A">
                      <w:pPr>
                        <w:rPr>
                          <w:b/>
                          <w:spacing w:val="-2"/>
                        </w:rPr>
                      </w:pPr>
                      <w:r w:rsidRPr="00AE6A8A">
                        <w:rPr>
                          <w:spacing w:val="-2"/>
                        </w:rPr>
                        <w:t xml:space="preserve">There are three planes of movement, each with an associated dimension for your body </w:t>
                      </w:r>
                      <w:r w:rsidRPr="00AE6A8A">
                        <w:rPr>
                          <w:spacing w:val="-2"/>
                        </w:rPr>
                        <w:br/>
                        <w:t>to move in.</w:t>
                      </w:r>
                      <w:r w:rsidRPr="00E84FE2">
                        <w:rPr>
                          <w:b/>
                          <w:spacing w:val="-2"/>
                        </w:rPr>
                        <w:t xml:space="preserve">  Give as many sporting movements which occur in each plane as you can think of.</w:t>
                      </w:r>
                    </w:p>
                    <w:p w:rsidR="00EC76CE" w:rsidRPr="003878F3" w:rsidRDefault="00EC76CE" w:rsidP="00E1043A">
                      <w:pPr>
                        <w:rPr>
                          <w:sz w:val="10"/>
                          <w:szCs w:val="10"/>
                        </w:rPr>
                      </w:pPr>
                    </w:p>
                    <w:p w:rsidR="00EC76CE" w:rsidRPr="001C515D" w:rsidRDefault="00EC76CE" w:rsidP="00E1043A">
                      <w:pPr>
                        <w:rPr>
                          <w:b/>
                        </w:rPr>
                      </w:pPr>
                      <w:r w:rsidRPr="001C515D">
                        <w:rPr>
                          <w:b/>
                        </w:rPr>
                        <w:t>Frontal:</w:t>
                      </w:r>
                    </w:p>
                    <w:p w:rsidR="00EC76CE" w:rsidRDefault="00EC76CE" w:rsidP="00E1043A">
                      <w:pPr>
                        <w:rPr>
                          <w:b/>
                        </w:rPr>
                      </w:pPr>
                    </w:p>
                    <w:p w:rsidR="00EC76CE" w:rsidRPr="00E12F81" w:rsidRDefault="00EC76CE" w:rsidP="00E1043A">
                      <w:pPr>
                        <w:rPr>
                          <w:b/>
                        </w:rPr>
                      </w:pPr>
                    </w:p>
                    <w:p w:rsidR="00EC76CE" w:rsidRDefault="00EC76CE" w:rsidP="00E1043A">
                      <w:pPr>
                        <w:rPr>
                          <w:b/>
                        </w:rPr>
                      </w:pPr>
                      <w:r w:rsidRPr="00E12F81">
                        <w:rPr>
                          <w:b/>
                        </w:rPr>
                        <w:t>Transverse:</w:t>
                      </w:r>
                    </w:p>
                    <w:p w:rsidR="00EC76CE" w:rsidRDefault="00EC76CE" w:rsidP="00E1043A">
                      <w:pPr>
                        <w:rPr>
                          <w:b/>
                        </w:rPr>
                      </w:pPr>
                    </w:p>
                    <w:p w:rsidR="00EC76CE" w:rsidRPr="00E12F81" w:rsidRDefault="00EC76CE" w:rsidP="00E1043A">
                      <w:pPr>
                        <w:rPr>
                          <w:b/>
                        </w:rPr>
                      </w:pPr>
                    </w:p>
                    <w:p w:rsidR="00EC76CE" w:rsidRPr="00E12F81" w:rsidRDefault="00EC76CE" w:rsidP="00E1043A">
                      <w:pPr>
                        <w:rPr>
                          <w:b/>
                        </w:rPr>
                      </w:pPr>
                      <w:r w:rsidRPr="00E12F81">
                        <w:rPr>
                          <w:b/>
                        </w:rPr>
                        <w:t>Sagittal:</w:t>
                      </w:r>
                    </w:p>
                  </w:txbxContent>
                </v:textbox>
                <w10:wrap anchorx="margin"/>
              </v:shape>
            </w:pict>
          </mc:Fallback>
        </mc:AlternateContent>
      </w:r>
      <w:r>
        <w:rPr>
          <w:noProof/>
          <w:lang w:eastAsia="en-GB"/>
        </w:rPr>
        <mc:AlternateContent>
          <mc:Choice Requires="wpg">
            <w:drawing>
              <wp:anchor distT="0" distB="0" distL="114300" distR="114300" simplePos="0" relativeHeight="252653056" behindDoc="0" locked="0" layoutInCell="1" allowOverlap="1" wp14:anchorId="5FD19446" wp14:editId="063239C5">
                <wp:simplePos x="0" y="0"/>
                <wp:positionH relativeFrom="column">
                  <wp:posOffset>12913886</wp:posOffset>
                </wp:positionH>
                <wp:positionV relativeFrom="paragraph">
                  <wp:posOffset>7597140</wp:posOffset>
                </wp:positionV>
                <wp:extent cx="1798320" cy="2241550"/>
                <wp:effectExtent l="19050" t="0" r="0" b="6350"/>
                <wp:wrapNone/>
                <wp:docPr id="3426" name="Group 3426"/>
                <wp:cNvGraphicFramePr/>
                <a:graphic xmlns:a="http://schemas.openxmlformats.org/drawingml/2006/main">
                  <a:graphicData uri="http://schemas.microsoft.com/office/word/2010/wordprocessingGroup">
                    <wpg:wgp>
                      <wpg:cNvGrpSpPr/>
                      <wpg:grpSpPr>
                        <a:xfrm>
                          <a:off x="0" y="0"/>
                          <a:ext cx="1798320" cy="2241550"/>
                          <a:chOff x="0" y="0"/>
                          <a:chExt cx="1798555" cy="2241784"/>
                        </a:xfrm>
                      </wpg:grpSpPr>
                      <wpg:grpSp>
                        <wpg:cNvPr id="3455" name="Group 3455"/>
                        <wpg:cNvGrpSpPr/>
                        <wpg:grpSpPr>
                          <a:xfrm>
                            <a:off x="0" y="0"/>
                            <a:ext cx="1777892" cy="2241784"/>
                            <a:chOff x="0" y="48980"/>
                            <a:chExt cx="1778021" cy="2242351"/>
                          </a:xfrm>
                        </wpg:grpSpPr>
                        <wpg:grpSp>
                          <wpg:cNvPr id="3454" name="Group 3454"/>
                          <wpg:cNvGrpSpPr/>
                          <wpg:grpSpPr>
                            <a:xfrm>
                              <a:off x="0" y="191386"/>
                              <a:ext cx="1737995" cy="2099945"/>
                              <a:chOff x="0" y="73766"/>
                              <a:chExt cx="1738563" cy="2100048"/>
                            </a:xfrm>
                          </wpg:grpSpPr>
                          <wpg:grpSp>
                            <wpg:cNvPr id="3451" name="Group 3451"/>
                            <wpg:cNvGrpSpPr/>
                            <wpg:grpSpPr>
                              <a:xfrm>
                                <a:off x="0" y="73766"/>
                                <a:ext cx="1738563" cy="2100048"/>
                                <a:chOff x="0" y="86526"/>
                                <a:chExt cx="2040413" cy="2463303"/>
                              </a:xfrm>
                            </wpg:grpSpPr>
                            <pic:pic xmlns:pic="http://schemas.openxmlformats.org/drawingml/2006/picture">
                              <pic:nvPicPr>
                                <pic:cNvPr id="3452" name="Picture 3452" descr="https://upload.wikimedia.org/wikipedia/commons/3/34/BodyPlanes.jpg"/>
                                <pic:cNvPicPr>
                                  <a:picLocks noChangeAspect="1"/>
                                </pic:cNvPicPr>
                              </pic:nvPicPr>
                              <pic:blipFill rotWithShape="1">
                                <a:blip r:embed="rId22">
                                  <a:extLst>
                                    <a:ext uri="{28A0092B-C50C-407E-A947-70E740481C1C}">
                                      <a14:useLocalDpi xmlns:a14="http://schemas.microsoft.com/office/drawing/2010/main" val="0"/>
                                    </a:ext>
                                  </a:extLst>
                                </a:blip>
                                <a:srcRect l="-5" t="6261" r="22561" b="37"/>
                                <a:stretch/>
                              </pic:blipFill>
                              <pic:spPr bwMode="auto">
                                <a:xfrm>
                                  <a:off x="0" y="86526"/>
                                  <a:ext cx="1534365" cy="2463303"/>
                                </a:xfrm>
                                <a:prstGeom prst="rect">
                                  <a:avLst/>
                                </a:prstGeom>
                                <a:noFill/>
                                <a:ln>
                                  <a:noFill/>
                                </a:ln>
                              </pic:spPr>
                            </pic:pic>
                            <wps:wsp>
                              <wps:cNvPr id="3453" name="Text Box 3453"/>
                              <wps:cNvSpPr txBox="1"/>
                              <wps:spPr>
                                <a:xfrm>
                                  <a:off x="1160060" y="2224585"/>
                                  <a:ext cx="880353" cy="2837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Default="00EC76CE" w:rsidP="000D7E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39" name="Straight Connector 3539"/>
                            <wps:cNvCnPr/>
                            <wps:spPr>
                              <a:xfrm flipH="1" flipV="1">
                                <a:off x="620179" y="204716"/>
                                <a:ext cx="1499" cy="1855525"/>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540" name="Straight Connector 3540"/>
                            <wps:cNvCnPr/>
                            <wps:spPr>
                              <a:xfrm flipV="1">
                                <a:off x="0" y="887104"/>
                                <a:ext cx="1165860" cy="363855"/>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542" name="Straight Connector 3542"/>
                            <wps:cNvCnPr/>
                            <wps:spPr>
                              <a:xfrm>
                                <a:off x="204717" y="846161"/>
                                <a:ext cx="1005205" cy="469900"/>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238" name="Text Box 2238"/>
                          <wps:cNvSpPr txBox="1"/>
                          <wps:spPr>
                            <a:xfrm>
                              <a:off x="978178" y="236391"/>
                              <a:ext cx="733827" cy="3898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423E46" w:rsidRDefault="00EC76CE" w:rsidP="000D7E39">
                                <w:pPr>
                                  <w:rPr>
                                    <w:color w:val="FFFFFF" w:themeColor="background1"/>
                                  </w:rPr>
                                </w:pPr>
                                <w:r w:rsidRPr="00423E46">
                                  <w:rPr>
                                    <w:color w:val="FFFFFF" w:themeColor="background1"/>
                                    <w:sz w:val="20"/>
                                  </w:rPr>
                                  <w:t>Transverse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1" name="Text Box 2241"/>
                          <wps:cNvSpPr txBox="1"/>
                          <wps:spPr>
                            <a:xfrm>
                              <a:off x="0" y="48980"/>
                              <a:ext cx="1306951" cy="382788"/>
                            </a:xfrm>
                            <a:prstGeom prst="diamond">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CE4765" w:rsidRDefault="00EC76CE" w:rsidP="000D7E39">
                                <w:pPr>
                                  <w:rPr>
                                    <w:sz w:val="20"/>
                                  </w:rPr>
                                </w:pPr>
                                <w:r w:rsidRPr="00CE4765">
                                  <w:rPr>
                                    <w:sz w:val="20"/>
                                  </w:rPr>
                                  <w:t>Longitudinal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3" name="Text Box 2243"/>
                          <wps:cNvSpPr txBox="1"/>
                          <wps:spPr>
                            <a:xfrm>
                              <a:off x="1026510" y="608684"/>
                              <a:ext cx="751511" cy="421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Pr="00423E46" w:rsidRDefault="00EC76CE" w:rsidP="000D7E39">
                                <w:pPr>
                                  <w:rPr>
                                    <w:color w:val="FFFFFF" w:themeColor="background1"/>
                                  </w:rPr>
                                </w:pPr>
                                <w:r w:rsidRPr="00423E46">
                                  <w:rPr>
                                    <w:color w:val="FFFFFF" w:themeColor="background1"/>
                                    <w:sz w:val="20"/>
                                  </w:rPr>
                                  <w:t>Sagittal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18" name="Text Box 18"/>
                        <wps:cNvSpPr txBox="1"/>
                        <wps:spPr>
                          <a:xfrm>
                            <a:off x="1096795" y="1224951"/>
                            <a:ext cx="681336" cy="248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Default="00C658FD" w:rsidP="000D7E39">
                              <w:r>
                                <w:rPr>
                                  <w:sz w:val="20"/>
                                </w:rPr>
                                <w:t>Frontal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9" name="Text Box 19"/>
                        <wps:cNvSpPr txBox="1"/>
                        <wps:spPr>
                          <a:xfrm>
                            <a:off x="991832" y="836675"/>
                            <a:ext cx="806723" cy="244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Default="00EC76CE" w:rsidP="000D7E39">
                              <w:r w:rsidRPr="00CE4765">
                                <w:rPr>
                                  <w:sz w:val="20"/>
                                </w:rPr>
                                <w:t>Transverse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D19446" id="Group 3426" o:spid="_x0000_s1372" style="position:absolute;margin-left:1016.85pt;margin-top:598.2pt;width:141.6pt;height:176.5pt;z-index:252653056;mso-width-relative:margin" coordsize="17985,22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">
                <v:group id="Group 3455" o:spid="_x0000_s1373" style="position:absolute;width:17778;height:22417" coordorigin=",489" coordsize="17780,2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9X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N6TBH7fhCcgVz8AAAD//wMAUEsBAi0AFAAGAAgAAAAhANvh9svuAAAAhQEAABMAAAAAAAAA&#10;AAAAAAAAAAAAAFtDb250ZW50X1R5cGVzXS54bWxQSwECLQAUAAYACAAAACEAWvQsW78AAAAVAQAA&#10;CwAAAAAAAAAAAAAAAAAfAQAAX3JlbHMvLnJlbHNQSwECLQAUAAYACAAAACEA5mDPV8YAAADdAAAA&#10;DwAAAAAAAAAAAAAAAAAHAgAAZHJzL2Rvd25yZXYueG1sUEsFBgAAAAADAAMAtwAAAPoCAAAAAA==&#10;">
                  <v:group id="Group 3454" o:spid="_x0000_s1374" style="position:absolute;top:1913;width:17379;height:21000" coordorigin=",737" coordsize="17385,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">
                    <v:group id="Group 3451" o:spid="_x0000_s1375" style="position:absolute;top:737;width:17385;height:21001" coordorigin=",865" coordsize="20404,2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2" o:spid="_x0000_s1376" type="#_x0000_t75" alt="https://upload.wikimedia.org/wikipedia/commons/3/34/BodyPlanes.jpg" style="position:absolute;top:865;width:15343;height:2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">
                        <v:imagedata r:id="rId24" o:title="BodyPlanes" croptop="4103f" cropbottom="24f" cropleft="-3f" cropright="14786f"/>
                        <v:path arrowok="t"/>
                      </v:shape>
                      <v:shape id="Text Box 3453" o:spid="_x0000_s1377" type="#_x0000_t202" style="position:absolute;left:11600;top:22245;width:880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" fillcolor="white [3201]" stroked="f" strokeweight=".5pt">
                        <v:textbox>
                          <w:txbxContent>
                            <w:p w:rsidR="00EC76CE" w:rsidRDefault="00EC76CE" w:rsidP="000D7E39"/>
                          </w:txbxContent>
                        </v:textbox>
                      </v:shape>
                    </v:group>
                    <v:line id="Straight Connector 3539" o:spid="_x0000_s1378" style="position:absolute;flip:x y;visibility:visible;mso-wrap-style:square" from="6201,2047" to="6216,20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" strokecolor="red" strokeweight="2.25pt">
                      <v:stroke dashstyle="dash"/>
                    </v:line>
                    <v:line id="Straight Connector 3540" o:spid="_x0000_s1379" style="position:absolute;flip:y;visibility:visible;mso-wrap-style:square" from="0,8871" to="11658,1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" strokecolor="red" strokeweight="2.25pt">
                      <v:stroke dashstyle="dash"/>
                    </v:line>
                    <v:line id="Straight Connector 3542" o:spid="_x0000_s1380" style="position:absolute;visibility:visible;mso-wrap-style:square" from="2047,8461" to="12099,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" strokecolor="red" strokeweight="2.25pt">
                      <v:stroke dashstyle="dash"/>
                    </v:line>
                  </v:group>
                  <v:shape id="Text Box 2238" o:spid="_x0000_s1381" type="#_x0000_t202" style="position:absolute;left:9781;top:2363;width:7339;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" fillcolor="white [3201]" stroked="f" strokeweight=".5pt">
                    <v:textbox>
                      <w:txbxContent>
                        <w:p w:rsidR="00EC76CE" w:rsidRPr="00423E46" w:rsidRDefault="00EC76CE" w:rsidP="000D7E39">
                          <w:pPr>
                            <w:rPr>
                              <w:color w:val="FFFFFF" w:themeColor="background1"/>
                            </w:rPr>
                          </w:pPr>
                          <w:r w:rsidRPr="00423E46">
                            <w:rPr>
                              <w:color w:val="FFFFFF" w:themeColor="background1"/>
                              <w:sz w:val="20"/>
                            </w:rPr>
                            <w:t>Transverse</w:t>
                          </w:r>
                        </w:p>
                      </w:txbxContent>
                    </v:textbox>
                  </v:shape>
                  <v:shapetype id="_x0000_t4" coordsize="21600,21600" o:spt="4" path="m10800,l,10800,10800,21600,21600,10800xe">
                    <v:stroke joinstyle="miter"/>
                    <v:path gradientshapeok="t" o:connecttype="rect" textboxrect="5400,5400,16200,16200"/>
                  </v:shapetype>
                  <v:shape id="Text Box 2241" o:spid="_x0000_s1382" type="#_x0000_t4" style="position:absolute;top:489;width:13069;height:3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" fillcolor="white [3212]" stroked="f" strokeweight=".5pt">
                    <v:textbox inset="0,0,0,0">
                      <w:txbxContent>
                        <w:p w:rsidR="00EC76CE" w:rsidRPr="00CE4765" w:rsidRDefault="00EC76CE" w:rsidP="000D7E39">
                          <w:pPr>
                            <w:rPr>
                              <w:sz w:val="20"/>
                            </w:rPr>
                          </w:pPr>
                          <w:r w:rsidRPr="00CE4765">
                            <w:rPr>
                              <w:sz w:val="20"/>
                            </w:rPr>
                            <w:t>Longitudinal</w:t>
                          </w:r>
                        </w:p>
                      </w:txbxContent>
                    </v:textbox>
                  </v:shape>
                  <v:shape id="Text Box 2243" o:spid="_x0000_s1383" type="#_x0000_t202" style="position:absolute;left:10265;top:6086;width:7515;height:42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" fillcolor="white [3201]" stroked="f" strokeweight=".5pt">
                    <v:textbox>
                      <w:txbxContent>
                        <w:p w:rsidR="00EC76CE" w:rsidRPr="00423E46" w:rsidRDefault="00EC76CE" w:rsidP="000D7E39">
                          <w:pPr>
                            <w:rPr>
                              <w:color w:val="FFFFFF" w:themeColor="background1"/>
                            </w:rPr>
                          </w:pPr>
                          <w:r w:rsidRPr="00423E46">
                            <w:rPr>
                              <w:color w:val="FFFFFF" w:themeColor="background1"/>
                              <w:sz w:val="20"/>
                            </w:rPr>
                            <w:t>Sagittal</w:t>
                          </w:r>
                        </w:p>
                      </w:txbxContent>
                    </v:textbox>
                  </v:shape>
                </v:group>
                <v:shape id="Text Box 18" o:spid="_x0000_s1384" type="#_x0000_t202" style="position:absolute;left:10967;top:12249;width:6814;height:2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" fillcolor="white [3201]" stroked="f" strokeweight=".5pt">
                  <v:textbox>
                    <w:txbxContent>
                      <w:p w:rsidR="00EC76CE" w:rsidRDefault="00C658FD" w:rsidP="000D7E39">
                        <w:r>
                          <w:rPr>
                            <w:sz w:val="20"/>
                          </w:rPr>
                          <w:t>Frontal</w:t>
                        </w:r>
                      </w:p>
                    </w:txbxContent>
                  </v:textbox>
                </v:shape>
                <v:shape id="Text Box 19" o:spid="_x0000_s1385" type="#_x0000_t202" style="position:absolute;left:9918;top:8366;width:8067;height: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EC76CE" w:rsidRDefault="00EC76CE" w:rsidP="000D7E39">
                        <w:r w:rsidRPr="00CE4765">
                          <w:rPr>
                            <w:sz w:val="20"/>
                          </w:rPr>
                          <w:t>Transverse</w:t>
                        </w:r>
                      </w:p>
                    </w:txbxContent>
                  </v:textbox>
                </v:shape>
              </v:group>
            </w:pict>
          </mc:Fallback>
        </mc:AlternateContent>
      </w:r>
      <w:r w:rsidR="00CE6BEC">
        <w:rPr>
          <w:noProof/>
          <w:lang w:eastAsia="en-GB"/>
        </w:rPr>
        <mc:AlternateContent>
          <mc:Choice Requires="wps">
            <w:drawing>
              <wp:anchor distT="0" distB="0" distL="114300" distR="114300" simplePos="0" relativeHeight="252581376" behindDoc="0" locked="0" layoutInCell="1" allowOverlap="1" wp14:anchorId="4FDEE31A" wp14:editId="34BB408D">
                <wp:simplePos x="0" y="0"/>
                <wp:positionH relativeFrom="column">
                  <wp:posOffset>12481976</wp:posOffset>
                </wp:positionH>
                <wp:positionV relativeFrom="paragraph">
                  <wp:posOffset>6422457</wp:posOffset>
                </wp:positionV>
                <wp:extent cx="2127674" cy="267948"/>
                <wp:effectExtent l="19050" t="152400" r="25400" b="150495"/>
                <wp:wrapNone/>
                <wp:docPr id="1179" name="Text Box 1179"/>
                <wp:cNvGraphicFramePr/>
                <a:graphic xmlns:a="http://schemas.openxmlformats.org/drawingml/2006/main">
                  <a:graphicData uri="http://schemas.microsoft.com/office/word/2010/wordprocessingShape">
                    <wps:wsp>
                      <wps:cNvSpPr txBox="1"/>
                      <wps:spPr>
                        <a:xfrm rot="21153962">
                          <a:off x="0" y="0"/>
                          <a:ext cx="2127674" cy="2679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76CE" w:rsidRPr="00D65905" w:rsidRDefault="00EC76CE" w:rsidP="00E1043A">
                            <w:pPr>
                              <w:jc w:val="center"/>
                              <w:rPr>
                                <w:b/>
                                <w:sz w:val="24"/>
                              </w:rPr>
                            </w:pPr>
                            <w:r>
                              <w:rPr>
                                <w:b/>
                                <w:bCs/>
                              </w:rPr>
                              <w:t>Holding the leg outstretched</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spAutoFit/>
                      </wps:bodyPr>
                    </wps:wsp>
                  </a:graphicData>
                </a:graphic>
              </wp:anchor>
            </w:drawing>
          </mc:Choice>
          <mc:Fallback>
            <w:pict>
              <v:shape w14:anchorId="4FDEE31A" id="Text Box 1179" o:spid="_x0000_s1386" type="#_x0000_t202" style="position:absolute;margin-left:982.85pt;margin-top:505.7pt;width:167.55pt;height:21.1pt;rotation:-487192fd;z-index:25258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" fillcolor="white [3201]" strokeweight=".5pt">
                <v:textbox style="mso-fit-shape-to-text:t" inset="1mm,,1mm">
                  <w:txbxContent>
                    <w:p w:rsidR="00EC76CE" w:rsidRPr="00D65905" w:rsidRDefault="00EC76CE" w:rsidP="00E1043A">
                      <w:pPr>
                        <w:jc w:val="center"/>
                        <w:rPr>
                          <w:b/>
                          <w:sz w:val="24"/>
                        </w:rPr>
                      </w:pPr>
                      <w:r>
                        <w:rPr>
                          <w:b/>
                          <w:bCs/>
                        </w:rPr>
                        <w:t>Holding the leg outstretched</w:t>
                      </w:r>
                    </w:p>
                  </w:txbxContent>
                </v:textbox>
              </v:shape>
            </w:pict>
          </mc:Fallback>
        </mc:AlternateContent>
      </w:r>
      <w:r w:rsidR="00CE6BEC">
        <w:rPr>
          <w:noProof/>
          <w:lang w:eastAsia="en-GB"/>
        </w:rPr>
        <mc:AlternateContent>
          <mc:Choice Requires="wps">
            <w:drawing>
              <wp:anchor distT="0" distB="0" distL="114300" distR="114300" simplePos="0" relativeHeight="252577280" behindDoc="0" locked="0" layoutInCell="1" allowOverlap="1" wp14:anchorId="0EA82E7A" wp14:editId="650BBC36">
                <wp:simplePos x="0" y="0"/>
                <wp:positionH relativeFrom="column">
                  <wp:posOffset>13240713</wp:posOffset>
                </wp:positionH>
                <wp:positionV relativeFrom="paragraph">
                  <wp:posOffset>5495627</wp:posOffset>
                </wp:positionV>
                <wp:extent cx="922564" cy="267948"/>
                <wp:effectExtent l="19050" t="57150" r="30480" b="55245"/>
                <wp:wrapNone/>
                <wp:docPr id="3549" name="Text Box 3549"/>
                <wp:cNvGraphicFramePr/>
                <a:graphic xmlns:a="http://schemas.openxmlformats.org/drawingml/2006/main">
                  <a:graphicData uri="http://schemas.microsoft.com/office/word/2010/wordprocessingShape">
                    <wps:wsp>
                      <wps:cNvSpPr txBox="1"/>
                      <wps:spPr>
                        <a:xfrm rot="21344402">
                          <a:off x="0" y="0"/>
                          <a:ext cx="922564" cy="2679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76CE" w:rsidRPr="00D65905" w:rsidRDefault="00EC76CE" w:rsidP="00E1043A">
                            <w:pPr>
                              <w:jc w:val="center"/>
                              <w:rPr>
                                <w:b/>
                                <w:sz w:val="24"/>
                              </w:rPr>
                            </w:pPr>
                            <w:r>
                              <w:rPr>
                                <w:b/>
                                <w:bCs/>
                              </w:rPr>
                              <w:t xml:space="preserve"> Hip</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spAutoFit/>
                      </wps:bodyPr>
                    </wps:wsp>
                  </a:graphicData>
                </a:graphic>
              </wp:anchor>
            </w:drawing>
          </mc:Choice>
          <mc:Fallback>
            <w:pict>
              <v:shape w14:anchorId="0EA82E7A" id="Text Box 3549" o:spid="_x0000_s1387" type="#_x0000_t202" style="position:absolute;margin-left:1042.6pt;margin-top:432.75pt;width:72.65pt;height:21.1pt;rotation:-279181fd;z-index:25257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" fillcolor="white [3201]" strokeweight=".5pt">
                <v:textbox style="mso-fit-shape-to-text:t" inset="1mm,,1mm">
                  <w:txbxContent>
                    <w:p w:rsidR="00EC76CE" w:rsidRPr="00D65905" w:rsidRDefault="00EC76CE" w:rsidP="00E1043A">
                      <w:pPr>
                        <w:jc w:val="center"/>
                        <w:rPr>
                          <w:b/>
                          <w:sz w:val="24"/>
                        </w:rPr>
                      </w:pPr>
                      <w:r>
                        <w:rPr>
                          <w:b/>
                          <w:bCs/>
                        </w:rPr>
                        <w:t xml:space="preserve"> Hip</w:t>
                      </w:r>
                    </w:p>
                  </w:txbxContent>
                </v:textbox>
              </v:shape>
            </w:pict>
          </mc:Fallback>
        </mc:AlternateContent>
      </w:r>
      <w:r w:rsidR="00CE6BEC">
        <w:rPr>
          <w:noProof/>
          <w:lang w:eastAsia="en-GB"/>
        </w:rPr>
        <mc:AlternateContent>
          <mc:Choice Requires="wps">
            <w:drawing>
              <wp:anchor distT="0" distB="0" distL="114300" distR="114300" simplePos="0" relativeHeight="252578304" behindDoc="0" locked="0" layoutInCell="1" allowOverlap="1" wp14:anchorId="0E403ECF" wp14:editId="51B640D9">
                <wp:simplePos x="0" y="0"/>
                <wp:positionH relativeFrom="column">
                  <wp:posOffset>12913615</wp:posOffset>
                </wp:positionH>
                <wp:positionV relativeFrom="paragraph">
                  <wp:posOffset>5069709</wp:posOffset>
                </wp:positionV>
                <wp:extent cx="1449561" cy="283187"/>
                <wp:effectExtent l="19050" t="76200" r="17780" b="78105"/>
                <wp:wrapNone/>
                <wp:docPr id="1176" name="Text Box 1176"/>
                <wp:cNvGraphicFramePr/>
                <a:graphic xmlns:a="http://schemas.openxmlformats.org/drawingml/2006/main">
                  <a:graphicData uri="http://schemas.microsoft.com/office/word/2010/wordprocessingShape">
                    <wps:wsp>
                      <wps:cNvSpPr txBox="1"/>
                      <wps:spPr>
                        <a:xfrm rot="238151">
                          <a:off x="0" y="0"/>
                          <a:ext cx="1449561" cy="2831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76CE" w:rsidRPr="00D65905" w:rsidRDefault="00EC76CE" w:rsidP="00E1043A">
                            <w:pPr>
                              <w:jc w:val="center"/>
                              <w:rPr>
                                <w:b/>
                                <w:sz w:val="24"/>
                              </w:rPr>
                            </w:pPr>
                            <w:r>
                              <w:rPr>
                                <w:b/>
                                <w:sz w:val="24"/>
                              </w:rPr>
                              <w:t>Kicking backswing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403ECF" id="Text Box 1176" o:spid="_x0000_s1388" type="#_x0000_t202" style="position:absolute;margin-left:1016.8pt;margin-top:399.2pt;width:114.15pt;height:22.3pt;rotation:260124fd;z-index:25257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" fillcolor="white [3201]" strokeweight=".5pt">
                <v:textbox style="mso-fit-shape-to-text:t">
                  <w:txbxContent>
                    <w:p w:rsidR="00EC76CE" w:rsidRPr="00D65905" w:rsidRDefault="00EC76CE" w:rsidP="00E1043A">
                      <w:pPr>
                        <w:jc w:val="center"/>
                        <w:rPr>
                          <w:b/>
                          <w:sz w:val="24"/>
                        </w:rPr>
                      </w:pPr>
                      <w:r>
                        <w:rPr>
                          <w:b/>
                          <w:sz w:val="24"/>
                        </w:rPr>
                        <w:t>Kicking backswing</w:t>
                      </w:r>
                    </w:p>
                  </w:txbxContent>
                </v:textbox>
              </v:shape>
            </w:pict>
          </mc:Fallback>
        </mc:AlternateContent>
      </w:r>
      <w:r w:rsidR="00CE6BEC">
        <w:rPr>
          <w:noProof/>
          <w:lang w:eastAsia="en-GB"/>
        </w:rPr>
        <mc:AlternateContent>
          <mc:Choice Requires="wps">
            <w:drawing>
              <wp:anchor distT="0" distB="0" distL="114300" distR="114300" simplePos="0" relativeHeight="252580352" behindDoc="0" locked="0" layoutInCell="1" allowOverlap="1" wp14:anchorId="57E2A0C5" wp14:editId="2C3E7A89">
                <wp:simplePos x="0" y="0"/>
                <wp:positionH relativeFrom="column">
                  <wp:posOffset>12995275</wp:posOffset>
                </wp:positionH>
                <wp:positionV relativeFrom="paragraph">
                  <wp:posOffset>4099560</wp:posOffset>
                </wp:positionV>
                <wp:extent cx="1449070" cy="282575"/>
                <wp:effectExtent l="0" t="0" r="17780" b="20955"/>
                <wp:wrapNone/>
                <wp:docPr id="3548" name="Text Box 3548"/>
                <wp:cNvGraphicFramePr/>
                <a:graphic xmlns:a="http://schemas.openxmlformats.org/drawingml/2006/main">
                  <a:graphicData uri="http://schemas.microsoft.com/office/word/2010/wordprocessingShape">
                    <wps:wsp>
                      <wps:cNvSpPr txBox="1"/>
                      <wps:spPr>
                        <a:xfrm>
                          <a:off x="0" y="0"/>
                          <a:ext cx="1449070" cy="28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76CE" w:rsidRPr="00D65905" w:rsidRDefault="00EC76CE" w:rsidP="00E1043A">
                            <w:pPr>
                              <w:jc w:val="center"/>
                              <w:rPr>
                                <w:b/>
                                <w:sz w:val="24"/>
                              </w:rPr>
                            </w:pPr>
                            <w:r>
                              <w:rPr>
                                <w:b/>
                                <w:sz w:val="24"/>
                              </w:rPr>
                              <w:t>Knee and ankle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E2A0C5" id="Text Box 3548" o:spid="_x0000_s1389" type="#_x0000_t202" style="position:absolute;margin-left:1023.25pt;margin-top:322.8pt;width:114.1pt;height:22.25pt;z-index:25258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" fillcolor="white [3201]" strokeweight=".5pt">
                <v:textbox style="mso-fit-shape-to-text:t">
                  <w:txbxContent>
                    <w:p w:rsidR="00EC76CE" w:rsidRPr="00D65905" w:rsidRDefault="00EC76CE" w:rsidP="00E1043A">
                      <w:pPr>
                        <w:jc w:val="center"/>
                        <w:rPr>
                          <w:b/>
                          <w:sz w:val="24"/>
                        </w:rPr>
                      </w:pPr>
                      <w:r>
                        <w:rPr>
                          <w:b/>
                          <w:sz w:val="24"/>
                        </w:rPr>
                        <w:t>Knee and ankle</w:t>
                      </w:r>
                    </w:p>
                  </w:txbxContent>
                </v:textbox>
              </v:shape>
            </w:pict>
          </mc:Fallback>
        </mc:AlternateContent>
      </w:r>
      <w:r w:rsidR="00CE6BEC" w:rsidRPr="000D7E39">
        <w:rPr>
          <w:noProof/>
          <w:lang w:eastAsia="en-GB"/>
        </w:rPr>
        <w:drawing>
          <wp:anchor distT="0" distB="0" distL="114300" distR="114300" simplePos="0" relativeHeight="252649983" behindDoc="1" locked="0" layoutInCell="1" allowOverlap="1" wp14:anchorId="73EFB2DB" wp14:editId="4DAD7AA3">
            <wp:simplePos x="0" y="0"/>
            <wp:positionH relativeFrom="column">
              <wp:posOffset>13270865</wp:posOffset>
            </wp:positionH>
            <wp:positionV relativeFrom="paragraph">
              <wp:posOffset>2926715</wp:posOffset>
            </wp:positionV>
            <wp:extent cx="1127125" cy="1169670"/>
            <wp:effectExtent l="19050" t="19050" r="15875" b="11430"/>
            <wp:wrapNone/>
            <wp:docPr id="100" name="Picture 100" descr="C:\Users\EllenaHeywood\Downloads\826755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enaHeywood\Downloads\8267553_M.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2979" t="19600" r="15377"/>
                    <a:stretch/>
                  </pic:blipFill>
                  <pic:spPr bwMode="auto">
                    <a:xfrm flipH="1">
                      <a:off x="0" y="0"/>
                      <a:ext cx="1127125" cy="1169670"/>
                    </a:xfrm>
                    <a:prstGeom prst="round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BEC">
        <w:rPr>
          <w:noProof/>
          <w:lang w:eastAsia="en-GB"/>
        </w:rPr>
        <mc:AlternateContent>
          <mc:Choice Requires="wpg">
            <w:drawing>
              <wp:anchor distT="0" distB="0" distL="114300" distR="114300" simplePos="0" relativeHeight="252580863" behindDoc="0" locked="0" layoutInCell="1" allowOverlap="1" wp14:anchorId="13469B74" wp14:editId="16C67B9F">
                <wp:simplePos x="0" y="0"/>
                <wp:positionH relativeFrom="column">
                  <wp:posOffset>12733655</wp:posOffset>
                </wp:positionH>
                <wp:positionV relativeFrom="paragraph">
                  <wp:posOffset>2707005</wp:posOffset>
                </wp:positionV>
                <wp:extent cx="1770380" cy="1265555"/>
                <wp:effectExtent l="19050" t="95250" r="20320" b="86995"/>
                <wp:wrapNone/>
                <wp:docPr id="2427" name="Group 2427"/>
                <wp:cNvGraphicFramePr/>
                <a:graphic xmlns:a="http://schemas.openxmlformats.org/drawingml/2006/main">
                  <a:graphicData uri="http://schemas.microsoft.com/office/word/2010/wordprocessingGroup">
                    <wpg:wgp>
                      <wpg:cNvGrpSpPr/>
                      <wpg:grpSpPr>
                        <a:xfrm>
                          <a:off x="0" y="0"/>
                          <a:ext cx="1770380" cy="1265555"/>
                          <a:chOff x="59225" y="326204"/>
                          <a:chExt cx="1772654" cy="1268103"/>
                        </a:xfrm>
                      </wpg:grpSpPr>
                      <wps:wsp>
                        <wps:cNvPr id="2322" name="Text Box 2322"/>
                        <wps:cNvSpPr txBox="1"/>
                        <wps:spPr>
                          <a:xfrm rot="21302397">
                            <a:off x="106974" y="1310462"/>
                            <a:ext cx="1724905" cy="283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76CE" w:rsidRPr="00D65905" w:rsidRDefault="00EC76CE" w:rsidP="00E1043A">
                              <w:pPr>
                                <w:jc w:val="center"/>
                                <w:rPr>
                                  <w:b/>
                                  <w:sz w:val="24"/>
                                </w:rPr>
                              </w:pPr>
                              <w:r>
                                <w:rPr>
                                  <w:b/>
                                  <w:sz w:val="24"/>
                                </w:rPr>
                                <w:t xml:space="preserve">Javelin </w:t>
                              </w:r>
                              <w:r w:rsidRPr="00D65905">
                                <w:rPr>
                                  <w:b/>
                                  <w:sz w:val="24"/>
                                </w:rPr>
                                <w:t>withdrawal phase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spAutoFit/>
                        </wps:bodyPr>
                      </wps:wsp>
                      <wps:wsp>
                        <wps:cNvPr id="2245" name="Text Box 2245"/>
                        <wps:cNvSpPr txBox="1"/>
                        <wps:spPr>
                          <a:xfrm rot="21302397">
                            <a:off x="59225" y="326204"/>
                            <a:ext cx="1724442" cy="284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76CE" w:rsidRPr="00D65905" w:rsidRDefault="00EC76CE" w:rsidP="00E1043A">
                              <w:pPr>
                                <w:jc w:val="center"/>
                                <w:rPr>
                                  <w:b/>
                                  <w:sz w:val="24"/>
                                </w:rPr>
                              </w:pPr>
                              <w:r>
                                <w:rPr>
                                  <w:b/>
                                  <w:sz w:val="24"/>
                                </w:rPr>
                                <w:t>Elbow and shoulder</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3469B74" id="Group 2427" o:spid="_x0000_s1390" style="position:absolute;margin-left:1002.65pt;margin-top:213.15pt;width:139.4pt;height:99.65pt;z-index:252580863;mso-width-relative:margin;mso-height-relative:margin" coordorigin="592,3262" coordsize="17726,1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">
                <v:shape id="Text Box 2322" o:spid="_x0000_s1391" type="#_x0000_t202" style="position:absolute;left:1069;top:13104;width:17249;height:2839;rotation:-3250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" fillcolor="white [3201]" strokeweight=".5pt">
                  <v:textbox style="mso-fit-shape-to-text:t" inset="1mm,,1mm">
                    <w:txbxContent>
                      <w:p w:rsidR="00EC76CE" w:rsidRPr="00D65905" w:rsidRDefault="00EC76CE" w:rsidP="00E1043A">
                        <w:pPr>
                          <w:jc w:val="center"/>
                          <w:rPr>
                            <w:b/>
                            <w:sz w:val="24"/>
                          </w:rPr>
                        </w:pPr>
                        <w:r>
                          <w:rPr>
                            <w:b/>
                            <w:sz w:val="24"/>
                          </w:rPr>
                          <w:t xml:space="preserve">Javelin </w:t>
                        </w:r>
                        <w:r w:rsidRPr="00D65905">
                          <w:rPr>
                            <w:b/>
                            <w:sz w:val="24"/>
                          </w:rPr>
                          <w:t>withdrawal phase</w:t>
                        </w:r>
                      </w:p>
                    </w:txbxContent>
                  </v:textbox>
                </v:shape>
                <v:shape id="Text Box 2245" o:spid="_x0000_s1392" type="#_x0000_t202" style="position:absolute;left:592;top:3262;width:17244;height:2840;rotation:-3250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" fillcolor="white [3201]" strokeweight=".5pt">
                  <v:textbox style="mso-fit-shape-to-text:t" inset="1mm,,1mm">
                    <w:txbxContent>
                      <w:p w:rsidR="00EC76CE" w:rsidRPr="00D65905" w:rsidRDefault="00EC76CE" w:rsidP="00E1043A">
                        <w:pPr>
                          <w:jc w:val="center"/>
                          <w:rPr>
                            <w:b/>
                            <w:sz w:val="24"/>
                          </w:rPr>
                        </w:pPr>
                        <w:r>
                          <w:rPr>
                            <w:b/>
                            <w:sz w:val="24"/>
                          </w:rPr>
                          <w:t>Elbow and shoulder</w:t>
                        </w:r>
                      </w:p>
                    </w:txbxContent>
                  </v:textbox>
                </v:shape>
              </v:group>
            </w:pict>
          </mc:Fallback>
        </mc:AlternateContent>
      </w:r>
      <w:r w:rsidR="00CE6BEC">
        <w:rPr>
          <w:noProof/>
          <w:lang w:eastAsia="en-GB"/>
        </w:rPr>
        <mc:AlternateContent>
          <mc:Choice Requires="wpg">
            <w:drawing>
              <wp:anchor distT="0" distB="0" distL="114300" distR="114300" simplePos="0" relativeHeight="252576256" behindDoc="0" locked="0" layoutInCell="1" allowOverlap="1" wp14:anchorId="57814B5E" wp14:editId="16352F5D">
                <wp:simplePos x="0" y="0"/>
                <wp:positionH relativeFrom="column">
                  <wp:posOffset>12878435</wp:posOffset>
                </wp:positionH>
                <wp:positionV relativeFrom="paragraph">
                  <wp:posOffset>4125595</wp:posOffset>
                </wp:positionV>
                <wp:extent cx="1541145" cy="2505710"/>
                <wp:effectExtent l="19050" t="19050" r="20955" b="27940"/>
                <wp:wrapNone/>
                <wp:docPr id="34" name="Group 34"/>
                <wp:cNvGraphicFramePr/>
                <a:graphic xmlns:a="http://schemas.openxmlformats.org/drawingml/2006/main">
                  <a:graphicData uri="http://schemas.microsoft.com/office/word/2010/wordprocessingGroup">
                    <wpg:wgp>
                      <wpg:cNvGrpSpPr/>
                      <wpg:grpSpPr>
                        <a:xfrm>
                          <a:off x="0" y="0"/>
                          <a:ext cx="1541145" cy="2505710"/>
                          <a:chOff x="0" y="1484415"/>
                          <a:chExt cx="1541363" cy="2505925"/>
                        </a:xfrm>
                      </wpg:grpSpPr>
                      <pic:pic xmlns:pic="http://schemas.openxmlformats.org/drawingml/2006/picture">
                        <pic:nvPicPr>
                          <pic:cNvPr id="43" name="Picture 43" descr="File:Jeremy Shelley kicking for Alabama.jpg"/>
                          <pic:cNvPicPr>
                            <a:picLocks noChangeAspect="1"/>
                          </pic:cNvPicPr>
                        </pic:nvPicPr>
                        <pic:blipFill rotWithShape="1">
                          <a:blip r:embed="rId26" cstate="print">
                            <a:extLst>
                              <a:ext uri="{28A0092B-C50C-407E-A947-70E740481C1C}">
                                <a14:useLocalDpi xmlns:a14="http://schemas.microsoft.com/office/drawing/2010/main" val="0"/>
                              </a:ext>
                            </a:extLst>
                          </a:blip>
                          <a:srcRect l="23053"/>
                          <a:stretch/>
                        </pic:blipFill>
                        <pic:spPr bwMode="auto">
                          <a:xfrm>
                            <a:off x="0" y="1484415"/>
                            <a:ext cx="1541363" cy="1163765"/>
                          </a:xfrm>
                          <a:prstGeom prst="round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43" name="Picture 143" descr="C:\Users\Adamhowells\Downloads\40507303_M.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875" y="2856356"/>
                            <a:ext cx="1492349" cy="1133984"/>
                          </a:xfrm>
                          <a:prstGeom prst="round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4E8F240D" id="Group 34" o:spid="_x0000_s1026" style="position:absolute;margin-left:1014.05pt;margin-top:324.85pt;width:121.35pt;height:197.3pt;z-index:252576256;mso-width-relative:margin;mso-height-relative:margin" coordorigin=",14844" coordsize="15413,25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">
                <v:shape id="Picture 43" o:spid="_x0000_s1027" type="#_x0000_t75" alt="File:Jeremy Shelley kicking for Alabama.jpg" style="position:absolute;top:14844;width:15413;height:1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" adj="3600" stroked="t" strokecolor="black [3213]">
                  <v:imagedata r:id="rId28" o:title="Jeremy Shelley kicking for Alabama" cropleft="15108f"/>
                  <v:path arrowok="t"/>
                </v:shape>
                <v:shape id="Picture 143" o:spid="_x0000_s1028" type="#_x0000_t75" style="position:absolute;left:118;top:28563;width:14924;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" adj="3600" stroked="t" strokecolor="black [3213]">
                  <v:imagedata r:id="rId29" o:title="40507303_M"/>
                  <v:path arrowok="t"/>
                </v:shape>
              </v:group>
            </w:pict>
          </mc:Fallback>
        </mc:AlternateContent>
      </w:r>
      <w:r w:rsidR="00CE6BEC">
        <w:rPr>
          <w:noProof/>
          <w:lang w:eastAsia="en-GB"/>
        </w:rPr>
        <mc:AlternateContent>
          <mc:Choice Requires="wps">
            <w:drawing>
              <wp:anchor distT="0" distB="0" distL="114300" distR="114300" simplePos="0" relativeHeight="252494336" behindDoc="0" locked="0" layoutInCell="1" allowOverlap="1" wp14:anchorId="1166D0F0" wp14:editId="306A4BF9">
                <wp:simplePos x="0" y="0"/>
                <wp:positionH relativeFrom="column">
                  <wp:posOffset>8822055</wp:posOffset>
                </wp:positionH>
                <wp:positionV relativeFrom="paragraph">
                  <wp:posOffset>5492750</wp:posOffset>
                </wp:positionV>
                <wp:extent cx="5553710" cy="1151890"/>
                <wp:effectExtent l="0" t="0" r="27940" b="10160"/>
                <wp:wrapNone/>
                <wp:docPr id="1174" name="Rounded Rectangle 1174"/>
                <wp:cNvGraphicFramePr/>
                <a:graphic xmlns:a="http://schemas.openxmlformats.org/drawingml/2006/main">
                  <a:graphicData uri="http://schemas.microsoft.com/office/word/2010/wordprocessingShape">
                    <wps:wsp>
                      <wps:cNvSpPr/>
                      <wps:spPr>
                        <a:xfrm>
                          <a:off x="0" y="0"/>
                          <a:ext cx="5553710" cy="115189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76CE" w:rsidRPr="00D3694A" w:rsidRDefault="00EC76CE" w:rsidP="00E1043A">
                            <w:pPr>
                              <w:ind w:left="2835" w:hanging="2835"/>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66D0F0" id="Rounded Rectangle 1174" o:spid="_x0000_s1393" style="position:absolute;margin-left:694.65pt;margin-top:432.5pt;width:437.3pt;height:90.7pt;z-index:25249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" fillcolor="white [3212]" strokecolor="black [3213]">
                <v:textbox>
                  <w:txbxContent>
                    <w:p w:rsidR="00EC76CE" w:rsidRPr="00D3694A" w:rsidRDefault="00EC76CE" w:rsidP="00E1043A">
                      <w:pPr>
                        <w:ind w:left="2835" w:hanging="2835"/>
                        <w:rPr>
                          <w:color w:val="000000" w:themeColor="text1"/>
                        </w:rPr>
                      </w:pPr>
                    </w:p>
                  </w:txbxContent>
                </v:textbox>
              </v:roundrect>
            </w:pict>
          </mc:Fallback>
        </mc:AlternateContent>
      </w:r>
      <w:r w:rsidR="00CE6BEC">
        <w:rPr>
          <w:noProof/>
          <w:lang w:eastAsia="en-GB"/>
        </w:rPr>
        <mc:AlternateContent>
          <mc:Choice Requires="wps">
            <w:drawing>
              <wp:anchor distT="0" distB="0" distL="114300" distR="114300" simplePos="0" relativeHeight="252491264" behindDoc="0" locked="0" layoutInCell="1" allowOverlap="1" wp14:anchorId="78F15F8D" wp14:editId="5EEBAB18">
                <wp:simplePos x="0" y="0"/>
                <wp:positionH relativeFrom="column">
                  <wp:posOffset>8846185</wp:posOffset>
                </wp:positionH>
                <wp:positionV relativeFrom="paragraph">
                  <wp:posOffset>4138930</wp:posOffset>
                </wp:positionV>
                <wp:extent cx="5553710" cy="1151890"/>
                <wp:effectExtent l="0" t="0" r="27940" b="10160"/>
                <wp:wrapNone/>
                <wp:docPr id="1172" name="Rounded Rectangle 1172"/>
                <wp:cNvGraphicFramePr/>
                <a:graphic xmlns:a="http://schemas.openxmlformats.org/drawingml/2006/main">
                  <a:graphicData uri="http://schemas.microsoft.com/office/word/2010/wordprocessingShape">
                    <wps:wsp>
                      <wps:cNvSpPr/>
                      <wps:spPr>
                        <a:xfrm>
                          <a:off x="0" y="0"/>
                          <a:ext cx="5553710" cy="115189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76CE" w:rsidRPr="00D3694A" w:rsidRDefault="00EC76CE" w:rsidP="00E1043A">
                            <w:pPr>
                              <w:ind w:left="2835" w:hanging="2835"/>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F15F8D" id="Rounded Rectangle 1172" o:spid="_x0000_s1394" style="position:absolute;margin-left:696.55pt;margin-top:325.9pt;width:437.3pt;height:90.7pt;z-index:25249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" fillcolor="white [3212]" strokecolor="black [3213]">
                <v:textbox>
                  <w:txbxContent>
                    <w:p w:rsidR="00EC76CE" w:rsidRPr="00D3694A" w:rsidRDefault="00EC76CE" w:rsidP="00E1043A">
                      <w:pPr>
                        <w:ind w:left="2835" w:hanging="2835"/>
                        <w:rPr>
                          <w:color w:val="000000" w:themeColor="text1"/>
                        </w:rPr>
                      </w:pPr>
                    </w:p>
                  </w:txbxContent>
                </v:textbox>
              </v:roundrect>
            </w:pict>
          </mc:Fallback>
        </mc:AlternateContent>
      </w:r>
      <w:r w:rsidR="00CE6BEC">
        <w:rPr>
          <w:noProof/>
          <w:lang w:eastAsia="en-GB"/>
        </w:rPr>
        <mc:AlternateContent>
          <mc:Choice Requires="wps">
            <w:drawing>
              <wp:anchor distT="0" distB="0" distL="114300" distR="114300" simplePos="0" relativeHeight="251049462" behindDoc="1" locked="0" layoutInCell="1" allowOverlap="1" wp14:anchorId="120F8FC3" wp14:editId="7A0AEFB9">
                <wp:simplePos x="0" y="0"/>
                <wp:positionH relativeFrom="column">
                  <wp:posOffset>8846316</wp:posOffset>
                </wp:positionH>
                <wp:positionV relativeFrom="paragraph">
                  <wp:posOffset>2785198</wp:posOffset>
                </wp:positionV>
                <wp:extent cx="5553710" cy="1151890"/>
                <wp:effectExtent l="0" t="0" r="27940" b="10160"/>
                <wp:wrapNone/>
                <wp:docPr id="2762" name="Rounded Rectangle 2762"/>
                <wp:cNvGraphicFramePr/>
                <a:graphic xmlns:a="http://schemas.openxmlformats.org/drawingml/2006/main">
                  <a:graphicData uri="http://schemas.microsoft.com/office/word/2010/wordprocessingShape">
                    <wps:wsp>
                      <wps:cNvSpPr/>
                      <wps:spPr>
                        <a:xfrm>
                          <a:off x="0" y="0"/>
                          <a:ext cx="5553710" cy="115189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76CE" w:rsidRPr="00BC43CB" w:rsidRDefault="00EC76CE" w:rsidP="00E1043A">
                            <w:pPr>
                              <w:ind w:left="2694" w:right="2887" w:hanging="2694"/>
                              <w:rPr>
                                <w:rFonts w:ascii="Milk Run" w:hAnsi="Milk Run"/>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0F8FC3" id="Rounded Rectangle 2762" o:spid="_x0000_s1395" style="position:absolute;margin-left:696.55pt;margin-top:219.3pt;width:437.3pt;height:90.7pt;z-index:-2522670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" filled="f" strokecolor="black [3213]">
                <v:textbox>
                  <w:txbxContent>
                    <w:p w:rsidR="00EC76CE" w:rsidRPr="00BC43CB" w:rsidRDefault="00EC76CE" w:rsidP="00E1043A">
                      <w:pPr>
                        <w:ind w:left="2694" w:right="2887" w:hanging="2694"/>
                        <w:rPr>
                          <w:rFonts w:ascii="Milk Run" w:hAnsi="Milk Run"/>
                          <w:color w:val="000000" w:themeColor="text1"/>
                          <w:sz w:val="24"/>
                        </w:rPr>
                      </w:pPr>
                    </w:p>
                  </w:txbxContent>
                </v:textbox>
              </v:roundrect>
            </w:pict>
          </mc:Fallback>
        </mc:AlternateContent>
      </w:r>
      <w:r w:rsidR="00881EDF">
        <w:rPr>
          <w:noProof/>
          <w:lang w:eastAsia="en-GB"/>
        </w:rPr>
        <mc:AlternateContent>
          <mc:Choice Requires="wps">
            <w:drawing>
              <wp:anchor distT="0" distB="0" distL="114300" distR="114300" simplePos="0" relativeHeight="251050487" behindDoc="1" locked="0" layoutInCell="1" allowOverlap="1" wp14:anchorId="109B7BC7" wp14:editId="37E8469A">
                <wp:simplePos x="0" y="0"/>
                <wp:positionH relativeFrom="margin">
                  <wp:align>right</wp:align>
                </wp:positionH>
                <wp:positionV relativeFrom="paragraph">
                  <wp:posOffset>271452</wp:posOffset>
                </wp:positionV>
                <wp:extent cx="5715000" cy="6331585"/>
                <wp:effectExtent l="0" t="0" r="19050" b="12065"/>
                <wp:wrapNone/>
                <wp:docPr id="2346" name="Text Box 2346"/>
                <wp:cNvGraphicFramePr/>
                <a:graphic xmlns:a="http://schemas.openxmlformats.org/drawingml/2006/main">
                  <a:graphicData uri="http://schemas.microsoft.com/office/word/2010/wordprocessingShape">
                    <wps:wsp>
                      <wps:cNvSpPr txBox="1"/>
                      <wps:spPr>
                        <a:xfrm>
                          <a:off x="0" y="0"/>
                          <a:ext cx="5715000" cy="6331585"/>
                        </a:xfrm>
                        <a:prstGeom prst="roundRect">
                          <a:avLst>
                            <a:gd name="adj" fmla="val 4488"/>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EC76CE" w:rsidRPr="00BC43CB" w:rsidRDefault="00EC76CE" w:rsidP="00E1043A">
                            <w:pPr>
                              <w:jc w:val="center"/>
                              <w:rPr>
                                <w:rFonts w:ascii="Milk Run" w:hAnsi="Milk Run"/>
                                <w:color w:val="000000" w:themeColor="text1"/>
                                <w:sz w:val="50"/>
                              </w:rPr>
                            </w:pPr>
                            <w:r w:rsidRPr="00BC43CB">
                              <w:rPr>
                                <w:rFonts w:ascii="Milk Run" w:hAnsi="Milk Run"/>
                                <w:color w:val="000000" w:themeColor="text1"/>
                                <w:sz w:val="50"/>
                              </w:rPr>
                              <w:t xml:space="preserve">Analysis of </w:t>
                            </w:r>
                            <w:r>
                              <w:rPr>
                                <w:rFonts w:ascii="Milk Run" w:hAnsi="Milk Run"/>
                                <w:color w:val="000000" w:themeColor="text1"/>
                                <w:sz w:val="50"/>
                              </w:rPr>
                              <w:t>M</w:t>
                            </w:r>
                            <w:r w:rsidRPr="00BC43CB">
                              <w:rPr>
                                <w:rFonts w:ascii="Milk Run" w:hAnsi="Milk Run"/>
                                <w:color w:val="000000" w:themeColor="text1"/>
                                <w:sz w:val="50"/>
                              </w:rPr>
                              <w:t>ovement</w:t>
                            </w:r>
                          </w:p>
                          <w:p w:rsidR="00EC76CE" w:rsidRPr="00BC43CB" w:rsidRDefault="00EC76CE" w:rsidP="00E1043A">
                            <w:pPr>
                              <w:rPr>
                                <w:color w:val="000000" w:themeColor="text1"/>
                              </w:rPr>
                            </w:pPr>
                            <w:r w:rsidRPr="00BC43CB">
                              <w:rPr>
                                <w:color w:val="000000" w:themeColor="text1"/>
                              </w:rPr>
                              <w:t xml:space="preserve">Analysing movement is a key concept of biomechanics, </w:t>
                            </w:r>
                            <w:r>
                              <w:rPr>
                                <w:color w:val="000000" w:themeColor="text1"/>
                              </w:rPr>
                              <w:br/>
                            </w:r>
                            <w:r w:rsidRPr="00BC43CB">
                              <w:rPr>
                                <w:color w:val="000000" w:themeColor="text1"/>
                              </w:rPr>
                              <w:t xml:space="preserve">and is completed to help improve sport performance by </w:t>
                            </w:r>
                            <w:r>
                              <w:rPr>
                                <w:color w:val="000000" w:themeColor="text1"/>
                              </w:rPr>
                              <w:br/>
                            </w:r>
                            <w:r w:rsidRPr="00BC43CB">
                              <w:rPr>
                                <w:color w:val="000000" w:themeColor="text1"/>
                              </w:rPr>
                              <w:t xml:space="preserve">improving the efficiency of sporting movements, and </w:t>
                            </w:r>
                            <w:r>
                              <w:rPr>
                                <w:color w:val="000000" w:themeColor="text1"/>
                              </w:rPr>
                              <w:br/>
                            </w:r>
                            <w:r w:rsidRPr="00BC43CB">
                              <w:rPr>
                                <w:color w:val="000000" w:themeColor="text1"/>
                              </w:rPr>
                              <w:t>identifying how technique could be improved.</w:t>
                            </w:r>
                          </w:p>
                          <w:p w:rsidR="00EC76CE" w:rsidRPr="00F61CE0" w:rsidRDefault="00EC76CE" w:rsidP="00E1043A">
                            <w:pPr>
                              <w:jc w:val="center"/>
                              <w:rPr>
                                <w:color w:val="000000" w:themeColor="text1"/>
                                <w:sz w:val="10"/>
                              </w:rPr>
                            </w:pPr>
                          </w:p>
                          <w:p w:rsidR="00EC76CE" w:rsidRPr="00BC43CB" w:rsidRDefault="00EC76CE" w:rsidP="00E1043A">
                            <w:pPr>
                              <w:ind w:left="436" w:hanging="436"/>
                              <w:rPr>
                                <w:color w:val="000000" w:themeColor="text1"/>
                              </w:rPr>
                            </w:pPr>
                            <w:r w:rsidRPr="00BC43CB">
                              <w:rPr>
                                <w:color w:val="000000" w:themeColor="text1"/>
                              </w:rPr>
                              <w:t>When analysing movement you should refer to:</w:t>
                            </w:r>
                          </w:p>
                          <w:p w:rsidR="00EC76CE" w:rsidRDefault="00EC76CE" w:rsidP="00E1043A">
                            <w:pPr>
                              <w:pStyle w:val="abullets"/>
                              <w:rPr>
                                <w:color w:val="000000" w:themeColor="text1"/>
                              </w:rPr>
                            </w:pPr>
                            <w:r w:rsidRPr="00BC43CB">
                              <w:rPr>
                                <w:rFonts w:ascii="Symbol" w:eastAsia="Calibri" w:hAnsi="Symbol"/>
                                <w:color w:val="000000" w:themeColor="text1"/>
                                <w:szCs w:val="22"/>
                              </w:rPr>
                              <w:t></w:t>
                            </w:r>
                            <w:r w:rsidRPr="00BC43CB">
                              <w:rPr>
                                <w:rFonts w:ascii="Symbol" w:eastAsia="Calibri" w:hAnsi="Symbol"/>
                                <w:color w:val="000000" w:themeColor="text1"/>
                                <w:szCs w:val="22"/>
                              </w:rPr>
                              <w:tab/>
                            </w:r>
                            <w:r>
                              <w:rPr>
                                <w:color w:val="000000" w:themeColor="text1"/>
                              </w:rPr>
                              <w:t>t</w:t>
                            </w:r>
                            <w:r w:rsidRPr="00BC43CB">
                              <w:rPr>
                                <w:color w:val="000000" w:themeColor="text1"/>
                              </w:rPr>
                              <w:t xml:space="preserve">he movement </w:t>
                            </w:r>
                            <w:r>
                              <w:rPr>
                                <w:color w:val="000000" w:themeColor="text1"/>
                              </w:rPr>
                              <w:t>p</w:t>
                            </w:r>
                            <w:r w:rsidRPr="00BC43CB">
                              <w:rPr>
                                <w:color w:val="000000" w:themeColor="text1"/>
                              </w:rPr>
                              <w:t>roduced</w:t>
                            </w:r>
                          </w:p>
                          <w:p w:rsidR="00EC76CE" w:rsidRDefault="00EC76CE" w:rsidP="00E1043A">
                            <w:pPr>
                              <w:pStyle w:val="abullets"/>
                              <w:numPr>
                                <w:ilvl w:val="0"/>
                                <w:numId w:val="8"/>
                              </w:numPr>
                              <w:ind w:left="426" w:hanging="426"/>
                              <w:rPr>
                                <w:color w:val="000000" w:themeColor="text1"/>
                              </w:rPr>
                            </w:pPr>
                            <w:r>
                              <w:rPr>
                                <w:color w:val="000000" w:themeColor="text1"/>
                              </w:rPr>
                              <w:t>the plane of movement</w:t>
                            </w:r>
                          </w:p>
                          <w:p w:rsidR="00EC76CE" w:rsidRPr="00BC43CB" w:rsidRDefault="00EC76CE" w:rsidP="00E1043A">
                            <w:pPr>
                              <w:pStyle w:val="abullets"/>
                              <w:numPr>
                                <w:ilvl w:val="0"/>
                                <w:numId w:val="8"/>
                              </w:numPr>
                              <w:ind w:left="426" w:hanging="426"/>
                              <w:rPr>
                                <w:color w:val="000000" w:themeColor="text1"/>
                              </w:rPr>
                            </w:pPr>
                            <w:r>
                              <w:rPr>
                                <w:color w:val="000000" w:themeColor="text1"/>
                              </w:rPr>
                              <w:t>the axis of movement</w:t>
                            </w:r>
                          </w:p>
                          <w:p w:rsidR="00EC76CE" w:rsidRPr="00BC43CB" w:rsidRDefault="00EC76CE" w:rsidP="00E1043A">
                            <w:pPr>
                              <w:pStyle w:val="abullets"/>
                              <w:rPr>
                                <w:color w:val="000000" w:themeColor="text1"/>
                              </w:rPr>
                            </w:pPr>
                            <w:r w:rsidRPr="00BC43CB">
                              <w:rPr>
                                <w:rFonts w:ascii="Symbol" w:eastAsia="Calibri" w:hAnsi="Symbol"/>
                                <w:color w:val="000000" w:themeColor="text1"/>
                                <w:szCs w:val="22"/>
                              </w:rPr>
                              <w:t></w:t>
                            </w:r>
                            <w:r w:rsidRPr="00BC43CB">
                              <w:rPr>
                                <w:rFonts w:ascii="Symbol" w:eastAsia="Calibri" w:hAnsi="Symbol"/>
                                <w:color w:val="000000" w:themeColor="text1"/>
                                <w:szCs w:val="22"/>
                              </w:rPr>
                              <w:tab/>
                            </w:r>
                            <w:r>
                              <w:rPr>
                                <w:color w:val="000000" w:themeColor="text1"/>
                              </w:rPr>
                              <w:t>t</w:t>
                            </w:r>
                            <w:r w:rsidRPr="00BC43CB">
                              <w:rPr>
                                <w:color w:val="000000" w:themeColor="text1"/>
                              </w:rPr>
                              <w:t>he type of muscle contraction taking place</w:t>
                            </w:r>
                          </w:p>
                          <w:p w:rsidR="00EC76CE" w:rsidRDefault="00EC76CE" w:rsidP="00E1043A">
                            <w:pPr>
                              <w:pStyle w:val="abullets"/>
                              <w:rPr>
                                <w:color w:val="000000" w:themeColor="text1"/>
                                <w:sz w:val="8"/>
                              </w:rPr>
                            </w:pPr>
                          </w:p>
                          <w:p w:rsidR="00EC76CE" w:rsidRPr="00E74869" w:rsidRDefault="00EC76CE" w:rsidP="00E74869">
                            <w:pPr>
                              <w:rPr>
                                <w:b/>
                                <w:color w:val="000000" w:themeColor="text1"/>
                              </w:rPr>
                            </w:pPr>
                            <w:r w:rsidRPr="00E74869">
                              <w:rPr>
                                <w:b/>
                                <w:color w:val="000000" w:themeColor="text1"/>
                              </w:rPr>
                              <w:t>Analyse the movements in the images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B7BC7" id="Text Box 2346" o:spid="_x0000_s1396" style="position:absolute;margin-left:398.8pt;margin-top:21.35pt;width:450pt;height:498.55pt;z-index:-2522659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9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" filled="f" strokecolor="black [3213]" strokeweight="1pt">
                <v:stroke dashstyle="dash"/>
                <v:textbox>
                  <w:txbxContent>
                    <w:p w:rsidR="00EC76CE" w:rsidRPr="00BC43CB" w:rsidRDefault="00EC76CE" w:rsidP="00E1043A">
                      <w:pPr>
                        <w:jc w:val="center"/>
                        <w:rPr>
                          <w:rFonts w:ascii="Milk Run" w:hAnsi="Milk Run"/>
                          <w:color w:val="000000" w:themeColor="text1"/>
                          <w:sz w:val="50"/>
                        </w:rPr>
                      </w:pPr>
                      <w:r w:rsidRPr="00BC43CB">
                        <w:rPr>
                          <w:rFonts w:ascii="Milk Run" w:hAnsi="Milk Run"/>
                          <w:color w:val="000000" w:themeColor="text1"/>
                          <w:sz w:val="50"/>
                        </w:rPr>
                        <w:t xml:space="preserve">Analysis of </w:t>
                      </w:r>
                      <w:r>
                        <w:rPr>
                          <w:rFonts w:ascii="Milk Run" w:hAnsi="Milk Run"/>
                          <w:color w:val="000000" w:themeColor="text1"/>
                          <w:sz w:val="50"/>
                        </w:rPr>
                        <w:t>M</w:t>
                      </w:r>
                      <w:r w:rsidRPr="00BC43CB">
                        <w:rPr>
                          <w:rFonts w:ascii="Milk Run" w:hAnsi="Milk Run"/>
                          <w:color w:val="000000" w:themeColor="text1"/>
                          <w:sz w:val="50"/>
                        </w:rPr>
                        <w:t>ovement</w:t>
                      </w:r>
                    </w:p>
                    <w:p w:rsidR="00EC76CE" w:rsidRPr="00BC43CB" w:rsidRDefault="00EC76CE" w:rsidP="00E1043A">
                      <w:pPr>
                        <w:rPr>
                          <w:color w:val="000000" w:themeColor="text1"/>
                        </w:rPr>
                      </w:pPr>
                      <w:r w:rsidRPr="00BC43CB">
                        <w:rPr>
                          <w:color w:val="000000" w:themeColor="text1"/>
                        </w:rPr>
                        <w:t xml:space="preserve">Analysing movement is a key concept of biomechanics, </w:t>
                      </w:r>
                      <w:r>
                        <w:rPr>
                          <w:color w:val="000000" w:themeColor="text1"/>
                        </w:rPr>
                        <w:br/>
                      </w:r>
                      <w:r w:rsidRPr="00BC43CB">
                        <w:rPr>
                          <w:color w:val="000000" w:themeColor="text1"/>
                        </w:rPr>
                        <w:t xml:space="preserve">and is completed to help improve sport performance by </w:t>
                      </w:r>
                      <w:r>
                        <w:rPr>
                          <w:color w:val="000000" w:themeColor="text1"/>
                        </w:rPr>
                        <w:br/>
                      </w:r>
                      <w:r w:rsidRPr="00BC43CB">
                        <w:rPr>
                          <w:color w:val="000000" w:themeColor="text1"/>
                        </w:rPr>
                        <w:t xml:space="preserve">improving the efficiency of sporting movements, and </w:t>
                      </w:r>
                      <w:r>
                        <w:rPr>
                          <w:color w:val="000000" w:themeColor="text1"/>
                        </w:rPr>
                        <w:br/>
                      </w:r>
                      <w:r w:rsidRPr="00BC43CB">
                        <w:rPr>
                          <w:color w:val="000000" w:themeColor="text1"/>
                        </w:rPr>
                        <w:t>identifying how technique could be improved.</w:t>
                      </w:r>
                    </w:p>
                    <w:p w:rsidR="00EC76CE" w:rsidRPr="00F61CE0" w:rsidRDefault="00EC76CE" w:rsidP="00E1043A">
                      <w:pPr>
                        <w:jc w:val="center"/>
                        <w:rPr>
                          <w:color w:val="000000" w:themeColor="text1"/>
                          <w:sz w:val="10"/>
                        </w:rPr>
                      </w:pPr>
                    </w:p>
                    <w:p w:rsidR="00EC76CE" w:rsidRPr="00BC43CB" w:rsidRDefault="00EC76CE" w:rsidP="00E1043A">
                      <w:pPr>
                        <w:ind w:left="436" w:hanging="436"/>
                        <w:rPr>
                          <w:color w:val="000000" w:themeColor="text1"/>
                        </w:rPr>
                      </w:pPr>
                      <w:r w:rsidRPr="00BC43CB">
                        <w:rPr>
                          <w:color w:val="000000" w:themeColor="text1"/>
                        </w:rPr>
                        <w:t>When analysing movement you should refer to:</w:t>
                      </w:r>
                    </w:p>
                    <w:p w:rsidR="00EC76CE" w:rsidRDefault="00EC76CE" w:rsidP="00E1043A">
                      <w:pPr>
                        <w:pStyle w:val="abullets"/>
                        <w:rPr>
                          <w:color w:val="000000" w:themeColor="text1"/>
                        </w:rPr>
                      </w:pPr>
                      <w:r w:rsidRPr="00BC43CB">
                        <w:rPr>
                          <w:rFonts w:ascii="Symbol" w:eastAsia="Calibri" w:hAnsi="Symbol"/>
                          <w:color w:val="000000" w:themeColor="text1"/>
                          <w:szCs w:val="22"/>
                        </w:rPr>
                        <w:t></w:t>
                      </w:r>
                      <w:r w:rsidRPr="00BC43CB">
                        <w:rPr>
                          <w:rFonts w:ascii="Symbol" w:eastAsia="Calibri" w:hAnsi="Symbol"/>
                          <w:color w:val="000000" w:themeColor="text1"/>
                          <w:szCs w:val="22"/>
                        </w:rPr>
                        <w:tab/>
                      </w:r>
                      <w:r>
                        <w:rPr>
                          <w:color w:val="000000" w:themeColor="text1"/>
                        </w:rPr>
                        <w:t>t</w:t>
                      </w:r>
                      <w:r w:rsidRPr="00BC43CB">
                        <w:rPr>
                          <w:color w:val="000000" w:themeColor="text1"/>
                        </w:rPr>
                        <w:t xml:space="preserve">he movement </w:t>
                      </w:r>
                      <w:r>
                        <w:rPr>
                          <w:color w:val="000000" w:themeColor="text1"/>
                        </w:rPr>
                        <w:t>p</w:t>
                      </w:r>
                      <w:r w:rsidRPr="00BC43CB">
                        <w:rPr>
                          <w:color w:val="000000" w:themeColor="text1"/>
                        </w:rPr>
                        <w:t>roduced</w:t>
                      </w:r>
                    </w:p>
                    <w:p w:rsidR="00EC76CE" w:rsidRDefault="00EC76CE" w:rsidP="00E1043A">
                      <w:pPr>
                        <w:pStyle w:val="abullets"/>
                        <w:numPr>
                          <w:ilvl w:val="0"/>
                          <w:numId w:val="8"/>
                        </w:numPr>
                        <w:ind w:left="426" w:hanging="426"/>
                        <w:rPr>
                          <w:color w:val="000000" w:themeColor="text1"/>
                        </w:rPr>
                      </w:pPr>
                      <w:r>
                        <w:rPr>
                          <w:color w:val="000000" w:themeColor="text1"/>
                        </w:rPr>
                        <w:t>the plane of movement</w:t>
                      </w:r>
                    </w:p>
                    <w:p w:rsidR="00EC76CE" w:rsidRPr="00BC43CB" w:rsidRDefault="00EC76CE" w:rsidP="00E1043A">
                      <w:pPr>
                        <w:pStyle w:val="abullets"/>
                        <w:numPr>
                          <w:ilvl w:val="0"/>
                          <w:numId w:val="8"/>
                        </w:numPr>
                        <w:ind w:left="426" w:hanging="426"/>
                        <w:rPr>
                          <w:color w:val="000000" w:themeColor="text1"/>
                        </w:rPr>
                      </w:pPr>
                      <w:r>
                        <w:rPr>
                          <w:color w:val="000000" w:themeColor="text1"/>
                        </w:rPr>
                        <w:t>the axis of movement</w:t>
                      </w:r>
                    </w:p>
                    <w:p w:rsidR="00EC76CE" w:rsidRPr="00BC43CB" w:rsidRDefault="00EC76CE" w:rsidP="00E1043A">
                      <w:pPr>
                        <w:pStyle w:val="abullets"/>
                        <w:rPr>
                          <w:color w:val="000000" w:themeColor="text1"/>
                        </w:rPr>
                      </w:pPr>
                      <w:r w:rsidRPr="00BC43CB">
                        <w:rPr>
                          <w:rFonts w:ascii="Symbol" w:eastAsia="Calibri" w:hAnsi="Symbol"/>
                          <w:color w:val="000000" w:themeColor="text1"/>
                          <w:szCs w:val="22"/>
                        </w:rPr>
                        <w:t></w:t>
                      </w:r>
                      <w:r w:rsidRPr="00BC43CB">
                        <w:rPr>
                          <w:rFonts w:ascii="Symbol" w:eastAsia="Calibri" w:hAnsi="Symbol"/>
                          <w:color w:val="000000" w:themeColor="text1"/>
                          <w:szCs w:val="22"/>
                        </w:rPr>
                        <w:tab/>
                      </w:r>
                      <w:r>
                        <w:rPr>
                          <w:color w:val="000000" w:themeColor="text1"/>
                        </w:rPr>
                        <w:t>t</w:t>
                      </w:r>
                      <w:r w:rsidRPr="00BC43CB">
                        <w:rPr>
                          <w:color w:val="000000" w:themeColor="text1"/>
                        </w:rPr>
                        <w:t>he type of muscle contraction taking place</w:t>
                      </w:r>
                    </w:p>
                    <w:p w:rsidR="00EC76CE" w:rsidRDefault="00EC76CE" w:rsidP="00E1043A">
                      <w:pPr>
                        <w:pStyle w:val="abullets"/>
                        <w:rPr>
                          <w:color w:val="000000" w:themeColor="text1"/>
                          <w:sz w:val="8"/>
                        </w:rPr>
                      </w:pPr>
                    </w:p>
                    <w:p w:rsidR="00EC76CE" w:rsidRPr="00E74869" w:rsidRDefault="00EC76CE" w:rsidP="00E74869">
                      <w:pPr>
                        <w:rPr>
                          <w:b/>
                          <w:color w:val="000000" w:themeColor="text1"/>
                        </w:rPr>
                      </w:pPr>
                      <w:r w:rsidRPr="00E74869">
                        <w:rPr>
                          <w:b/>
                          <w:color w:val="000000" w:themeColor="text1"/>
                        </w:rPr>
                        <w:t>Analyse the movements in the images below:</w:t>
                      </w:r>
                    </w:p>
                  </w:txbxContent>
                </v:textbox>
                <w10:wrap anchorx="margin"/>
              </v:roundrect>
            </w:pict>
          </mc:Fallback>
        </mc:AlternateContent>
      </w:r>
      <w:r w:rsidR="00E12F81">
        <w:rPr>
          <w:noProof/>
          <w:lang w:eastAsia="en-GB"/>
        </w:rPr>
        <mc:AlternateContent>
          <mc:Choice Requires="wps">
            <w:drawing>
              <wp:anchor distT="0" distB="0" distL="114300" distR="114300" simplePos="0" relativeHeight="252633600" behindDoc="0" locked="0" layoutInCell="1" allowOverlap="1" wp14:anchorId="4E299B40" wp14:editId="2D35C1D0">
                <wp:simplePos x="0" y="0"/>
                <wp:positionH relativeFrom="column">
                  <wp:posOffset>638202</wp:posOffset>
                </wp:positionH>
                <wp:positionV relativeFrom="paragraph">
                  <wp:posOffset>265430</wp:posOffset>
                </wp:positionV>
                <wp:extent cx="5310688" cy="273133"/>
                <wp:effectExtent l="0" t="0" r="0" b="0"/>
                <wp:wrapNone/>
                <wp:docPr id="3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688" cy="273133"/>
                        </a:xfrm>
                        <a:prstGeom prst="rect">
                          <a:avLst/>
                        </a:prstGeom>
                        <a:noFill/>
                        <a:ln w="9525">
                          <a:noFill/>
                          <a:miter lim="800000"/>
                          <a:headEnd/>
                          <a:tailEnd/>
                        </a:ln>
                      </wps:spPr>
                      <wps:txbx>
                        <w:txbxContent>
                          <w:p w:rsidR="00EC76CE" w:rsidRPr="00E12F81" w:rsidRDefault="00EC76CE" w:rsidP="00E12F81">
                            <w:pPr>
                              <w:rPr>
                                <w:b/>
                              </w:rPr>
                            </w:pPr>
                            <w:r w:rsidRPr="00E12F81">
                              <w:rPr>
                                <w:b/>
                              </w:rPr>
                              <w:t>Identify the agonist and antagonist muscles used in each of the following movements.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99B40" id="_x0000_s1397" type="#_x0000_t202" style="position:absolute;margin-left:50.25pt;margin-top:20.9pt;width:418.15pt;height:21.5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" filled="f" stroked="f">
                <v:textbox>
                  <w:txbxContent>
                    <w:p w:rsidR="00EC76CE" w:rsidRPr="00E12F81" w:rsidRDefault="00EC76CE" w:rsidP="00E12F81">
                      <w:pPr>
                        <w:rPr>
                          <w:b/>
                        </w:rPr>
                      </w:pPr>
                      <w:r w:rsidRPr="00E12F81">
                        <w:rPr>
                          <w:b/>
                        </w:rPr>
                        <w:t>Identify the agonist and antagonist muscles used in each of the following movements.</w:t>
                      </w:r>
                    </w:p>
                  </w:txbxContent>
                </v:textbox>
              </v:shape>
            </w:pict>
          </mc:Fallback>
        </mc:AlternateContent>
      </w:r>
      <w:r w:rsidR="000B054C">
        <w:rPr>
          <w:noProof/>
          <w:lang w:eastAsia="en-GB"/>
        </w:rPr>
        <mc:AlternateContent>
          <mc:Choice Requires="wps">
            <w:drawing>
              <wp:anchor distT="0" distB="0" distL="114300" distR="114300" simplePos="0" relativeHeight="252480000" behindDoc="0" locked="0" layoutInCell="1" allowOverlap="1" wp14:anchorId="0259210F" wp14:editId="3055DD6B">
                <wp:simplePos x="0" y="0"/>
                <wp:positionH relativeFrom="column">
                  <wp:posOffset>6239442</wp:posOffset>
                </wp:positionH>
                <wp:positionV relativeFrom="paragraph">
                  <wp:posOffset>9509199</wp:posOffset>
                </wp:positionV>
                <wp:extent cx="625971" cy="213663"/>
                <wp:effectExtent l="0" t="0" r="3175" b="0"/>
                <wp:wrapNone/>
                <wp:docPr id="3543" name="Text Box 3543"/>
                <wp:cNvGraphicFramePr/>
                <a:graphic xmlns:a="http://schemas.openxmlformats.org/drawingml/2006/main">
                  <a:graphicData uri="http://schemas.microsoft.com/office/word/2010/wordprocessingShape">
                    <wps:wsp>
                      <wps:cNvSpPr txBox="1"/>
                      <wps:spPr>
                        <a:xfrm>
                          <a:off x="0" y="0"/>
                          <a:ext cx="625971" cy="213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Default="00EC76CE" w:rsidP="00E10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59210F" id="Text Box 3543" o:spid="_x0000_s1398" type="#_x0000_t202" style="position:absolute;margin-left:491.3pt;margin-top:748.75pt;width:49.3pt;height:16.8pt;z-index:25248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" fillcolor="white [3201]" stroked="f" strokeweight=".5pt">
                <v:textbox>
                  <w:txbxContent>
                    <w:p w:rsidR="00EC76CE" w:rsidRDefault="00EC76CE" w:rsidP="00E1043A"/>
                  </w:txbxContent>
                </v:textbox>
              </v:shape>
            </w:pict>
          </mc:Fallback>
        </mc:AlternateContent>
      </w:r>
      <w:r w:rsidR="000B054C">
        <w:rPr>
          <w:noProof/>
          <w:lang w:eastAsia="en-GB"/>
        </w:rPr>
        <mc:AlternateContent>
          <mc:Choice Requires="wps">
            <w:drawing>
              <wp:anchor distT="0" distB="0" distL="114300" distR="114300" simplePos="0" relativeHeight="252482048" behindDoc="0" locked="0" layoutInCell="1" allowOverlap="1" wp14:anchorId="691C28B7" wp14:editId="7852D2F6">
                <wp:simplePos x="0" y="0"/>
                <wp:positionH relativeFrom="column">
                  <wp:posOffset>6239608</wp:posOffset>
                </wp:positionH>
                <wp:positionV relativeFrom="paragraph">
                  <wp:posOffset>7809077</wp:posOffset>
                </wp:positionV>
                <wp:extent cx="755533" cy="457523"/>
                <wp:effectExtent l="0" t="0" r="6985" b="0"/>
                <wp:wrapNone/>
                <wp:docPr id="2239" name="Text Box 2239"/>
                <wp:cNvGraphicFramePr/>
                <a:graphic xmlns:a="http://schemas.openxmlformats.org/drawingml/2006/main">
                  <a:graphicData uri="http://schemas.microsoft.com/office/word/2010/wordprocessingShape">
                    <wps:wsp>
                      <wps:cNvSpPr txBox="1"/>
                      <wps:spPr>
                        <a:xfrm>
                          <a:off x="0" y="0"/>
                          <a:ext cx="755533" cy="4575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Default="00EC76CE" w:rsidP="00E10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1C28B7" id="Text Box 2239" o:spid="_x0000_s1399" type="#_x0000_t202" style="position:absolute;margin-left:491.3pt;margin-top:614.9pt;width:59.5pt;height:36.05pt;z-index:25248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" fillcolor="white [3201]" stroked="f" strokeweight=".5pt">
                <v:textbox>
                  <w:txbxContent>
                    <w:p w:rsidR="00EC76CE" w:rsidRDefault="00EC76CE" w:rsidP="00E1043A"/>
                  </w:txbxContent>
                </v:textbox>
              </v:shape>
            </w:pict>
          </mc:Fallback>
        </mc:AlternateContent>
      </w:r>
      <w:r w:rsidR="000B054C">
        <w:rPr>
          <w:noProof/>
          <w:lang w:eastAsia="en-GB"/>
        </w:rPr>
        <mc:AlternateContent>
          <mc:Choice Requires="wps">
            <w:drawing>
              <wp:anchor distT="0" distB="0" distL="114300" distR="114300" simplePos="0" relativeHeight="252483072" behindDoc="0" locked="0" layoutInCell="1" allowOverlap="1" wp14:anchorId="1C742972" wp14:editId="2F66BA7B">
                <wp:simplePos x="0" y="0"/>
                <wp:positionH relativeFrom="column">
                  <wp:posOffset>5667031</wp:posOffset>
                </wp:positionH>
                <wp:positionV relativeFrom="paragraph">
                  <wp:posOffset>7697241</wp:posOffset>
                </wp:positionV>
                <wp:extent cx="681792" cy="195323"/>
                <wp:effectExtent l="0" t="0" r="4445" b="0"/>
                <wp:wrapNone/>
                <wp:docPr id="2240" name="Text Box 2240"/>
                <wp:cNvGraphicFramePr/>
                <a:graphic xmlns:a="http://schemas.openxmlformats.org/drawingml/2006/main">
                  <a:graphicData uri="http://schemas.microsoft.com/office/word/2010/wordprocessingShape">
                    <wps:wsp>
                      <wps:cNvSpPr txBox="1"/>
                      <wps:spPr>
                        <a:xfrm>
                          <a:off x="0" y="0"/>
                          <a:ext cx="681792" cy="195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76CE" w:rsidRDefault="00EC76CE" w:rsidP="00E10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742972" id="Text Box 2240" o:spid="_x0000_s1400" type="#_x0000_t202" style="position:absolute;margin-left:446.2pt;margin-top:606.1pt;width:53.7pt;height:15.4pt;z-index:25248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" fillcolor="white [3201]" stroked="f" strokeweight=".5pt">
                <v:textbox>
                  <w:txbxContent>
                    <w:p w:rsidR="00EC76CE" w:rsidRDefault="00EC76CE" w:rsidP="00E1043A"/>
                  </w:txbxContent>
                </v:textbox>
              </v:shape>
            </w:pict>
          </mc:Fallback>
        </mc:AlternateContent>
      </w:r>
      <w:r w:rsidR="00E1043A" w:rsidRPr="00CB2E12">
        <w:rPr>
          <w:noProof/>
          <w:lang w:eastAsia="en-GB"/>
        </w:rPr>
        <w:t xml:space="preserve"> </w:t>
      </w:r>
      <w:r w:rsidR="00E1043A">
        <w:rPr>
          <w:noProof/>
          <w:lang w:eastAsia="en-GB"/>
        </w:rPr>
        <w:t xml:space="preserve"> </w:t>
      </w:r>
      <w:r w:rsidR="00E1043A">
        <w:t xml:space="preserve"> </w:t>
      </w:r>
      <w:r w:rsidR="00E53AFC">
        <w:tab/>
      </w:r>
      <w:bookmarkStart w:id="0" w:name="_GoBack"/>
      <w:bookmarkEnd w:id="0"/>
    </w:p>
    <w:sectPr w:rsidR="00E1043A" w:rsidRPr="0087286C" w:rsidSect="00A11F99">
      <w:footerReference w:type="default" r:id="rId30"/>
      <w:pgSz w:w="23814" w:h="16839" w:orient="landscape" w:code="8"/>
      <w:pgMar w:top="425" w:right="425" w:bottom="425" w:left="425"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6CE" w:rsidRDefault="00EC76CE">
      <w:r>
        <w:separator/>
      </w:r>
    </w:p>
  </w:endnote>
  <w:endnote w:type="continuationSeparator" w:id="0">
    <w:p w:rsidR="00EC76CE" w:rsidRDefault="00EC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Kalinga">
    <w:panose1 w:val="020B0502040204020203"/>
    <w:charset w:val="00"/>
    <w:family w:val="swiss"/>
    <w:pitch w:val="variable"/>
    <w:sig w:usb0="0008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Scriptina">
    <w:charset w:val="00"/>
    <w:family w:val="auto"/>
    <w:pitch w:val="variable"/>
    <w:sig w:usb0="8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dobe Gothic Std B">
    <w:panose1 w:val="00000000000000000000"/>
    <w:charset w:val="80"/>
    <w:family w:val="swiss"/>
    <w:notTrueType/>
    <w:pitch w:val="variable"/>
    <w:sig w:usb0="00000203" w:usb1="29D72C10" w:usb2="00000010" w:usb3="00000000" w:csb0="002A0005" w:csb1="00000000"/>
  </w:font>
  <w:font w:name="Benguiat Bk BT">
    <w:altName w:val="Bookman Old Style"/>
    <w:charset w:val="00"/>
    <w:family w:val="roman"/>
    <w:pitch w:val="variable"/>
    <w:sig w:usb0="00000001" w:usb1="00000000" w:usb2="00000000" w:usb3="00000000" w:csb0="0000001B" w:csb1="00000000"/>
  </w:font>
  <w:font w:name="Milk Run">
    <w:charset w:val="00"/>
    <w:family w:val="auto"/>
    <w:pitch w:val="variable"/>
    <w:sig w:usb0="80000083" w:usb1="0000000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6CE" w:rsidRPr="001C515D" w:rsidRDefault="00EC76CE" w:rsidP="001C515D">
    <w:pPr>
      <w:tabs>
        <w:tab w:val="center" w:pos="4513"/>
        <w:tab w:val="right" w:pos="9026"/>
      </w:tabs>
      <w:ind w:right="282"/>
      <w:jc w:val="right"/>
      <w:rPr>
        <w:rFonts w:asciiTheme="minorHAnsi" w:eastAsiaTheme="minorHAnsi" w:hAnsiTheme="minorHAnsi" w:cstheme="minorBidi"/>
        <w:sz w:val="18"/>
        <w:szCs w:val="22"/>
      </w:rPr>
    </w:pPr>
    <w:r>
      <w:rPr>
        <w:rFonts w:eastAsiaTheme="minorHAnsi" w:cs="Arial"/>
        <w:sz w:val="18"/>
        <w:szCs w:val="22"/>
      </w:rPr>
      <w:t>© ZigZag Education, 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6CE" w:rsidRDefault="00EC76CE">
      <w:r>
        <w:separator/>
      </w:r>
    </w:p>
  </w:footnote>
  <w:footnote w:type="continuationSeparator" w:id="0">
    <w:p w:rsidR="00EC76CE" w:rsidRDefault="00EC76C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B3C"/>
    <w:multiLevelType w:val="hybridMultilevel"/>
    <w:tmpl w:val="435EF24A"/>
    <w:lvl w:ilvl="0" w:tplc="715C3B12">
      <w:start w:val="1"/>
      <w:numFmt w:val="bullet"/>
      <w:lvlText w:val="–"/>
      <w:lvlJc w:val="left"/>
      <w:pPr>
        <w:ind w:left="1146" w:hanging="360"/>
      </w:pPr>
      <w:rPr>
        <w:rFonts w:ascii="Calibri" w:hAnsi="Calibri"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18E585E"/>
    <w:multiLevelType w:val="hybridMultilevel"/>
    <w:tmpl w:val="92703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E55D3"/>
    <w:multiLevelType w:val="hybridMultilevel"/>
    <w:tmpl w:val="9AB6B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4322F"/>
    <w:multiLevelType w:val="hybridMultilevel"/>
    <w:tmpl w:val="B974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84C51"/>
    <w:multiLevelType w:val="hybridMultilevel"/>
    <w:tmpl w:val="0436E7D8"/>
    <w:lvl w:ilvl="0" w:tplc="CC521B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8423D"/>
    <w:multiLevelType w:val="hybridMultilevel"/>
    <w:tmpl w:val="AD84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670F3C"/>
    <w:multiLevelType w:val="hybridMultilevel"/>
    <w:tmpl w:val="2F20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D217A"/>
    <w:multiLevelType w:val="hybridMultilevel"/>
    <w:tmpl w:val="1B6EA3BE"/>
    <w:lvl w:ilvl="0" w:tplc="715C3B1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B4716"/>
    <w:multiLevelType w:val="hybridMultilevel"/>
    <w:tmpl w:val="B02C297E"/>
    <w:lvl w:ilvl="0" w:tplc="715C3B1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519B3"/>
    <w:multiLevelType w:val="hybridMultilevel"/>
    <w:tmpl w:val="54D4E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046376"/>
    <w:multiLevelType w:val="hybridMultilevel"/>
    <w:tmpl w:val="D3B21060"/>
    <w:lvl w:ilvl="0" w:tplc="715C3B12">
      <w:start w:val="1"/>
      <w:numFmt w:val="bullet"/>
      <w:lvlText w:val="–"/>
      <w:lvlJc w:val="left"/>
      <w:pPr>
        <w:ind w:left="1146" w:hanging="360"/>
      </w:pPr>
      <w:rPr>
        <w:rFonts w:ascii="Calibri" w:hAnsi="Calibri"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1357130B"/>
    <w:multiLevelType w:val="hybridMultilevel"/>
    <w:tmpl w:val="81308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7D7E83"/>
    <w:multiLevelType w:val="hybridMultilevel"/>
    <w:tmpl w:val="80F605DA"/>
    <w:lvl w:ilvl="0" w:tplc="CC521B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F4D60"/>
    <w:multiLevelType w:val="hybridMultilevel"/>
    <w:tmpl w:val="54C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C865B0"/>
    <w:multiLevelType w:val="hybridMultilevel"/>
    <w:tmpl w:val="D95C2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521BFE"/>
    <w:multiLevelType w:val="hybridMultilevel"/>
    <w:tmpl w:val="1EA4E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9C3571"/>
    <w:multiLevelType w:val="hybridMultilevel"/>
    <w:tmpl w:val="BE4E60AC"/>
    <w:lvl w:ilvl="0" w:tplc="715C3B1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1424C8"/>
    <w:multiLevelType w:val="hybridMultilevel"/>
    <w:tmpl w:val="843C7540"/>
    <w:lvl w:ilvl="0" w:tplc="CD0E1418">
      <w:start w:val="1"/>
      <w:numFmt w:val="bullet"/>
      <w:lvlText w:val="-"/>
      <w:lvlJc w:val="left"/>
      <w:pPr>
        <w:ind w:left="686" w:hanging="360"/>
      </w:pPr>
      <w:rPr>
        <w:rFonts w:ascii="Courier New" w:hAnsi="Courier New" w:hint="default"/>
      </w:rPr>
    </w:lvl>
    <w:lvl w:ilvl="1" w:tplc="08090003" w:tentative="1">
      <w:start w:val="1"/>
      <w:numFmt w:val="bullet"/>
      <w:lvlText w:val="o"/>
      <w:lvlJc w:val="left"/>
      <w:pPr>
        <w:ind w:left="1406" w:hanging="360"/>
      </w:pPr>
      <w:rPr>
        <w:rFonts w:ascii="Courier New" w:hAnsi="Courier New" w:cs="Courier New" w:hint="default"/>
      </w:rPr>
    </w:lvl>
    <w:lvl w:ilvl="2" w:tplc="08090005" w:tentative="1">
      <w:start w:val="1"/>
      <w:numFmt w:val="bullet"/>
      <w:lvlText w:val=""/>
      <w:lvlJc w:val="left"/>
      <w:pPr>
        <w:ind w:left="2126" w:hanging="360"/>
      </w:pPr>
      <w:rPr>
        <w:rFonts w:ascii="Wingdings" w:hAnsi="Wingdings" w:hint="default"/>
      </w:rPr>
    </w:lvl>
    <w:lvl w:ilvl="3" w:tplc="08090001" w:tentative="1">
      <w:start w:val="1"/>
      <w:numFmt w:val="bullet"/>
      <w:lvlText w:val=""/>
      <w:lvlJc w:val="left"/>
      <w:pPr>
        <w:ind w:left="2846" w:hanging="360"/>
      </w:pPr>
      <w:rPr>
        <w:rFonts w:ascii="Symbol" w:hAnsi="Symbol" w:hint="default"/>
      </w:rPr>
    </w:lvl>
    <w:lvl w:ilvl="4" w:tplc="08090003" w:tentative="1">
      <w:start w:val="1"/>
      <w:numFmt w:val="bullet"/>
      <w:lvlText w:val="o"/>
      <w:lvlJc w:val="left"/>
      <w:pPr>
        <w:ind w:left="3566" w:hanging="360"/>
      </w:pPr>
      <w:rPr>
        <w:rFonts w:ascii="Courier New" w:hAnsi="Courier New" w:cs="Courier New" w:hint="default"/>
      </w:rPr>
    </w:lvl>
    <w:lvl w:ilvl="5" w:tplc="08090005" w:tentative="1">
      <w:start w:val="1"/>
      <w:numFmt w:val="bullet"/>
      <w:lvlText w:val=""/>
      <w:lvlJc w:val="left"/>
      <w:pPr>
        <w:ind w:left="4286" w:hanging="360"/>
      </w:pPr>
      <w:rPr>
        <w:rFonts w:ascii="Wingdings" w:hAnsi="Wingdings" w:hint="default"/>
      </w:rPr>
    </w:lvl>
    <w:lvl w:ilvl="6" w:tplc="08090001" w:tentative="1">
      <w:start w:val="1"/>
      <w:numFmt w:val="bullet"/>
      <w:lvlText w:val=""/>
      <w:lvlJc w:val="left"/>
      <w:pPr>
        <w:ind w:left="5006" w:hanging="360"/>
      </w:pPr>
      <w:rPr>
        <w:rFonts w:ascii="Symbol" w:hAnsi="Symbol" w:hint="default"/>
      </w:rPr>
    </w:lvl>
    <w:lvl w:ilvl="7" w:tplc="08090003" w:tentative="1">
      <w:start w:val="1"/>
      <w:numFmt w:val="bullet"/>
      <w:lvlText w:val="o"/>
      <w:lvlJc w:val="left"/>
      <w:pPr>
        <w:ind w:left="5726" w:hanging="360"/>
      </w:pPr>
      <w:rPr>
        <w:rFonts w:ascii="Courier New" w:hAnsi="Courier New" w:cs="Courier New" w:hint="default"/>
      </w:rPr>
    </w:lvl>
    <w:lvl w:ilvl="8" w:tplc="08090005" w:tentative="1">
      <w:start w:val="1"/>
      <w:numFmt w:val="bullet"/>
      <w:lvlText w:val=""/>
      <w:lvlJc w:val="left"/>
      <w:pPr>
        <w:ind w:left="6446" w:hanging="360"/>
      </w:pPr>
      <w:rPr>
        <w:rFonts w:ascii="Wingdings" w:hAnsi="Wingdings" w:hint="default"/>
      </w:rPr>
    </w:lvl>
  </w:abstractNum>
  <w:abstractNum w:abstractNumId="18" w15:restartNumberingAfterBreak="0">
    <w:nsid w:val="23386579"/>
    <w:multiLevelType w:val="hybridMultilevel"/>
    <w:tmpl w:val="64381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7A3F9C"/>
    <w:multiLevelType w:val="hybridMultilevel"/>
    <w:tmpl w:val="F788D2AA"/>
    <w:lvl w:ilvl="0" w:tplc="715C3B1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82739A"/>
    <w:multiLevelType w:val="hybridMultilevel"/>
    <w:tmpl w:val="6BC2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973B4E"/>
    <w:multiLevelType w:val="hybridMultilevel"/>
    <w:tmpl w:val="98989196"/>
    <w:lvl w:ilvl="0" w:tplc="715C3B1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1748D4"/>
    <w:multiLevelType w:val="hybridMultilevel"/>
    <w:tmpl w:val="8418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A9398B"/>
    <w:multiLevelType w:val="hybridMultilevel"/>
    <w:tmpl w:val="B4407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06114B"/>
    <w:multiLevelType w:val="hybridMultilevel"/>
    <w:tmpl w:val="2FE2645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EC01B6"/>
    <w:multiLevelType w:val="hybridMultilevel"/>
    <w:tmpl w:val="C548D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9F57DB"/>
    <w:multiLevelType w:val="hybridMultilevel"/>
    <w:tmpl w:val="BD12D3EA"/>
    <w:lvl w:ilvl="0" w:tplc="CC521B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182874"/>
    <w:multiLevelType w:val="hybridMultilevel"/>
    <w:tmpl w:val="2E7CD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87A4D77"/>
    <w:multiLevelType w:val="hybridMultilevel"/>
    <w:tmpl w:val="199CCE9E"/>
    <w:lvl w:ilvl="0" w:tplc="CD0E141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FA03C4"/>
    <w:multiLevelType w:val="hybridMultilevel"/>
    <w:tmpl w:val="407C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FA6961"/>
    <w:multiLevelType w:val="hybridMultilevel"/>
    <w:tmpl w:val="7F963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EB7D70"/>
    <w:multiLevelType w:val="hybridMultilevel"/>
    <w:tmpl w:val="FCCA9F5A"/>
    <w:lvl w:ilvl="0" w:tplc="715C3B1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214743"/>
    <w:multiLevelType w:val="hybridMultilevel"/>
    <w:tmpl w:val="120A462A"/>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331A58"/>
    <w:multiLevelType w:val="hybridMultilevel"/>
    <w:tmpl w:val="9704DE66"/>
    <w:lvl w:ilvl="0" w:tplc="CC521B3E">
      <w:start w:val="1"/>
      <w:numFmt w:val="bullet"/>
      <w:lvlText w:val=""/>
      <w:lvlJc w:val="left"/>
      <w:pPr>
        <w:ind w:left="686" w:hanging="360"/>
      </w:pPr>
      <w:rPr>
        <w:rFonts w:ascii="Symbol" w:hAnsi="Symbol" w:hint="default"/>
      </w:rPr>
    </w:lvl>
    <w:lvl w:ilvl="1" w:tplc="08090003" w:tentative="1">
      <w:start w:val="1"/>
      <w:numFmt w:val="bullet"/>
      <w:lvlText w:val="o"/>
      <w:lvlJc w:val="left"/>
      <w:pPr>
        <w:ind w:left="1406" w:hanging="360"/>
      </w:pPr>
      <w:rPr>
        <w:rFonts w:ascii="Courier New" w:hAnsi="Courier New" w:cs="Courier New" w:hint="default"/>
      </w:rPr>
    </w:lvl>
    <w:lvl w:ilvl="2" w:tplc="08090005" w:tentative="1">
      <w:start w:val="1"/>
      <w:numFmt w:val="bullet"/>
      <w:lvlText w:val=""/>
      <w:lvlJc w:val="left"/>
      <w:pPr>
        <w:ind w:left="2126" w:hanging="360"/>
      </w:pPr>
      <w:rPr>
        <w:rFonts w:ascii="Wingdings" w:hAnsi="Wingdings" w:hint="default"/>
      </w:rPr>
    </w:lvl>
    <w:lvl w:ilvl="3" w:tplc="08090001" w:tentative="1">
      <w:start w:val="1"/>
      <w:numFmt w:val="bullet"/>
      <w:lvlText w:val=""/>
      <w:lvlJc w:val="left"/>
      <w:pPr>
        <w:ind w:left="2846" w:hanging="360"/>
      </w:pPr>
      <w:rPr>
        <w:rFonts w:ascii="Symbol" w:hAnsi="Symbol" w:hint="default"/>
      </w:rPr>
    </w:lvl>
    <w:lvl w:ilvl="4" w:tplc="08090003" w:tentative="1">
      <w:start w:val="1"/>
      <w:numFmt w:val="bullet"/>
      <w:lvlText w:val="o"/>
      <w:lvlJc w:val="left"/>
      <w:pPr>
        <w:ind w:left="3566" w:hanging="360"/>
      </w:pPr>
      <w:rPr>
        <w:rFonts w:ascii="Courier New" w:hAnsi="Courier New" w:cs="Courier New" w:hint="default"/>
      </w:rPr>
    </w:lvl>
    <w:lvl w:ilvl="5" w:tplc="08090005" w:tentative="1">
      <w:start w:val="1"/>
      <w:numFmt w:val="bullet"/>
      <w:lvlText w:val=""/>
      <w:lvlJc w:val="left"/>
      <w:pPr>
        <w:ind w:left="4286" w:hanging="360"/>
      </w:pPr>
      <w:rPr>
        <w:rFonts w:ascii="Wingdings" w:hAnsi="Wingdings" w:hint="default"/>
      </w:rPr>
    </w:lvl>
    <w:lvl w:ilvl="6" w:tplc="08090001" w:tentative="1">
      <w:start w:val="1"/>
      <w:numFmt w:val="bullet"/>
      <w:lvlText w:val=""/>
      <w:lvlJc w:val="left"/>
      <w:pPr>
        <w:ind w:left="5006" w:hanging="360"/>
      </w:pPr>
      <w:rPr>
        <w:rFonts w:ascii="Symbol" w:hAnsi="Symbol" w:hint="default"/>
      </w:rPr>
    </w:lvl>
    <w:lvl w:ilvl="7" w:tplc="08090003" w:tentative="1">
      <w:start w:val="1"/>
      <w:numFmt w:val="bullet"/>
      <w:lvlText w:val="o"/>
      <w:lvlJc w:val="left"/>
      <w:pPr>
        <w:ind w:left="5726" w:hanging="360"/>
      </w:pPr>
      <w:rPr>
        <w:rFonts w:ascii="Courier New" w:hAnsi="Courier New" w:cs="Courier New" w:hint="default"/>
      </w:rPr>
    </w:lvl>
    <w:lvl w:ilvl="8" w:tplc="08090005" w:tentative="1">
      <w:start w:val="1"/>
      <w:numFmt w:val="bullet"/>
      <w:lvlText w:val=""/>
      <w:lvlJc w:val="left"/>
      <w:pPr>
        <w:ind w:left="6446" w:hanging="360"/>
      </w:pPr>
      <w:rPr>
        <w:rFonts w:ascii="Wingdings" w:hAnsi="Wingdings" w:hint="default"/>
      </w:rPr>
    </w:lvl>
  </w:abstractNum>
  <w:abstractNum w:abstractNumId="34" w15:restartNumberingAfterBreak="0">
    <w:nsid w:val="49BC68CE"/>
    <w:multiLevelType w:val="hybridMultilevel"/>
    <w:tmpl w:val="FDBA8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F0788B"/>
    <w:multiLevelType w:val="hybridMultilevel"/>
    <w:tmpl w:val="759438AE"/>
    <w:lvl w:ilvl="0" w:tplc="715C3B1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3F5FAC"/>
    <w:multiLevelType w:val="hybridMultilevel"/>
    <w:tmpl w:val="2652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886A46"/>
    <w:multiLevelType w:val="hybridMultilevel"/>
    <w:tmpl w:val="0438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980B38"/>
    <w:multiLevelType w:val="hybridMultilevel"/>
    <w:tmpl w:val="60DA0122"/>
    <w:lvl w:ilvl="0" w:tplc="CC521B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582C58"/>
    <w:multiLevelType w:val="hybridMultilevel"/>
    <w:tmpl w:val="CDA4C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6F1750"/>
    <w:multiLevelType w:val="hybridMultilevel"/>
    <w:tmpl w:val="0BC60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666397"/>
    <w:multiLevelType w:val="hybridMultilevel"/>
    <w:tmpl w:val="81E6F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635267"/>
    <w:multiLevelType w:val="hybridMultilevel"/>
    <w:tmpl w:val="9CBA2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C01BCB"/>
    <w:multiLevelType w:val="hybridMultilevel"/>
    <w:tmpl w:val="BDFCF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3615CA7"/>
    <w:multiLevelType w:val="hybridMultilevel"/>
    <w:tmpl w:val="73642D84"/>
    <w:lvl w:ilvl="0" w:tplc="6C627BA2">
      <w:start w:val="1"/>
      <w:numFmt w:val="bullet"/>
      <w:pStyle w:val="Hiddenactivity"/>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DF406C"/>
    <w:multiLevelType w:val="hybridMultilevel"/>
    <w:tmpl w:val="6CC2D3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663550CA"/>
    <w:multiLevelType w:val="hybridMultilevel"/>
    <w:tmpl w:val="2A7415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66801E9"/>
    <w:multiLevelType w:val="hybridMultilevel"/>
    <w:tmpl w:val="D3B8D95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C06353"/>
    <w:multiLevelType w:val="hybridMultilevel"/>
    <w:tmpl w:val="FDAC5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6A7B75"/>
    <w:multiLevelType w:val="hybridMultilevel"/>
    <w:tmpl w:val="13FE6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F94619D"/>
    <w:multiLevelType w:val="hybridMultilevel"/>
    <w:tmpl w:val="41F6D2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031589C"/>
    <w:multiLevelType w:val="hybridMultilevel"/>
    <w:tmpl w:val="A8ECD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3A1F3B"/>
    <w:multiLevelType w:val="hybridMultilevel"/>
    <w:tmpl w:val="A8706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9E7833"/>
    <w:multiLevelType w:val="hybridMultilevel"/>
    <w:tmpl w:val="3884B1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51D23CD"/>
    <w:multiLevelType w:val="hybridMultilevel"/>
    <w:tmpl w:val="54C0A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CE334F"/>
    <w:multiLevelType w:val="hybridMultilevel"/>
    <w:tmpl w:val="4664B7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2B0AA6"/>
    <w:multiLevelType w:val="hybridMultilevel"/>
    <w:tmpl w:val="5FC22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080A73"/>
    <w:multiLevelType w:val="hybridMultilevel"/>
    <w:tmpl w:val="1778B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3B2F56"/>
    <w:multiLevelType w:val="hybridMultilevel"/>
    <w:tmpl w:val="7CB6F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D2835A5"/>
    <w:multiLevelType w:val="hybridMultilevel"/>
    <w:tmpl w:val="F618B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0"/>
  </w:num>
  <w:num w:numId="2">
    <w:abstractNumId w:val="44"/>
  </w:num>
  <w:num w:numId="3">
    <w:abstractNumId w:val="59"/>
  </w:num>
  <w:num w:numId="4">
    <w:abstractNumId w:val="22"/>
  </w:num>
  <w:num w:numId="5">
    <w:abstractNumId w:val="18"/>
  </w:num>
  <w:num w:numId="6">
    <w:abstractNumId w:val="14"/>
  </w:num>
  <w:num w:numId="7">
    <w:abstractNumId w:val="6"/>
  </w:num>
  <w:num w:numId="8">
    <w:abstractNumId w:val="56"/>
  </w:num>
  <w:num w:numId="9">
    <w:abstractNumId w:val="38"/>
  </w:num>
  <w:num w:numId="10">
    <w:abstractNumId w:val="26"/>
  </w:num>
  <w:num w:numId="11">
    <w:abstractNumId w:val="5"/>
  </w:num>
  <w:num w:numId="12">
    <w:abstractNumId w:val="41"/>
  </w:num>
  <w:num w:numId="13">
    <w:abstractNumId w:val="24"/>
  </w:num>
  <w:num w:numId="14">
    <w:abstractNumId w:val="47"/>
  </w:num>
  <w:num w:numId="15">
    <w:abstractNumId w:val="55"/>
  </w:num>
  <w:num w:numId="16">
    <w:abstractNumId w:val="40"/>
  </w:num>
  <w:num w:numId="17">
    <w:abstractNumId w:val="15"/>
  </w:num>
  <w:num w:numId="18">
    <w:abstractNumId w:val="30"/>
  </w:num>
  <w:num w:numId="19">
    <w:abstractNumId w:val="25"/>
  </w:num>
  <w:num w:numId="20">
    <w:abstractNumId w:val="1"/>
  </w:num>
  <w:num w:numId="21">
    <w:abstractNumId w:val="2"/>
  </w:num>
  <w:num w:numId="22">
    <w:abstractNumId w:val="57"/>
  </w:num>
  <w:num w:numId="23">
    <w:abstractNumId w:val="52"/>
  </w:num>
  <w:num w:numId="24">
    <w:abstractNumId w:val="42"/>
  </w:num>
  <w:num w:numId="25">
    <w:abstractNumId w:val="54"/>
  </w:num>
  <w:num w:numId="26">
    <w:abstractNumId w:val="51"/>
  </w:num>
  <w:num w:numId="27">
    <w:abstractNumId w:val="37"/>
  </w:num>
  <w:num w:numId="28">
    <w:abstractNumId w:val="23"/>
  </w:num>
  <w:num w:numId="29">
    <w:abstractNumId w:val="29"/>
  </w:num>
  <w:num w:numId="30">
    <w:abstractNumId w:val="49"/>
  </w:num>
  <w:num w:numId="31">
    <w:abstractNumId w:val="53"/>
  </w:num>
  <w:num w:numId="32">
    <w:abstractNumId w:val="27"/>
  </w:num>
  <w:num w:numId="33">
    <w:abstractNumId w:val="43"/>
  </w:num>
  <w:num w:numId="34">
    <w:abstractNumId w:val="58"/>
  </w:num>
  <w:num w:numId="35">
    <w:abstractNumId w:val="46"/>
  </w:num>
  <w:num w:numId="36">
    <w:abstractNumId w:val="9"/>
  </w:num>
  <w:num w:numId="37">
    <w:abstractNumId w:val="33"/>
  </w:num>
  <w:num w:numId="38">
    <w:abstractNumId w:val="28"/>
  </w:num>
  <w:num w:numId="39">
    <w:abstractNumId w:val="32"/>
  </w:num>
  <w:num w:numId="40">
    <w:abstractNumId w:val="13"/>
  </w:num>
  <w:num w:numId="41">
    <w:abstractNumId w:val="17"/>
  </w:num>
  <w:num w:numId="42">
    <w:abstractNumId w:val="45"/>
  </w:num>
  <w:num w:numId="43">
    <w:abstractNumId w:val="35"/>
  </w:num>
  <w:num w:numId="44">
    <w:abstractNumId w:val="12"/>
  </w:num>
  <w:num w:numId="45">
    <w:abstractNumId w:val="19"/>
  </w:num>
  <w:num w:numId="46">
    <w:abstractNumId w:val="16"/>
  </w:num>
  <w:num w:numId="47">
    <w:abstractNumId w:val="4"/>
  </w:num>
  <w:num w:numId="48">
    <w:abstractNumId w:val="31"/>
  </w:num>
  <w:num w:numId="49">
    <w:abstractNumId w:val="34"/>
  </w:num>
  <w:num w:numId="50">
    <w:abstractNumId w:val="20"/>
  </w:num>
  <w:num w:numId="51">
    <w:abstractNumId w:val="48"/>
  </w:num>
  <w:num w:numId="52">
    <w:abstractNumId w:val="0"/>
  </w:num>
  <w:num w:numId="53">
    <w:abstractNumId w:val="39"/>
  </w:num>
  <w:num w:numId="54">
    <w:abstractNumId w:val="10"/>
  </w:num>
  <w:num w:numId="55">
    <w:abstractNumId w:val="8"/>
  </w:num>
  <w:num w:numId="56">
    <w:abstractNumId w:val="7"/>
  </w:num>
  <w:num w:numId="57">
    <w:abstractNumId w:val="21"/>
  </w:num>
  <w:num w:numId="58">
    <w:abstractNumId w:val="3"/>
  </w:num>
  <w:num w:numId="59">
    <w:abstractNumId w:val="11"/>
  </w:num>
  <w:num w:numId="60">
    <w:abstractNumId w:val="3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US" w:vendorID="64" w:dllVersion="131078" w:nlCheck="1" w:checkStyle="1"/>
  <w:activeWritingStyle w:appName="MSWord" w:lang="en-GB" w:vendorID="64" w:dllVersion="131078" w:nlCheck="1" w:checkStyle="0"/>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425"/>
  <w:drawingGridHorizontalSpacing w:val="119"/>
  <w:drawingGridVerticalSpacing w:val="181"/>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C1E"/>
    <w:rsid w:val="00000868"/>
    <w:rsid w:val="00000F1B"/>
    <w:rsid w:val="00001CD0"/>
    <w:rsid w:val="00002B41"/>
    <w:rsid w:val="00005036"/>
    <w:rsid w:val="00005F43"/>
    <w:rsid w:val="00006338"/>
    <w:rsid w:val="00006E4E"/>
    <w:rsid w:val="00010B83"/>
    <w:rsid w:val="0001151A"/>
    <w:rsid w:val="00012EFC"/>
    <w:rsid w:val="00013CB4"/>
    <w:rsid w:val="000142B1"/>
    <w:rsid w:val="00015BD4"/>
    <w:rsid w:val="000171B8"/>
    <w:rsid w:val="00023280"/>
    <w:rsid w:val="00023641"/>
    <w:rsid w:val="00024C74"/>
    <w:rsid w:val="000253CA"/>
    <w:rsid w:val="000255BC"/>
    <w:rsid w:val="00025701"/>
    <w:rsid w:val="0003075D"/>
    <w:rsid w:val="00031F1A"/>
    <w:rsid w:val="00032525"/>
    <w:rsid w:val="000358A1"/>
    <w:rsid w:val="0003644C"/>
    <w:rsid w:val="00036584"/>
    <w:rsid w:val="00036781"/>
    <w:rsid w:val="00036B5D"/>
    <w:rsid w:val="00037EC4"/>
    <w:rsid w:val="00040703"/>
    <w:rsid w:val="000423DA"/>
    <w:rsid w:val="0004408E"/>
    <w:rsid w:val="00044646"/>
    <w:rsid w:val="0004499D"/>
    <w:rsid w:val="000452CE"/>
    <w:rsid w:val="000453B2"/>
    <w:rsid w:val="00045B74"/>
    <w:rsid w:val="0004662E"/>
    <w:rsid w:val="00046639"/>
    <w:rsid w:val="00050384"/>
    <w:rsid w:val="000509AD"/>
    <w:rsid w:val="00051DA4"/>
    <w:rsid w:val="00051F6E"/>
    <w:rsid w:val="000536C2"/>
    <w:rsid w:val="00053737"/>
    <w:rsid w:val="00054BA8"/>
    <w:rsid w:val="0005661B"/>
    <w:rsid w:val="00057D88"/>
    <w:rsid w:val="00063E94"/>
    <w:rsid w:val="00065D05"/>
    <w:rsid w:val="00067ABD"/>
    <w:rsid w:val="00071001"/>
    <w:rsid w:val="00071260"/>
    <w:rsid w:val="00071F98"/>
    <w:rsid w:val="00072435"/>
    <w:rsid w:val="00072ADA"/>
    <w:rsid w:val="00074359"/>
    <w:rsid w:val="00081C40"/>
    <w:rsid w:val="000825A6"/>
    <w:rsid w:val="0008447F"/>
    <w:rsid w:val="00085300"/>
    <w:rsid w:val="00085AD3"/>
    <w:rsid w:val="00085BFA"/>
    <w:rsid w:val="00085D62"/>
    <w:rsid w:val="00086434"/>
    <w:rsid w:val="0008799F"/>
    <w:rsid w:val="00091170"/>
    <w:rsid w:val="0009135F"/>
    <w:rsid w:val="0009319E"/>
    <w:rsid w:val="00095FAD"/>
    <w:rsid w:val="00097706"/>
    <w:rsid w:val="000A047F"/>
    <w:rsid w:val="000A0AA5"/>
    <w:rsid w:val="000A1A54"/>
    <w:rsid w:val="000A1B23"/>
    <w:rsid w:val="000A2369"/>
    <w:rsid w:val="000A2FAC"/>
    <w:rsid w:val="000A4335"/>
    <w:rsid w:val="000A50AE"/>
    <w:rsid w:val="000B054C"/>
    <w:rsid w:val="000B065A"/>
    <w:rsid w:val="000B0FE7"/>
    <w:rsid w:val="000B1FF2"/>
    <w:rsid w:val="000B4AC0"/>
    <w:rsid w:val="000B4B16"/>
    <w:rsid w:val="000B5918"/>
    <w:rsid w:val="000B5C12"/>
    <w:rsid w:val="000C04BF"/>
    <w:rsid w:val="000C091B"/>
    <w:rsid w:val="000C2D08"/>
    <w:rsid w:val="000C36E1"/>
    <w:rsid w:val="000C3FBE"/>
    <w:rsid w:val="000C4AF1"/>
    <w:rsid w:val="000C7D5E"/>
    <w:rsid w:val="000D01A4"/>
    <w:rsid w:val="000D0BFE"/>
    <w:rsid w:val="000D0CBD"/>
    <w:rsid w:val="000D2829"/>
    <w:rsid w:val="000D3085"/>
    <w:rsid w:val="000D4088"/>
    <w:rsid w:val="000D49D7"/>
    <w:rsid w:val="000D52DC"/>
    <w:rsid w:val="000D611C"/>
    <w:rsid w:val="000D6FB0"/>
    <w:rsid w:val="000D7E39"/>
    <w:rsid w:val="000E0764"/>
    <w:rsid w:val="000E08D9"/>
    <w:rsid w:val="000E2805"/>
    <w:rsid w:val="000E387D"/>
    <w:rsid w:val="000E3C1E"/>
    <w:rsid w:val="000E707C"/>
    <w:rsid w:val="000F05DC"/>
    <w:rsid w:val="000F1E43"/>
    <w:rsid w:val="000F3419"/>
    <w:rsid w:val="000F46EC"/>
    <w:rsid w:val="000F4876"/>
    <w:rsid w:val="000F4910"/>
    <w:rsid w:val="000F5F76"/>
    <w:rsid w:val="000F71FB"/>
    <w:rsid w:val="000F754C"/>
    <w:rsid w:val="000F79EC"/>
    <w:rsid w:val="0010078F"/>
    <w:rsid w:val="00101342"/>
    <w:rsid w:val="00101BC3"/>
    <w:rsid w:val="00106960"/>
    <w:rsid w:val="00110845"/>
    <w:rsid w:val="00114E5A"/>
    <w:rsid w:val="0011531E"/>
    <w:rsid w:val="00116E88"/>
    <w:rsid w:val="00117A25"/>
    <w:rsid w:val="001205B9"/>
    <w:rsid w:val="00121842"/>
    <w:rsid w:val="00122501"/>
    <w:rsid w:val="00124FE7"/>
    <w:rsid w:val="0012530E"/>
    <w:rsid w:val="001303EE"/>
    <w:rsid w:val="00131518"/>
    <w:rsid w:val="0013243A"/>
    <w:rsid w:val="00134326"/>
    <w:rsid w:val="0013477C"/>
    <w:rsid w:val="0013676A"/>
    <w:rsid w:val="001379A7"/>
    <w:rsid w:val="00143891"/>
    <w:rsid w:val="00144CF6"/>
    <w:rsid w:val="00145466"/>
    <w:rsid w:val="00146537"/>
    <w:rsid w:val="00146E27"/>
    <w:rsid w:val="0014733A"/>
    <w:rsid w:val="001475DA"/>
    <w:rsid w:val="00150719"/>
    <w:rsid w:val="00150EEF"/>
    <w:rsid w:val="0015128C"/>
    <w:rsid w:val="001512B2"/>
    <w:rsid w:val="001537A3"/>
    <w:rsid w:val="00153870"/>
    <w:rsid w:val="001538D1"/>
    <w:rsid w:val="001538D2"/>
    <w:rsid w:val="00155923"/>
    <w:rsid w:val="00155F03"/>
    <w:rsid w:val="001571AE"/>
    <w:rsid w:val="0015756C"/>
    <w:rsid w:val="00161BB9"/>
    <w:rsid w:val="001631B9"/>
    <w:rsid w:val="0016361D"/>
    <w:rsid w:val="001654C3"/>
    <w:rsid w:val="00166897"/>
    <w:rsid w:val="00167B75"/>
    <w:rsid w:val="0017042F"/>
    <w:rsid w:val="001734C3"/>
    <w:rsid w:val="001746B9"/>
    <w:rsid w:val="001747AA"/>
    <w:rsid w:val="00174B95"/>
    <w:rsid w:val="001760BF"/>
    <w:rsid w:val="00176493"/>
    <w:rsid w:val="00177AF2"/>
    <w:rsid w:val="001817DB"/>
    <w:rsid w:val="001817E7"/>
    <w:rsid w:val="001847C6"/>
    <w:rsid w:val="00184809"/>
    <w:rsid w:val="00190C4F"/>
    <w:rsid w:val="00194CD1"/>
    <w:rsid w:val="00196B04"/>
    <w:rsid w:val="00196F30"/>
    <w:rsid w:val="00197888"/>
    <w:rsid w:val="00197CB8"/>
    <w:rsid w:val="001A1B1D"/>
    <w:rsid w:val="001A215F"/>
    <w:rsid w:val="001A2E37"/>
    <w:rsid w:val="001A3928"/>
    <w:rsid w:val="001A503F"/>
    <w:rsid w:val="001B0BAE"/>
    <w:rsid w:val="001B1878"/>
    <w:rsid w:val="001B3132"/>
    <w:rsid w:val="001B6A56"/>
    <w:rsid w:val="001B7616"/>
    <w:rsid w:val="001C0AE5"/>
    <w:rsid w:val="001C1750"/>
    <w:rsid w:val="001C3ED3"/>
    <w:rsid w:val="001C4AE5"/>
    <w:rsid w:val="001C4DA0"/>
    <w:rsid w:val="001C515D"/>
    <w:rsid w:val="001C5FD6"/>
    <w:rsid w:val="001C6AB8"/>
    <w:rsid w:val="001C757E"/>
    <w:rsid w:val="001C7C55"/>
    <w:rsid w:val="001D0481"/>
    <w:rsid w:val="001D101A"/>
    <w:rsid w:val="001D1452"/>
    <w:rsid w:val="001D16E9"/>
    <w:rsid w:val="001D2156"/>
    <w:rsid w:val="001D2E7F"/>
    <w:rsid w:val="001D32C6"/>
    <w:rsid w:val="001D3B03"/>
    <w:rsid w:val="001D4F29"/>
    <w:rsid w:val="001D5858"/>
    <w:rsid w:val="001E4CEB"/>
    <w:rsid w:val="001E519B"/>
    <w:rsid w:val="001E5ADD"/>
    <w:rsid w:val="001E5C43"/>
    <w:rsid w:val="001F090C"/>
    <w:rsid w:val="001F6415"/>
    <w:rsid w:val="001F6B72"/>
    <w:rsid w:val="001F6C27"/>
    <w:rsid w:val="001F706C"/>
    <w:rsid w:val="00200C33"/>
    <w:rsid w:val="00201E55"/>
    <w:rsid w:val="002032A8"/>
    <w:rsid w:val="0020717A"/>
    <w:rsid w:val="00207902"/>
    <w:rsid w:val="0020798C"/>
    <w:rsid w:val="002119BE"/>
    <w:rsid w:val="00212A07"/>
    <w:rsid w:val="002132D0"/>
    <w:rsid w:val="002135C9"/>
    <w:rsid w:val="00230657"/>
    <w:rsid w:val="00230A70"/>
    <w:rsid w:val="00233C5C"/>
    <w:rsid w:val="00233F47"/>
    <w:rsid w:val="0023402E"/>
    <w:rsid w:val="0023510B"/>
    <w:rsid w:val="00235C65"/>
    <w:rsid w:val="00237371"/>
    <w:rsid w:val="00240C70"/>
    <w:rsid w:val="0024545E"/>
    <w:rsid w:val="0024668A"/>
    <w:rsid w:val="00246C73"/>
    <w:rsid w:val="00247D6D"/>
    <w:rsid w:val="00252CF1"/>
    <w:rsid w:val="0025681B"/>
    <w:rsid w:val="00260B95"/>
    <w:rsid w:val="00260FE4"/>
    <w:rsid w:val="00261796"/>
    <w:rsid w:val="00262204"/>
    <w:rsid w:val="002641A0"/>
    <w:rsid w:val="002641BE"/>
    <w:rsid w:val="00264D3C"/>
    <w:rsid w:val="00266D57"/>
    <w:rsid w:val="00267C20"/>
    <w:rsid w:val="00267E35"/>
    <w:rsid w:val="00273078"/>
    <w:rsid w:val="00275B2E"/>
    <w:rsid w:val="00275D30"/>
    <w:rsid w:val="00280CB2"/>
    <w:rsid w:val="002810B1"/>
    <w:rsid w:val="00282790"/>
    <w:rsid w:val="00283AD1"/>
    <w:rsid w:val="00284B78"/>
    <w:rsid w:val="0028702D"/>
    <w:rsid w:val="002872F3"/>
    <w:rsid w:val="002903FF"/>
    <w:rsid w:val="00292A83"/>
    <w:rsid w:val="0029741C"/>
    <w:rsid w:val="00297EC6"/>
    <w:rsid w:val="002A150D"/>
    <w:rsid w:val="002A234D"/>
    <w:rsid w:val="002A24BE"/>
    <w:rsid w:val="002A30A2"/>
    <w:rsid w:val="002A4168"/>
    <w:rsid w:val="002A51DD"/>
    <w:rsid w:val="002A7C05"/>
    <w:rsid w:val="002A7D47"/>
    <w:rsid w:val="002B1D5C"/>
    <w:rsid w:val="002B3F7A"/>
    <w:rsid w:val="002B62DD"/>
    <w:rsid w:val="002C24E6"/>
    <w:rsid w:val="002C3A54"/>
    <w:rsid w:val="002C43BF"/>
    <w:rsid w:val="002D2249"/>
    <w:rsid w:val="002D46AE"/>
    <w:rsid w:val="002D4D11"/>
    <w:rsid w:val="002D608F"/>
    <w:rsid w:val="002D658F"/>
    <w:rsid w:val="002E19D4"/>
    <w:rsid w:val="002E4283"/>
    <w:rsid w:val="002E4782"/>
    <w:rsid w:val="002E59B4"/>
    <w:rsid w:val="002E61CB"/>
    <w:rsid w:val="002E62EB"/>
    <w:rsid w:val="002F1243"/>
    <w:rsid w:val="002F48F5"/>
    <w:rsid w:val="002F61D4"/>
    <w:rsid w:val="002F7175"/>
    <w:rsid w:val="00303736"/>
    <w:rsid w:val="00310743"/>
    <w:rsid w:val="003137C8"/>
    <w:rsid w:val="003140B3"/>
    <w:rsid w:val="00316B82"/>
    <w:rsid w:val="0032046E"/>
    <w:rsid w:val="00323438"/>
    <w:rsid w:val="00324570"/>
    <w:rsid w:val="00326B8F"/>
    <w:rsid w:val="00326F3A"/>
    <w:rsid w:val="003276D0"/>
    <w:rsid w:val="00327863"/>
    <w:rsid w:val="003305B0"/>
    <w:rsid w:val="003310AA"/>
    <w:rsid w:val="00335F62"/>
    <w:rsid w:val="00343D3A"/>
    <w:rsid w:val="0034437F"/>
    <w:rsid w:val="00344B02"/>
    <w:rsid w:val="0034698C"/>
    <w:rsid w:val="00347F17"/>
    <w:rsid w:val="00350FB2"/>
    <w:rsid w:val="00353508"/>
    <w:rsid w:val="003535DB"/>
    <w:rsid w:val="00356843"/>
    <w:rsid w:val="00356EC4"/>
    <w:rsid w:val="003611D4"/>
    <w:rsid w:val="00363EDF"/>
    <w:rsid w:val="00364041"/>
    <w:rsid w:val="00364382"/>
    <w:rsid w:val="00365114"/>
    <w:rsid w:val="003671B9"/>
    <w:rsid w:val="00371C31"/>
    <w:rsid w:val="00372E19"/>
    <w:rsid w:val="00376F83"/>
    <w:rsid w:val="0037728B"/>
    <w:rsid w:val="00381095"/>
    <w:rsid w:val="0038367F"/>
    <w:rsid w:val="00384A12"/>
    <w:rsid w:val="003878F3"/>
    <w:rsid w:val="0039038E"/>
    <w:rsid w:val="003917A7"/>
    <w:rsid w:val="00393E19"/>
    <w:rsid w:val="003975A0"/>
    <w:rsid w:val="003A24CA"/>
    <w:rsid w:val="003A3786"/>
    <w:rsid w:val="003A3E32"/>
    <w:rsid w:val="003A496F"/>
    <w:rsid w:val="003A5BEE"/>
    <w:rsid w:val="003A69AC"/>
    <w:rsid w:val="003A6FC9"/>
    <w:rsid w:val="003B0BBF"/>
    <w:rsid w:val="003B28F8"/>
    <w:rsid w:val="003B4B10"/>
    <w:rsid w:val="003B52E3"/>
    <w:rsid w:val="003B6408"/>
    <w:rsid w:val="003B6B67"/>
    <w:rsid w:val="003B773F"/>
    <w:rsid w:val="003C0EBB"/>
    <w:rsid w:val="003C1144"/>
    <w:rsid w:val="003C4450"/>
    <w:rsid w:val="003C4DF8"/>
    <w:rsid w:val="003D2CA6"/>
    <w:rsid w:val="003D3170"/>
    <w:rsid w:val="003D40B5"/>
    <w:rsid w:val="003D7572"/>
    <w:rsid w:val="003E28F7"/>
    <w:rsid w:val="003E3865"/>
    <w:rsid w:val="003E65C5"/>
    <w:rsid w:val="003F0C54"/>
    <w:rsid w:val="003F18F0"/>
    <w:rsid w:val="003F3A45"/>
    <w:rsid w:val="003F446A"/>
    <w:rsid w:val="003F64A9"/>
    <w:rsid w:val="003F72AB"/>
    <w:rsid w:val="00400A96"/>
    <w:rsid w:val="00402ADD"/>
    <w:rsid w:val="00404859"/>
    <w:rsid w:val="004056ED"/>
    <w:rsid w:val="004068D5"/>
    <w:rsid w:val="004074A1"/>
    <w:rsid w:val="00407E94"/>
    <w:rsid w:val="00410C61"/>
    <w:rsid w:val="004144F0"/>
    <w:rsid w:val="00414AA1"/>
    <w:rsid w:val="00415F30"/>
    <w:rsid w:val="004167DD"/>
    <w:rsid w:val="004170CE"/>
    <w:rsid w:val="0042483F"/>
    <w:rsid w:val="00424C59"/>
    <w:rsid w:val="00425173"/>
    <w:rsid w:val="00427C47"/>
    <w:rsid w:val="00427EB4"/>
    <w:rsid w:val="00430C7F"/>
    <w:rsid w:val="00430CE3"/>
    <w:rsid w:val="00431EDD"/>
    <w:rsid w:val="00432CA6"/>
    <w:rsid w:val="004379CB"/>
    <w:rsid w:val="004400F0"/>
    <w:rsid w:val="00440218"/>
    <w:rsid w:val="00442D00"/>
    <w:rsid w:val="00444039"/>
    <w:rsid w:val="004452BE"/>
    <w:rsid w:val="004461F0"/>
    <w:rsid w:val="00446E7E"/>
    <w:rsid w:val="004472B2"/>
    <w:rsid w:val="00447D41"/>
    <w:rsid w:val="00451058"/>
    <w:rsid w:val="00454887"/>
    <w:rsid w:val="00454BDC"/>
    <w:rsid w:val="00455292"/>
    <w:rsid w:val="00455A1D"/>
    <w:rsid w:val="00455F15"/>
    <w:rsid w:val="004561B7"/>
    <w:rsid w:val="00463354"/>
    <w:rsid w:val="0046373D"/>
    <w:rsid w:val="00463C4D"/>
    <w:rsid w:val="00464979"/>
    <w:rsid w:val="00466F02"/>
    <w:rsid w:val="00467896"/>
    <w:rsid w:val="00467E3A"/>
    <w:rsid w:val="0047198B"/>
    <w:rsid w:val="00474A28"/>
    <w:rsid w:val="00475648"/>
    <w:rsid w:val="0048153B"/>
    <w:rsid w:val="00482B49"/>
    <w:rsid w:val="0048572B"/>
    <w:rsid w:val="00486CEC"/>
    <w:rsid w:val="00491747"/>
    <w:rsid w:val="004A01F2"/>
    <w:rsid w:val="004A094B"/>
    <w:rsid w:val="004A0B04"/>
    <w:rsid w:val="004A141F"/>
    <w:rsid w:val="004A31B8"/>
    <w:rsid w:val="004A47F1"/>
    <w:rsid w:val="004B0C2B"/>
    <w:rsid w:val="004B27FA"/>
    <w:rsid w:val="004B2E77"/>
    <w:rsid w:val="004B5DBC"/>
    <w:rsid w:val="004B5E14"/>
    <w:rsid w:val="004B5EF5"/>
    <w:rsid w:val="004C415A"/>
    <w:rsid w:val="004C519E"/>
    <w:rsid w:val="004C5CD5"/>
    <w:rsid w:val="004C5F66"/>
    <w:rsid w:val="004C64D5"/>
    <w:rsid w:val="004C686C"/>
    <w:rsid w:val="004C7390"/>
    <w:rsid w:val="004C7DF4"/>
    <w:rsid w:val="004D2286"/>
    <w:rsid w:val="004D2786"/>
    <w:rsid w:val="004D2FC3"/>
    <w:rsid w:val="004D69F7"/>
    <w:rsid w:val="004D755A"/>
    <w:rsid w:val="004D7BDA"/>
    <w:rsid w:val="004E09B9"/>
    <w:rsid w:val="004E1531"/>
    <w:rsid w:val="004E2859"/>
    <w:rsid w:val="004E29A8"/>
    <w:rsid w:val="004E35CB"/>
    <w:rsid w:val="004E37D8"/>
    <w:rsid w:val="004E5450"/>
    <w:rsid w:val="004F000C"/>
    <w:rsid w:val="004F0D54"/>
    <w:rsid w:val="004F103A"/>
    <w:rsid w:val="004F226D"/>
    <w:rsid w:val="004F2679"/>
    <w:rsid w:val="004F5C04"/>
    <w:rsid w:val="0050003D"/>
    <w:rsid w:val="0050108D"/>
    <w:rsid w:val="00502FE1"/>
    <w:rsid w:val="005044B8"/>
    <w:rsid w:val="00505526"/>
    <w:rsid w:val="005061CC"/>
    <w:rsid w:val="005077F1"/>
    <w:rsid w:val="00510D20"/>
    <w:rsid w:val="00511753"/>
    <w:rsid w:val="00513156"/>
    <w:rsid w:val="005151E9"/>
    <w:rsid w:val="00515A4B"/>
    <w:rsid w:val="00516431"/>
    <w:rsid w:val="00516655"/>
    <w:rsid w:val="00517559"/>
    <w:rsid w:val="00520899"/>
    <w:rsid w:val="00521270"/>
    <w:rsid w:val="005239DF"/>
    <w:rsid w:val="00524D0F"/>
    <w:rsid w:val="0052693E"/>
    <w:rsid w:val="005301D3"/>
    <w:rsid w:val="005317DB"/>
    <w:rsid w:val="005343DC"/>
    <w:rsid w:val="00534EE0"/>
    <w:rsid w:val="00535149"/>
    <w:rsid w:val="00536816"/>
    <w:rsid w:val="00540716"/>
    <w:rsid w:val="00542F54"/>
    <w:rsid w:val="00543AF9"/>
    <w:rsid w:val="005449D4"/>
    <w:rsid w:val="00547C34"/>
    <w:rsid w:val="00550192"/>
    <w:rsid w:val="00551A4F"/>
    <w:rsid w:val="00553983"/>
    <w:rsid w:val="00561E02"/>
    <w:rsid w:val="00561F0D"/>
    <w:rsid w:val="00562F3A"/>
    <w:rsid w:val="00563241"/>
    <w:rsid w:val="005637AB"/>
    <w:rsid w:val="00565CE9"/>
    <w:rsid w:val="00566A29"/>
    <w:rsid w:val="00577691"/>
    <w:rsid w:val="005776C0"/>
    <w:rsid w:val="00582B39"/>
    <w:rsid w:val="00584043"/>
    <w:rsid w:val="00585AD3"/>
    <w:rsid w:val="00585FE8"/>
    <w:rsid w:val="00586B8D"/>
    <w:rsid w:val="00587369"/>
    <w:rsid w:val="005903B0"/>
    <w:rsid w:val="00590845"/>
    <w:rsid w:val="005912A8"/>
    <w:rsid w:val="0059276F"/>
    <w:rsid w:val="00592F22"/>
    <w:rsid w:val="005937BB"/>
    <w:rsid w:val="00594BD0"/>
    <w:rsid w:val="005A2DF7"/>
    <w:rsid w:val="005A39D2"/>
    <w:rsid w:val="005A40DC"/>
    <w:rsid w:val="005A42C1"/>
    <w:rsid w:val="005B0488"/>
    <w:rsid w:val="005B1705"/>
    <w:rsid w:val="005B1F4C"/>
    <w:rsid w:val="005B20FF"/>
    <w:rsid w:val="005B41AC"/>
    <w:rsid w:val="005B4BB8"/>
    <w:rsid w:val="005B51D3"/>
    <w:rsid w:val="005B53B2"/>
    <w:rsid w:val="005B6354"/>
    <w:rsid w:val="005B728C"/>
    <w:rsid w:val="005C0C84"/>
    <w:rsid w:val="005C1DB9"/>
    <w:rsid w:val="005C2C81"/>
    <w:rsid w:val="005C2DC5"/>
    <w:rsid w:val="005C5973"/>
    <w:rsid w:val="005C6BC3"/>
    <w:rsid w:val="005C6F69"/>
    <w:rsid w:val="005C78DC"/>
    <w:rsid w:val="005C7BE1"/>
    <w:rsid w:val="005D1E6F"/>
    <w:rsid w:val="005D2678"/>
    <w:rsid w:val="005D3BC6"/>
    <w:rsid w:val="005D4055"/>
    <w:rsid w:val="005D50C6"/>
    <w:rsid w:val="005D519D"/>
    <w:rsid w:val="005D62EA"/>
    <w:rsid w:val="005D6B6C"/>
    <w:rsid w:val="005E18F2"/>
    <w:rsid w:val="005E73AD"/>
    <w:rsid w:val="005E7B05"/>
    <w:rsid w:val="005F1BF5"/>
    <w:rsid w:val="005F3C8E"/>
    <w:rsid w:val="005F6462"/>
    <w:rsid w:val="005F6657"/>
    <w:rsid w:val="005F71E7"/>
    <w:rsid w:val="00600D96"/>
    <w:rsid w:val="00601FA2"/>
    <w:rsid w:val="0060432E"/>
    <w:rsid w:val="006048AD"/>
    <w:rsid w:val="00610651"/>
    <w:rsid w:val="00610BE0"/>
    <w:rsid w:val="00611110"/>
    <w:rsid w:val="00612138"/>
    <w:rsid w:val="00613E25"/>
    <w:rsid w:val="00615145"/>
    <w:rsid w:val="00616F53"/>
    <w:rsid w:val="0061750F"/>
    <w:rsid w:val="0061756C"/>
    <w:rsid w:val="00622C4A"/>
    <w:rsid w:val="00622DBB"/>
    <w:rsid w:val="00625922"/>
    <w:rsid w:val="00627D0A"/>
    <w:rsid w:val="006330F5"/>
    <w:rsid w:val="0063515F"/>
    <w:rsid w:val="00636270"/>
    <w:rsid w:val="00636F0D"/>
    <w:rsid w:val="0064527A"/>
    <w:rsid w:val="006458E4"/>
    <w:rsid w:val="006469CD"/>
    <w:rsid w:val="00646CCC"/>
    <w:rsid w:val="006471C1"/>
    <w:rsid w:val="006477D3"/>
    <w:rsid w:val="00651666"/>
    <w:rsid w:val="00651958"/>
    <w:rsid w:val="00652584"/>
    <w:rsid w:val="00652E4F"/>
    <w:rsid w:val="00654BFB"/>
    <w:rsid w:val="00656744"/>
    <w:rsid w:val="00663B30"/>
    <w:rsid w:val="006643D2"/>
    <w:rsid w:val="00667063"/>
    <w:rsid w:val="00671928"/>
    <w:rsid w:val="00671AEB"/>
    <w:rsid w:val="00672357"/>
    <w:rsid w:val="0067288E"/>
    <w:rsid w:val="006750A0"/>
    <w:rsid w:val="00680C34"/>
    <w:rsid w:val="00685132"/>
    <w:rsid w:val="00686BE1"/>
    <w:rsid w:val="00686DF5"/>
    <w:rsid w:val="006872BC"/>
    <w:rsid w:val="0069090C"/>
    <w:rsid w:val="00692837"/>
    <w:rsid w:val="00693311"/>
    <w:rsid w:val="00694914"/>
    <w:rsid w:val="006972DF"/>
    <w:rsid w:val="006A24CE"/>
    <w:rsid w:val="006A25E6"/>
    <w:rsid w:val="006A2A00"/>
    <w:rsid w:val="006A2B95"/>
    <w:rsid w:val="006A3BAF"/>
    <w:rsid w:val="006A6DDE"/>
    <w:rsid w:val="006A78AC"/>
    <w:rsid w:val="006B2C16"/>
    <w:rsid w:val="006B697E"/>
    <w:rsid w:val="006C020D"/>
    <w:rsid w:val="006C2354"/>
    <w:rsid w:val="006C2A82"/>
    <w:rsid w:val="006C2D34"/>
    <w:rsid w:val="006C4752"/>
    <w:rsid w:val="006C4798"/>
    <w:rsid w:val="006D23CB"/>
    <w:rsid w:val="006D36BB"/>
    <w:rsid w:val="006D3C9C"/>
    <w:rsid w:val="006D5EC4"/>
    <w:rsid w:val="006E2348"/>
    <w:rsid w:val="006E242B"/>
    <w:rsid w:val="006E2C1D"/>
    <w:rsid w:val="006E2F7D"/>
    <w:rsid w:val="006E6A90"/>
    <w:rsid w:val="006E6F25"/>
    <w:rsid w:val="006E714E"/>
    <w:rsid w:val="006E7690"/>
    <w:rsid w:val="006F144D"/>
    <w:rsid w:val="006F18D1"/>
    <w:rsid w:val="006F1D33"/>
    <w:rsid w:val="006F2CE8"/>
    <w:rsid w:val="006F4C90"/>
    <w:rsid w:val="006F5C3B"/>
    <w:rsid w:val="006F7D86"/>
    <w:rsid w:val="00700726"/>
    <w:rsid w:val="00702611"/>
    <w:rsid w:val="00704AEC"/>
    <w:rsid w:val="00704BAA"/>
    <w:rsid w:val="007051EF"/>
    <w:rsid w:val="00707C5F"/>
    <w:rsid w:val="00713682"/>
    <w:rsid w:val="00714CF5"/>
    <w:rsid w:val="00715E4A"/>
    <w:rsid w:val="007160E2"/>
    <w:rsid w:val="00722855"/>
    <w:rsid w:val="007310AF"/>
    <w:rsid w:val="00731EB4"/>
    <w:rsid w:val="007328F5"/>
    <w:rsid w:val="0073292F"/>
    <w:rsid w:val="00734A26"/>
    <w:rsid w:val="00737A70"/>
    <w:rsid w:val="007448F3"/>
    <w:rsid w:val="00744A33"/>
    <w:rsid w:val="00750298"/>
    <w:rsid w:val="00751A6E"/>
    <w:rsid w:val="0075244F"/>
    <w:rsid w:val="00753BD6"/>
    <w:rsid w:val="0075585E"/>
    <w:rsid w:val="00755D13"/>
    <w:rsid w:val="0075653E"/>
    <w:rsid w:val="0076031F"/>
    <w:rsid w:val="007613F4"/>
    <w:rsid w:val="00763281"/>
    <w:rsid w:val="00763612"/>
    <w:rsid w:val="007641F2"/>
    <w:rsid w:val="00764EE9"/>
    <w:rsid w:val="0076699D"/>
    <w:rsid w:val="00767F74"/>
    <w:rsid w:val="0077446B"/>
    <w:rsid w:val="0077604A"/>
    <w:rsid w:val="00776058"/>
    <w:rsid w:val="00776759"/>
    <w:rsid w:val="00776C5C"/>
    <w:rsid w:val="00782AC2"/>
    <w:rsid w:val="007840BA"/>
    <w:rsid w:val="00785B52"/>
    <w:rsid w:val="00790830"/>
    <w:rsid w:val="00790E92"/>
    <w:rsid w:val="00791AC8"/>
    <w:rsid w:val="00791B52"/>
    <w:rsid w:val="00792186"/>
    <w:rsid w:val="007964DE"/>
    <w:rsid w:val="007978C9"/>
    <w:rsid w:val="007978F7"/>
    <w:rsid w:val="007A106B"/>
    <w:rsid w:val="007A1FCC"/>
    <w:rsid w:val="007A2807"/>
    <w:rsid w:val="007A3E54"/>
    <w:rsid w:val="007A5C2C"/>
    <w:rsid w:val="007A6358"/>
    <w:rsid w:val="007A6951"/>
    <w:rsid w:val="007B22A5"/>
    <w:rsid w:val="007B684B"/>
    <w:rsid w:val="007B6EBB"/>
    <w:rsid w:val="007C1E9D"/>
    <w:rsid w:val="007C2786"/>
    <w:rsid w:val="007C38B4"/>
    <w:rsid w:val="007C45DB"/>
    <w:rsid w:val="007C4AFC"/>
    <w:rsid w:val="007C4F28"/>
    <w:rsid w:val="007C60EB"/>
    <w:rsid w:val="007C6440"/>
    <w:rsid w:val="007C692E"/>
    <w:rsid w:val="007C6A6A"/>
    <w:rsid w:val="007C6E30"/>
    <w:rsid w:val="007D08F4"/>
    <w:rsid w:val="007D11B8"/>
    <w:rsid w:val="007D487B"/>
    <w:rsid w:val="007E068D"/>
    <w:rsid w:val="007E50E5"/>
    <w:rsid w:val="007E5316"/>
    <w:rsid w:val="007F0014"/>
    <w:rsid w:val="007F0717"/>
    <w:rsid w:val="007F20E4"/>
    <w:rsid w:val="007F238F"/>
    <w:rsid w:val="007F2D03"/>
    <w:rsid w:val="007F351B"/>
    <w:rsid w:val="007F3FA1"/>
    <w:rsid w:val="007F6D61"/>
    <w:rsid w:val="007F6E65"/>
    <w:rsid w:val="00800180"/>
    <w:rsid w:val="00801635"/>
    <w:rsid w:val="00802059"/>
    <w:rsid w:val="00802E8F"/>
    <w:rsid w:val="00803A66"/>
    <w:rsid w:val="00803C4D"/>
    <w:rsid w:val="00806D0A"/>
    <w:rsid w:val="00807DA8"/>
    <w:rsid w:val="00811B8D"/>
    <w:rsid w:val="00811CA4"/>
    <w:rsid w:val="008125E0"/>
    <w:rsid w:val="0081481F"/>
    <w:rsid w:val="008151A2"/>
    <w:rsid w:val="00816D8F"/>
    <w:rsid w:val="008170AC"/>
    <w:rsid w:val="0081765B"/>
    <w:rsid w:val="00820668"/>
    <w:rsid w:val="00820973"/>
    <w:rsid w:val="008209AD"/>
    <w:rsid w:val="00820CE4"/>
    <w:rsid w:val="008243C1"/>
    <w:rsid w:val="00826760"/>
    <w:rsid w:val="0082756B"/>
    <w:rsid w:val="008279CF"/>
    <w:rsid w:val="00827CB9"/>
    <w:rsid w:val="00830969"/>
    <w:rsid w:val="008327B9"/>
    <w:rsid w:val="00832B96"/>
    <w:rsid w:val="00832FFD"/>
    <w:rsid w:val="00834C23"/>
    <w:rsid w:val="00835B2F"/>
    <w:rsid w:val="00840578"/>
    <w:rsid w:val="00840D53"/>
    <w:rsid w:val="008434DE"/>
    <w:rsid w:val="00843CA6"/>
    <w:rsid w:val="00844112"/>
    <w:rsid w:val="00844ADE"/>
    <w:rsid w:val="00850487"/>
    <w:rsid w:val="008524B8"/>
    <w:rsid w:val="008528FC"/>
    <w:rsid w:val="00854B23"/>
    <w:rsid w:val="00855A88"/>
    <w:rsid w:val="008633C6"/>
    <w:rsid w:val="0086785D"/>
    <w:rsid w:val="0087082E"/>
    <w:rsid w:val="00871AEB"/>
    <w:rsid w:val="00872246"/>
    <w:rsid w:val="0087286C"/>
    <w:rsid w:val="00874297"/>
    <w:rsid w:val="008763DC"/>
    <w:rsid w:val="0087677C"/>
    <w:rsid w:val="00881EDF"/>
    <w:rsid w:val="008854CB"/>
    <w:rsid w:val="008872E7"/>
    <w:rsid w:val="008926E6"/>
    <w:rsid w:val="0089455A"/>
    <w:rsid w:val="008955C2"/>
    <w:rsid w:val="00896A7E"/>
    <w:rsid w:val="008A06CD"/>
    <w:rsid w:val="008B04DF"/>
    <w:rsid w:val="008B0809"/>
    <w:rsid w:val="008B2872"/>
    <w:rsid w:val="008B298B"/>
    <w:rsid w:val="008B2C66"/>
    <w:rsid w:val="008B2F0C"/>
    <w:rsid w:val="008B4297"/>
    <w:rsid w:val="008B4324"/>
    <w:rsid w:val="008B4679"/>
    <w:rsid w:val="008B4A33"/>
    <w:rsid w:val="008B7B95"/>
    <w:rsid w:val="008C1F62"/>
    <w:rsid w:val="008C29F4"/>
    <w:rsid w:val="008D082E"/>
    <w:rsid w:val="008D0CC8"/>
    <w:rsid w:val="008D1562"/>
    <w:rsid w:val="008D5569"/>
    <w:rsid w:val="008D6B25"/>
    <w:rsid w:val="008E1C2D"/>
    <w:rsid w:val="008E2D4F"/>
    <w:rsid w:val="008E2FED"/>
    <w:rsid w:val="008E4111"/>
    <w:rsid w:val="008E513A"/>
    <w:rsid w:val="008E57D3"/>
    <w:rsid w:val="008F25BD"/>
    <w:rsid w:val="008F46BE"/>
    <w:rsid w:val="008F57A9"/>
    <w:rsid w:val="008F7A6D"/>
    <w:rsid w:val="00900854"/>
    <w:rsid w:val="00902EFB"/>
    <w:rsid w:val="00903D74"/>
    <w:rsid w:val="009040BE"/>
    <w:rsid w:val="0090501E"/>
    <w:rsid w:val="00905FFE"/>
    <w:rsid w:val="009072A1"/>
    <w:rsid w:val="00907BA8"/>
    <w:rsid w:val="00910465"/>
    <w:rsid w:val="009114AF"/>
    <w:rsid w:val="00912663"/>
    <w:rsid w:val="009128A5"/>
    <w:rsid w:val="00912FC9"/>
    <w:rsid w:val="00913AEB"/>
    <w:rsid w:val="00913E74"/>
    <w:rsid w:val="00913F7B"/>
    <w:rsid w:val="009154F3"/>
    <w:rsid w:val="00915690"/>
    <w:rsid w:val="009208EC"/>
    <w:rsid w:val="00921BF6"/>
    <w:rsid w:val="009224F3"/>
    <w:rsid w:val="00924B7F"/>
    <w:rsid w:val="00925EB1"/>
    <w:rsid w:val="00926D45"/>
    <w:rsid w:val="00926F34"/>
    <w:rsid w:val="0092735E"/>
    <w:rsid w:val="009327A1"/>
    <w:rsid w:val="009331BA"/>
    <w:rsid w:val="00933413"/>
    <w:rsid w:val="00935B4D"/>
    <w:rsid w:val="00936E6B"/>
    <w:rsid w:val="00943E95"/>
    <w:rsid w:val="00944E28"/>
    <w:rsid w:val="009464F2"/>
    <w:rsid w:val="00947AA1"/>
    <w:rsid w:val="00947BD2"/>
    <w:rsid w:val="009506EB"/>
    <w:rsid w:val="00950A33"/>
    <w:rsid w:val="00950E2C"/>
    <w:rsid w:val="009513C2"/>
    <w:rsid w:val="00951D2F"/>
    <w:rsid w:val="00953370"/>
    <w:rsid w:val="009601F8"/>
    <w:rsid w:val="00960ADE"/>
    <w:rsid w:val="00961D71"/>
    <w:rsid w:val="00962571"/>
    <w:rsid w:val="0096281D"/>
    <w:rsid w:val="00964789"/>
    <w:rsid w:val="00964C96"/>
    <w:rsid w:val="00965E48"/>
    <w:rsid w:val="0096620B"/>
    <w:rsid w:val="00970933"/>
    <w:rsid w:val="00970990"/>
    <w:rsid w:val="00971609"/>
    <w:rsid w:val="00971DB1"/>
    <w:rsid w:val="00973183"/>
    <w:rsid w:val="009734C8"/>
    <w:rsid w:val="009747E0"/>
    <w:rsid w:val="00974D1B"/>
    <w:rsid w:val="00976F85"/>
    <w:rsid w:val="00982C9A"/>
    <w:rsid w:val="00982E61"/>
    <w:rsid w:val="00982FA0"/>
    <w:rsid w:val="00983130"/>
    <w:rsid w:val="0098424E"/>
    <w:rsid w:val="00985416"/>
    <w:rsid w:val="00986FD6"/>
    <w:rsid w:val="00987498"/>
    <w:rsid w:val="00987C13"/>
    <w:rsid w:val="00993341"/>
    <w:rsid w:val="0099488A"/>
    <w:rsid w:val="009958DA"/>
    <w:rsid w:val="00996164"/>
    <w:rsid w:val="00996E41"/>
    <w:rsid w:val="009A0598"/>
    <w:rsid w:val="009A15FB"/>
    <w:rsid w:val="009A2F33"/>
    <w:rsid w:val="009A3545"/>
    <w:rsid w:val="009A47C9"/>
    <w:rsid w:val="009B04FC"/>
    <w:rsid w:val="009B1B44"/>
    <w:rsid w:val="009B2192"/>
    <w:rsid w:val="009B2485"/>
    <w:rsid w:val="009B2A74"/>
    <w:rsid w:val="009B31D9"/>
    <w:rsid w:val="009B4311"/>
    <w:rsid w:val="009B4344"/>
    <w:rsid w:val="009B4525"/>
    <w:rsid w:val="009B5920"/>
    <w:rsid w:val="009C2A12"/>
    <w:rsid w:val="009C5E33"/>
    <w:rsid w:val="009D006C"/>
    <w:rsid w:val="009D1B30"/>
    <w:rsid w:val="009D3374"/>
    <w:rsid w:val="009D59FD"/>
    <w:rsid w:val="009D5C1C"/>
    <w:rsid w:val="009D6696"/>
    <w:rsid w:val="009D726A"/>
    <w:rsid w:val="009D7A3C"/>
    <w:rsid w:val="009E1C98"/>
    <w:rsid w:val="009E5D36"/>
    <w:rsid w:val="009E5F18"/>
    <w:rsid w:val="009E6658"/>
    <w:rsid w:val="009E6B98"/>
    <w:rsid w:val="009E7784"/>
    <w:rsid w:val="009F05E4"/>
    <w:rsid w:val="009F23D3"/>
    <w:rsid w:val="009F2C92"/>
    <w:rsid w:val="009F2DBA"/>
    <w:rsid w:val="009F30C0"/>
    <w:rsid w:val="009F3888"/>
    <w:rsid w:val="009F400D"/>
    <w:rsid w:val="009F43F3"/>
    <w:rsid w:val="009F4B85"/>
    <w:rsid w:val="00A00057"/>
    <w:rsid w:val="00A00C52"/>
    <w:rsid w:val="00A00F10"/>
    <w:rsid w:val="00A03422"/>
    <w:rsid w:val="00A05589"/>
    <w:rsid w:val="00A05E1F"/>
    <w:rsid w:val="00A0780A"/>
    <w:rsid w:val="00A10646"/>
    <w:rsid w:val="00A10671"/>
    <w:rsid w:val="00A10A34"/>
    <w:rsid w:val="00A11F99"/>
    <w:rsid w:val="00A12A8F"/>
    <w:rsid w:val="00A150C2"/>
    <w:rsid w:val="00A150C6"/>
    <w:rsid w:val="00A16B81"/>
    <w:rsid w:val="00A17725"/>
    <w:rsid w:val="00A178CC"/>
    <w:rsid w:val="00A17BB8"/>
    <w:rsid w:val="00A200CC"/>
    <w:rsid w:val="00A238F9"/>
    <w:rsid w:val="00A24755"/>
    <w:rsid w:val="00A2720F"/>
    <w:rsid w:val="00A30785"/>
    <w:rsid w:val="00A309F7"/>
    <w:rsid w:val="00A3470F"/>
    <w:rsid w:val="00A3489E"/>
    <w:rsid w:val="00A34CDD"/>
    <w:rsid w:val="00A37FEE"/>
    <w:rsid w:val="00A40917"/>
    <w:rsid w:val="00A41362"/>
    <w:rsid w:val="00A41CDA"/>
    <w:rsid w:val="00A429D8"/>
    <w:rsid w:val="00A43121"/>
    <w:rsid w:val="00A439A2"/>
    <w:rsid w:val="00A43F3E"/>
    <w:rsid w:val="00A43FA5"/>
    <w:rsid w:val="00A5040B"/>
    <w:rsid w:val="00A514C7"/>
    <w:rsid w:val="00A51B1A"/>
    <w:rsid w:val="00A54CF5"/>
    <w:rsid w:val="00A55360"/>
    <w:rsid w:val="00A574EA"/>
    <w:rsid w:val="00A6262A"/>
    <w:rsid w:val="00A62FBB"/>
    <w:rsid w:val="00A639F8"/>
    <w:rsid w:val="00A6553D"/>
    <w:rsid w:val="00A71DB8"/>
    <w:rsid w:val="00A726B8"/>
    <w:rsid w:val="00A726E5"/>
    <w:rsid w:val="00A73B5E"/>
    <w:rsid w:val="00A755F0"/>
    <w:rsid w:val="00A80B93"/>
    <w:rsid w:val="00A81EF2"/>
    <w:rsid w:val="00A82649"/>
    <w:rsid w:val="00A860AF"/>
    <w:rsid w:val="00A87486"/>
    <w:rsid w:val="00A87B29"/>
    <w:rsid w:val="00A91FA7"/>
    <w:rsid w:val="00A93834"/>
    <w:rsid w:val="00A9647D"/>
    <w:rsid w:val="00A96EA4"/>
    <w:rsid w:val="00AA0441"/>
    <w:rsid w:val="00AA490C"/>
    <w:rsid w:val="00AA491C"/>
    <w:rsid w:val="00AA4A43"/>
    <w:rsid w:val="00AB1EDA"/>
    <w:rsid w:val="00AB5E70"/>
    <w:rsid w:val="00AB7739"/>
    <w:rsid w:val="00AB7A5D"/>
    <w:rsid w:val="00AB7A8D"/>
    <w:rsid w:val="00AC2FD4"/>
    <w:rsid w:val="00AC35C5"/>
    <w:rsid w:val="00AC4042"/>
    <w:rsid w:val="00AC52C5"/>
    <w:rsid w:val="00AC541A"/>
    <w:rsid w:val="00AC7132"/>
    <w:rsid w:val="00AC76F2"/>
    <w:rsid w:val="00AD6367"/>
    <w:rsid w:val="00AD6C65"/>
    <w:rsid w:val="00AD7C4F"/>
    <w:rsid w:val="00AD7DA8"/>
    <w:rsid w:val="00AE022E"/>
    <w:rsid w:val="00AE1952"/>
    <w:rsid w:val="00AE1EC6"/>
    <w:rsid w:val="00AE2EB7"/>
    <w:rsid w:val="00AE34F1"/>
    <w:rsid w:val="00AE35C3"/>
    <w:rsid w:val="00AE3A73"/>
    <w:rsid w:val="00AE568B"/>
    <w:rsid w:val="00AE6A8A"/>
    <w:rsid w:val="00AE6ED6"/>
    <w:rsid w:val="00AE7753"/>
    <w:rsid w:val="00AF2459"/>
    <w:rsid w:val="00AF2D52"/>
    <w:rsid w:val="00AF77D7"/>
    <w:rsid w:val="00AF7BF8"/>
    <w:rsid w:val="00B00935"/>
    <w:rsid w:val="00B02AA4"/>
    <w:rsid w:val="00B0678A"/>
    <w:rsid w:val="00B07627"/>
    <w:rsid w:val="00B10588"/>
    <w:rsid w:val="00B10947"/>
    <w:rsid w:val="00B10F26"/>
    <w:rsid w:val="00B12271"/>
    <w:rsid w:val="00B12F8F"/>
    <w:rsid w:val="00B13FBB"/>
    <w:rsid w:val="00B156BC"/>
    <w:rsid w:val="00B20D05"/>
    <w:rsid w:val="00B217CC"/>
    <w:rsid w:val="00B2432C"/>
    <w:rsid w:val="00B246A9"/>
    <w:rsid w:val="00B2792D"/>
    <w:rsid w:val="00B30F31"/>
    <w:rsid w:val="00B3259F"/>
    <w:rsid w:val="00B400BE"/>
    <w:rsid w:val="00B41809"/>
    <w:rsid w:val="00B41D9D"/>
    <w:rsid w:val="00B41F54"/>
    <w:rsid w:val="00B4433D"/>
    <w:rsid w:val="00B4606F"/>
    <w:rsid w:val="00B47EA5"/>
    <w:rsid w:val="00B51A7B"/>
    <w:rsid w:val="00B5208D"/>
    <w:rsid w:val="00B5324B"/>
    <w:rsid w:val="00B55EA1"/>
    <w:rsid w:val="00B5639A"/>
    <w:rsid w:val="00B57ADD"/>
    <w:rsid w:val="00B60801"/>
    <w:rsid w:val="00B614F3"/>
    <w:rsid w:val="00B63010"/>
    <w:rsid w:val="00B65CFD"/>
    <w:rsid w:val="00B665C3"/>
    <w:rsid w:val="00B66B88"/>
    <w:rsid w:val="00B67EAD"/>
    <w:rsid w:val="00B702EC"/>
    <w:rsid w:val="00B7035E"/>
    <w:rsid w:val="00B70374"/>
    <w:rsid w:val="00B7533C"/>
    <w:rsid w:val="00B757AB"/>
    <w:rsid w:val="00B76324"/>
    <w:rsid w:val="00B764A9"/>
    <w:rsid w:val="00B7658E"/>
    <w:rsid w:val="00B77D34"/>
    <w:rsid w:val="00B77E66"/>
    <w:rsid w:val="00B86132"/>
    <w:rsid w:val="00B92B97"/>
    <w:rsid w:val="00B96B9D"/>
    <w:rsid w:val="00BA1226"/>
    <w:rsid w:val="00BA1C48"/>
    <w:rsid w:val="00BA38B6"/>
    <w:rsid w:val="00BA7291"/>
    <w:rsid w:val="00BA748A"/>
    <w:rsid w:val="00BB0653"/>
    <w:rsid w:val="00BB07FF"/>
    <w:rsid w:val="00BB1042"/>
    <w:rsid w:val="00BB431B"/>
    <w:rsid w:val="00BB4419"/>
    <w:rsid w:val="00BB5F63"/>
    <w:rsid w:val="00BB617B"/>
    <w:rsid w:val="00BB6AD5"/>
    <w:rsid w:val="00BB773B"/>
    <w:rsid w:val="00BC19AA"/>
    <w:rsid w:val="00BC1E4E"/>
    <w:rsid w:val="00BC3641"/>
    <w:rsid w:val="00BC3B95"/>
    <w:rsid w:val="00BC43CB"/>
    <w:rsid w:val="00BC7507"/>
    <w:rsid w:val="00BD09D5"/>
    <w:rsid w:val="00BD165C"/>
    <w:rsid w:val="00BD3E2E"/>
    <w:rsid w:val="00BD5CBC"/>
    <w:rsid w:val="00BD6196"/>
    <w:rsid w:val="00BD737C"/>
    <w:rsid w:val="00BD7EC0"/>
    <w:rsid w:val="00BE00C8"/>
    <w:rsid w:val="00BE0150"/>
    <w:rsid w:val="00BE0579"/>
    <w:rsid w:val="00BE4129"/>
    <w:rsid w:val="00BE5AD1"/>
    <w:rsid w:val="00BE7DB4"/>
    <w:rsid w:val="00BF2129"/>
    <w:rsid w:val="00BF396D"/>
    <w:rsid w:val="00BF43FA"/>
    <w:rsid w:val="00BF4A54"/>
    <w:rsid w:val="00BF50F5"/>
    <w:rsid w:val="00C0247F"/>
    <w:rsid w:val="00C02D48"/>
    <w:rsid w:val="00C04119"/>
    <w:rsid w:val="00C04E6D"/>
    <w:rsid w:val="00C05194"/>
    <w:rsid w:val="00C05C05"/>
    <w:rsid w:val="00C06BC5"/>
    <w:rsid w:val="00C06E76"/>
    <w:rsid w:val="00C07A96"/>
    <w:rsid w:val="00C10197"/>
    <w:rsid w:val="00C10642"/>
    <w:rsid w:val="00C115C3"/>
    <w:rsid w:val="00C12AB4"/>
    <w:rsid w:val="00C1353A"/>
    <w:rsid w:val="00C147DF"/>
    <w:rsid w:val="00C15C39"/>
    <w:rsid w:val="00C15E26"/>
    <w:rsid w:val="00C17E57"/>
    <w:rsid w:val="00C2029D"/>
    <w:rsid w:val="00C240F6"/>
    <w:rsid w:val="00C247EB"/>
    <w:rsid w:val="00C25643"/>
    <w:rsid w:val="00C25A91"/>
    <w:rsid w:val="00C2729F"/>
    <w:rsid w:val="00C27E14"/>
    <w:rsid w:val="00C309AA"/>
    <w:rsid w:val="00C3236F"/>
    <w:rsid w:val="00C32A8E"/>
    <w:rsid w:val="00C3405F"/>
    <w:rsid w:val="00C34A8F"/>
    <w:rsid w:val="00C35258"/>
    <w:rsid w:val="00C405E9"/>
    <w:rsid w:val="00C4214A"/>
    <w:rsid w:val="00C47028"/>
    <w:rsid w:val="00C47190"/>
    <w:rsid w:val="00C50B4F"/>
    <w:rsid w:val="00C52093"/>
    <w:rsid w:val="00C52287"/>
    <w:rsid w:val="00C528F9"/>
    <w:rsid w:val="00C52B02"/>
    <w:rsid w:val="00C531B8"/>
    <w:rsid w:val="00C53B77"/>
    <w:rsid w:val="00C5734A"/>
    <w:rsid w:val="00C57439"/>
    <w:rsid w:val="00C611D5"/>
    <w:rsid w:val="00C61CB7"/>
    <w:rsid w:val="00C620EB"/>
    <w:rsid w:val="00C641EA"/>
    <w:rsid w:val="00C644EA"/>
    <w:rsid w:val="00C6460D"/>
    <w:rsid w:val="00C649FF"/>
    <w:rsid w:val="00C64A9A"/>
    <w:rsid w:val="00C655B2"/>
    <w:rsid w:val="00C658FD"/>
    <w:rsid w:val="00C70504"/>
    <w:rsid w:val="00C712D7"/>
    <w:rsid w:val="00C71A29"/>
    <w:rsid w:val="00C73835"/>
    <w:rsid w:val="00C73A90"/>
    <w:rsid w:val="00C742E5"/>
    <w:rsid w:val="00C756FC"/>
    <w:rsid w:val="00C776C2"/>
    <w:rsid w:val="00C8229C"/>
    <w:rsid w:val="00C84AA2"/>
    <w:rsid w:val="00C860E8"/>
    <w:rsid w:val="00C87064"/>
    <w:rsid w:val="00C875F7"/>
    <w:rsid w:val="00C9002E"/>
    <w:rsid w:val="00C971EC"/>
    <w:rsid w:val="00C97ACC"/>
    <w:rsid w:val="00CA0776"/>
    <w:rsid w:val="00CA2B6A"/>
    <w:rsid w:val="00CA5125"/>
    <w:rsid w:val="00CA7C1E"/>
    <w:rsid w:val="00CB1B2C"/>
    <w:rsid w:val="00CB1FA8"/>
    <w:rsid w:val="00CB2E12"/>
    <w:rsid w:val="00CB3ADC"/>
    <w:rsid w:val="00CB544C"/>
    <w:rsid w:val="00CB6125"/>
    <w:rsid w:val="00CB761A"/>
    <w:rsid w:val="00CB7C5F"/>
    <w:rsid w:val="00CC2CE5"/>
    <w:rsid w:val="00CC3D9B"/>
    <w:rsid w:val="00CC419A"/>
    <w:rsid w:val="00CC45C3"/>
    <w:rsid w:val="00CC4A9C"/>
    <w:rsid w:val="00CC57BD"/>
    <w:rsid w:val="00CC63EB"/>
    <w:rsid w:val="00CD0525"/>
    <w:rsid w:val="00CD1DC4"/>
    <w:rsid w:val="00CD1FE4"/>
    <w:rsid w:val="00CD30F3"/>
    <w:rsid w:val="00CD37FD"/>
    <w:rsid w:val="00CD47D8"/>
    <w:rsid w:val="00CD559B"/>
    <w:rsid w:val="00CE0BC0"/>
    <w:rsid w:val="00CE0FF8"/>
    <w:rsid w:val="00CE2417"/>
    <w:rsid w:val="00CE2B95"/>
    <w:rsid w:val="00CE4E13"/>
    <w:rsid w:val="00CE6BEC"/>
    <w:rsid w:val="00CE76C6"/>
    <w:rsid w:val="00CF184B"/>
    <w:rsid w:val="00CF1E06"/>
    <w:rsid w:val="00CF2982"/>
    <w:rsid w:val="00CF3D80"/>
    <w:rsid w:val="00CF4D46"/>
    <w:rsid w:val="00D00446"/>
    <w:rsid w:val="00D0182C"/>
    <w:rsid w:val="00D02A88"/>
    <w:rsid w:val="00D07D1A"/>
    <w:rsid w:val="00D1062B"/>
    <w:rsid w:val="00D12984"/>
    <w:rsid w:val="00D17153"/>
    <w:rsid w:val="00D174ED"/>
    <w:rsid w:val="00D17D92"/>
    <w:rsid w:val="00D17E04"/>
    <w:rsid w:val="00D17E36"/>
    <w:rsid w:val="00D2008A"/>
    <w:rsid w:val="00D21C06"/>
    <w:rsid w:val="00D21DCA"/>
    <w:rsid w:val="00D21E4E"/>
    <w:rsid w:val="00D242FC"/>
    <w:rsid w:val="00D341D2"/>
    <w:rsid w:val="00D34817"/>
    <w:rsid w:val="00D35777"/>
    <w:rsid w:val="00D35E15"/>
    <w:rsid w:val="00D4001A"/>
    <w:rsid w:val="00D4178F"/>
    <w:rsid w:val="00D433F2"/>
    <w:rsid w:val="00D451D6"/>
    <w:rsid w:val="00D453DD"/>
    <w:rsid w:val="00D47B92"/>
    <w:rsid w:val="00D5149F"/>
    <w:rsid w:val="00D51A90"/>
    <w:rsid w:val="00D52BF4"/>
    <w:rsid w:val="00D56953"/>
    <w:rsid w:val="00D57644"/>
    <w:rsid w:val="00D61242"/>
    <w:rsid w:val="00D6195F"/>
    <w:rsid w:val="00D61CAE"/>
    <w:rsid w:val="00D637CA"/>
    <w:rsid w:val="00D63CDE"/>
    <w:rsid w:val="00D64DB9"/>
    <w:rsid w:val="00D65143"/>
    <w:rsid w:val="00D654B3"/>
    <w:rsid w:val="00D66213"/>
    <w:rsid w:val="00D66FA6"/>
    <w:rsid w:val="00D6750B"/>
    <w:rsid w:val="00D67B0D"/>
    <w:rsid w:val="00D73A8A"/>
    <w:rsid w:val="00D75291"/>
    <w:rsid w:val="00D7544F"/>
    <w:rsid w:val="00D754A8"/>
    <w:rsid w:val="00D75E27"/>
    <w:rsid w:val="00D76644"/>
    <w:rsid w:val="00D80C0B"/>
    <w:rsid w:val="00D81588"/>
    <w:rsid w:val="00D8201B"/>
    <w:rsid w:val="00D825DC"/>
    <w:rsid w:val="00D827A3"/>
    <w:rsid w:val="00D8490A"/>
    <w:rsid w:val="00D84E08"/>
    <w:rsid w:val="00D93C07"/>
    <w:rsid w:val="00D95DD1"/>
    <w:rsid w:val="00D96060"/>
    <w:rsid w:val="00D9611B"/>
    <w:rsid w:val="00D96FC1"/>
    <w:rsid w:val="00D97EFA"/>
    <w:rsid w:val="00DA128F"/>
    <w:rsid w:val="00DA236C"/>
    <w:rsid w:val="00DA2E8B"/>
    <w:rsid w:val="00DA3CDD"/>
    <w:rsid w:val="00DA3E4A"/>
    <w:rsid w:val="00DA3E55"/>
    <w:rsid w:val="00DA66D2"/>
    <w:rsid w:val="00DA6793"/>
    <w:rsid w:val="00DA7D10"/>
    <w:rsid w:val="00DB1B4C"/>
    <w:rsid w:val="00DB6FA4"/>
    <w:rsid w:val="00DB78C5"/>
    <w:rsid w:val="00DC1B8B"/>
    <w:rsid w:val="00DC22D4"/>
    <w:rsid w:val="00DC2441"/>
    <w:rsid w:val="00DC4B97"/>
    <w:rsid w:val="00DC758B"/>
    <w:rsid w:val="00DD0C9B"/>
    <w:rsid w:val="00DD210E"/>
    <w:rsid w:val="00DD320E"/>
    <w:rsid w:val="00DD3F02"/>
    <w:rsid w:val="00DD572C"/>
    <w:rsid w:val="00DD5E5A"/>
    <w:rsid w:val="00DE0235"/>
    <w:rsid w:val="00DE4D8D"/>
    <w:rsid w:val="00DE587F"/>
    <w:rsid w:val="00DE79C4"/>
    <w:rsid w:val="00DF00C2"/>
    <w:rsid w:val="00DF1F22"/>
    <w:rsid w:val="00DF2C4B"/>
    <w:rsid w:val="00DF4815"/>
    <w:rsid w:val="00DF52CC"/>
    <w:rsid w:val="00DF5515"/>
    <w:rsid w:val="00DF793F"/>
    <w:rsid w:val="00E0014A"/>
    <w:rsid w:val="00E0039E"/>
    <w:rsid w:val="00E03901"/>
    <w:rsid w:val="00E046D4"/>
    <w:rsid w:val="00E04A0A"/>
    <w:rsid w:val="00E05331"/>
    <w:rsid w:val="00E0711B"/>
    <w:rsid w:val="00E07E0C"/>
    <w:rsid w:val="00E1043A"/>
    <w:rsid w:val="00E12638"/>
    <w:rsid w:val="00E12CBE"/>
    <w:rsid w:val="00E12F81"/>
    <w:rsid w:val="00E15011"/>
    <w:rsid w:val="00E16A64"/>
    <w:rsid w:val="00E16FA9"/>
    <w:rsid w:val="00E17294"/>
    <w:rsid w:val="00E2013E"/>
    <w:rsid w:val="00E20314"/>
    <w:rsid w:val="00E20C11"/>
    <w:rsid w:val="00E20CB6"/>
    <w:rsid w:val="00E21260"/>
    <w:rsid w:val="00E219D6"/>
    <w:rsid w:val="00E24734"/>
    <w:rsid w:val="00E24882"/>
    <w:rsid w:val="00E2758F"/>
    <w:rsid w:val="00E27796"/>
    <w:rsid w:val="00E27FFB"/>
    <w:rsid w:val="00E31A7F"/>
    <w:rsid w:val="00E323FE"/>
    <w:rsid w:val="00E33379"/>
    <w:rsid w:val="00E33E56"/>
    <w:rsid w:val="00E33FA3"/>
    <w:rsid w:val="00E3620C"/>
    <w:rsid w:val="00E3651A"/>
    <w:rsid w:val="00E42DB7"/>
    <w:rsid w:val="00E44449"/>
    <w:rsid w:val="00E44F6E"/>
    <w:rsid w:val="00E45D0A"/>
    <w:rsid w:val="00E45D25"/>
    <w:rsid w:val="00E50EB0"/>
    <w:rsid w:val="00E529F3"/>
    <w:rsid w:val="00E53AFC"/>
    <w:rsid w:val="00E55A12"/>
    <w:rsid w:val="00E57281"/>
    <w:rsid w:val="00E57ED3"/>
    <w:rsid w:val="00E643A0"/>
    <w:rsid w:val="00E64FFE"/>
    <w:rsid w:val="00E659CA"/>
    <w:rsid w:val="00E65F0A"/>
    <w:rsid w:val="00E678AB"/>
    <w:rsid w:val="00E71964"/>
    <w:rsid w:val="00E73A47"/>
    <w:rsid w:val="00E74761"/>
    <w:rsid w:val="00E74869"/>
    <w:rsid w:val="00E748B0"/>
    <w:rsid w:val="00E75F3C"/>
    <w:rsid w:val="00E76D2F"/>
    <w:rsid w:val="00E77984"/>
    <w:rsid w:val="00E80F26"/>
    <w:rsid w:val="00E810A7"/>
    <w:rsid w:val="00E817BC"/>
    <w:rsid w:val="00E82554"/>
    <w:rsid w:val="00E8290B"/>
    <w:rsid w:val="00E835FC"/>
    <w:rsid w:val="00E8480C"/>
    <w:rsid w:val="00E84FE2"/>
    <w:rsid w:val="00E9052D"/>
    <w:rsid w:val="00E91AFB"/>
    <w:rsid w:val="00E94A52"/>
    <w:rsid w:val="00E94AAD"/>
    <w:rsid w:val="00EA1785"/>
    <w:rsid w:val="00EA1951"/>
    <w:rsid w:val="00EA323F"/>
    <w:rsid w:val="00EA3C4D"/>
    <w:rsid w:val="00EA5D29"/>
    <w:rsid w:val="00EA7469"/>
    <w:rsid w:val="00EB0B23"/>
    <w:rsid w:val="00EB2003"/>
    <w:rsid w:val="00EB20D9"/>
    <w:rsid w:val="00EB3F55"/>
    <w:rsid w:val="00EB574A"/>
    <w:rsid w:val="00EB58A8"/>
    <w:rsid w:val="00EB5E6A"/>
    <w:rsid w:val="00EB67A5"/>
    <w:rsid w:val="00EB7B6E"/>
    <w:rsid w:val="00EC3FDF"/>
    <w:rsid w:val="00EC53AA"/>
    <w:rsid w:val="00EC613E"/>
    <w:rsid w:val="00EC76CE"/>
    <w:rsid w:val="00ED04F7"/>
    <w:rsid w:val="00ED0CE7"/>
    <w:rsid w:val="00ED1720"/>
    <w:rsid w:val="00ED17AF"/>
    <w:rsid w:val="00ED212B"/>
    <w:rsid w:val="00ED21C0"/>
    <w:rsid w:val="00ED3572"/>
    <w:rsid w:val="00ED522A"/>
    <w:rsid w:val="00ED5DCC"/>
    <w:rsid w:val="00ED6500"/>
    <w:rsid w:val="00ED6606"/>
    <w:rsid w:val="00ED6956"/>
    <w:rsid w:val="00EE1CC5"/>
    <w:rsid w:val="00EE3C6E"/>
    <w:rsid w:val="00EE52D2"/>
    <w:rsid w:val="00EE5436"/>
    <w:rsid w:val="00EE6430"/>
    <w:rsid w:val="00F00B7C"/>
    <w:rsid w:val="00F01207"/>
    <w:rsid w:val="00F021DB"/>
    <w:rsid w:val="00F02228"/>
    <w:rsid w:val="00F0482F"/>
    <w:rsid w:val="00F056AA"/>
    <w:rsid w:val="00F059DD"/>
    <w:rsid w:val="00F0684F"/>
    <w:rsid w:val="00F06B57"/>
    <w:rsid w:val="00F06F3F"/>
    <w:rsid w:val="00F11F58"/>
    <w:rsid w:val="00F149CF"/>
    <w:rsid w:val="00F14AD1"/>
    <w:rsid w:val="00F21B01"/>
    <w:rsid w:val="00F22593"/>
    <w:rsid w:val="00F2314A"/>
    <w:rsid w:val="00F249AA"/>
    <w:rsid w:val="00F251AC"/>
    <w:rsid w:val="00F27614"/>
    <w:rsid w:val="00F30405"/>
    <w:rsid w:val="00F31658"/>
    <w:rsid w:val="00F31952"/>
    <w:rsid w:val="00F35A8F"/>
    <w:rsid w:val="00F3621B"/>
    <w:rsid w:val="00F368EA"/>
    <w:rsid w:val="00F37B10"/>
    <w:rsid w:val="00F40DC2"/>
    <w:rsid w:val="00F411D5"/>
    <w:rsid w:val="00F41EFB"/>
    <w:rsid w:val="00F43B4C"/>
    <w:rsid w:val="00F43FD3"/>
    <w:rsid w:val="00F4400D"/>
    <w:rsid w:val="00F44BEC"/>
    <w:rsid w:val="00F4623C"/>
    <w:rsid w:val="00F51364"/>
    <w:rsid w:val="00F529A0"/>
    <w:rsid w:val="00F54C09"/>
    <w:rsid w:val="00F56896"/>
    <w:rsid w:val="00F614E2"/>
    <w:rsid w:val="00F61CE0"/>
    <w:rsid w:val="00F63CD2"/>
    <w:rsid w:val="00F64128"/>
    <w:rsid w:val="00F65D1A"/>
    <w:rsid w:val="00F70124"/>
    <w:rsid w:val="00F70191"/>
    <w:rsid w:val="00F722C0"/>
    <w:rsid w:val="00F72A50"/>
    <w:rsid w:val="00F73231"/>
    <w:rsid w:val="00F74605"/>
    <w:rsid w:val="00F746A4"/>
    <w:rsid w:val="00F75078"/>
    <w:rsid w:val="00F81096"/>
    <w:rsid w:val="00F81350"/>
    <w:rsid w:val="00F81B04"/>
    <w:rsid w:val="00F82EB1"/>
    <w:rsid w:val="00F8354B"/>
    <w:rsid w:val="00F8510F"/>
    <w:rsid w:val="00F86138"/>
    <w:rsid w:val="00F8671C"/>
    <w:rsid w:val="00F93DF6"/>
    <w:rsid w:val="00FA3A5D"/>
    <w:rsid w:val="00FA3D8A"/>
    <w:rsid w:val="00FA5FBB"/>
    <w:rsid w:val="00FA7DC9"/>
    <w:rsid w:val="00FB1327"/>
    <w:rsid w:val="00FB1A1C"/>
    <w:rsid w:val="00FB2425"/>
    <w:rsid w:val="00FB2CC2"/>
    <w:rsid w:val="00FB33DD"/>
    <w:rsid w:val="00FB36C5"/>
    <w:rsid w:val="00FB3BFF"/>
    <w:rsid w:val="00FB3E49"/>
    <w:rsid w:val="00FB4889"/>
    <w:rsid w:val="00FC069D"/>
    <w:rsid w:val="00FC0D3F"/>
    <w:rsid w:val="00FC12EC"/>
    <w:rsid w:val="00FC19F5"/>
    <w:rsid w:val="00FC2CEF"/>
    <w:rsid w:val="00FC38F9"/>
    <w:rsid w:val="00FC5DA3"/>
    <w:rsid w:val="00FC7C1F"/>
    <w:rsid w:val="00FD34F2"/>
    <w:rsid w:val="00FD362F"/>
    <w:rsid w:val="00FD5AE7"/>
    <w:rsid w:val="00FD7092"/>
    <w:rsid w:val="00FD715C"/>
    <w:rsid w:val="00FD74D0"/>
    <w:rsid w:val="00FE1DE2"/>
    <w:rsid w:val="00FE2F12"/>
    <w:rsid w:val="00FF0060"/>
    <w:rsid w:val="00FF0BF2"/>
    <w:rsid w:val="00FF14F8"/>
    <w:rsid w:val="00FF21B4"/>
    <w:rsid w:val="00FF2FA1"/>
    <w:rsid w:val="00FF657C"/>
    <w:rsid w:val="00FF6902"/>
    <w:rsid w:val="00FF6ECE"/>
    <w:rsid w:val="00FF6EEB"/>
    <w:rsid w:val="00FF760C"/>
    <w:rsid w:val="00FF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228060FF"/>
  <w15:docId w15:val="{BC83F376-E02C-4E32-9E71-8FF95F5E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E55"/>
    <w:rPr>
      <w:rFonts w:ascii="Calibri" w:hAnsi="Calibri"/>
      <w:sz w:val="22"/>
      <w:szCs w:val="24"/>
      <w:lang w:eastAsia="en-US"/>
    </w:rPr>
  </w:style>
  <w:style w:type="paragraph" w:styleId="Heading1">
    <w:name w:val="heading 1"/>
    <w:basedOn w:val="Normal"/>
    <w:next w:val="Normal"/>
    <w:link w:val="Heading1Char"/>
    <w:qFormat/>
    <w:rsid w:val="00DF5515"/>
    <w:pPr>
      <w:keepNext/>
      <w:widowControl w:val="0"/>
      <w:jc w:val="center"/>
      <w:outlineLvl w:val="0"/>
    </w:pPr>
    <w:rPr>
      <w:rFonts w:asciiTheme="minorHAnsi" w:hAnsiTheme="minorHAnsi" w:cs="Arial"/>
      <w:b/>
      <w:bCs/>
      <w:kern w:val="32"/>
      <w:sz w:val="32"/>
      <w:szCs w:val="32"/>
    </w:rPr>
  </w:style>
  <w:style w:type="paragraph" w:styleId="Heading2">
    <w:name w:val="heading 2"/>
    <w:basedOn w:val="Normal"/>
    <w:next w:val="Normal"/>
    <w:qFormat/>
    <w:rsid w:val="00DF5515"/>
    <w:pPr>
      <w:keepNext/>
      <w:widowControl w:val="0"/>
      <w:outlineLvl w:val="1"/>
    </w:pPr>
    <w:rPr>
      <w:rFonts w:asciiTheme="minorHAnsi" w:hAnsiTheme="minorHAnsi" w:cs="Arial"/>
      <w:b/>
      <w:bCs/>
      <w:i/>
      <w:iCs/>
      <w:sz w:val="28"/>
      <w:szCs w:val="28"/>
    </w:rPr>
  </w:style>
  <w:style w:type="paragraph" w:styleId="Heading3">
    <w:name w:val="heading 3"/>
    <w:basedOn w:val="Normal"/>
    <w:next w:val="Normal"/>
    <w:qFormat/>
    <w:rsid w:val="00DF5515"/>
    <w:pPr>
      <w:keepNext/>
      <w:widowControl w:val="0"/>
      <w:outlineLvl w:val="2"/>
    </w:pPr>
    <w:rPr>
      <w:rFonts w:asciiTheme="minorHAnsi" w:hAnsiTheme="minorHAnsi"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ZigZag">
    <w:name w:val="ZigZag"/>
    <w:basedOn w:val="TableNormal"/>
    <w:rsid w:val="00FF2FA1"/>
    <w:rPr>
      <w:rFonts w:ascii="Palatino Linotype" w:hAnsi="Palatino Linotype"/>
      <w:sz w:val="22"/>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85" w:type="dxa"/>
        <w:bottom w:w="28" w:type="dxa"/>
        <w:right w:w="85" w:type="dxa"/>
      </w:tblCellMar>
    </w:tblPr>
    <w:tblStylePr w:type="firstRow">
      <w:pPr>
        <w:jc w:val="center"/>
      </w:pPr>
      <w:rPr>
        <w:rFonts w:ascii="Tahoma" w:hAnsi="Tahoma"/>
        <w:b/>
        <w:sz w:val="22"/>
      </w:rPr>
      <w:tblPr/>
      <w:tcPr>
        <w:tcBorders>
          <w:bottom w:val="single" w:sz="12" w:space="0" w:color="auto"/>
        </w:tcBorders>
        <w:vAlign w:val="center"/>
      </w:tcPr>
    </w:tblStylePr>
  </w:style>
  <w:style w:type="table" w:styleId="TableGrid">
    <w:name w:val="Table Grid"/>
    <w:aliases w:val="zigzag"/>
    <w:basedOn w:val="TableNormal"/>
    <w:uiPriority w:val="59"/>
    <w:rsid w:val="00230A7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3 entries"/>
    <w:basedOn w:val="Normal"/>
    <w:link w:val="HeaderChar"/>
    <w:rsid w:val="00947BD2"/>
    <w:pPr>
      <w:widowControl w:val="0"/>
      <w:tabs>
        <w:tab w:val="center" w:pos="4320"/>
        <w:tab w:val="right" w:pos="8640"/>
      </w:tabs>
    </w:pPr>
  </w:style>
  <w:style w:type="paragraph" w:styleId="Footer">
    <w:name w:val="footer"/>
    <w:basedOn w:val="Normal"/>
    <w:link w:val="FooterChar"/>
    <w:rsid w:val="00947BD2"/>
    <w:pPr>
      <w:widowControl w:val="0"/>
      <w:tabs>
        <w:tab w:val="center" w:pos="4320"/>
        <w:tab w:val="right" w:pos="8640"/>
      </w:tabs>
    </w:pPr>
  </w:style>
  <w:style w:type="paragraph" w:styleId="TOCHeading">
    <w:name w:val="TOC Heading"/>
    <w:basedOn w:val="Heading1"/>
    <w:next w:val="Normal"/>
    <w:uiPriority w:val="39"/>
    <w:unhideWhenUsed/>
    <w:qFormat/>
    <w:rsid w:val="00ED0CE7"/>
    <w:pPr>
      <w:keepLines/>
      <w:widowControl/>
      <w:spacing w:before="480" w:line="276" w:lineRule="auto"/>
      <w:outlineLvl w:val="9"/>
    </w:pPr>
    <w:rPr>
      <w:rFonts w:ascii="Cambria" w:hAnsi="Cambria" w:cs="Times New Roman"/>
      <w:color w:val="365F91"/>
      <w:kern w:val="0"/>
      <w:sz w:val="28"/>
      <w:szCs w:val="28"/>
      <w:lang w:val="en-US" w:eastAsia="ja-JP"/>
    </w:rPr>
  </w:style>
  <w:style w:type="paragraph" w:styleId="BalloonText">
    <w:name w:val="Balloon Text"/>
    <w:basedOn w:val="Normal"/>
    <w:link w:val="BalloonTextChar"/>
    <w:rsid w:val="00ED0CE7"/>
    <w:pPr>
      <w:widowControl w:val="0"/>
    </w:pPr>
    <w:rPr>
      <w:rFonts w:ascii="Tahoma" w:hAnsi="Tahoma" w:cs="Tahoma"/>
      <w:sz w:val="16"/>
      <w:szCs w:val="16"/>
    </w:rPr>
  </w:style>
  <w:style w:type="character" w:customStyle="1" w:styleId="BalloonTextChar">
    <w:name w:val="Balloon Text Char"/>
    <w:link w:val="BalloonText"/>
    <w:rsid w:val="00ED0CE7"/>
    <w:rPr>
      <w:rFonts w:ascii="Tahoma" w:hAnsi="Tahoma" w:cs="Tahoma"/>
      <w:sz w:val="16"/>
      <w:szCs w:val="16"/>
      <w:lang w:eastAsia="en-US"/>
    </w:rPr>
  </w:style>
  <w:style w:type="character" w:customStyle="1" w:styleId="HeaderChar">
    <w:name w:val="Header Char"/>
    <w:aliases w:val="3 entries Char"/>
    <w:link w:val="Header"/>
    <w:rsid w:val="00BE00C8"/>
    <w:rPr>
      <w:rFonts w:ascii="Palatino Linotype" w:hAnsi="Palatino Linotype"/>
      <w:sz w:val="22"/>
      <w:szCs w:val="24"/>
      <w:lang w:eastAsia="en-US"/>
    </w:rPr>
  </w:style>
  <w:style w:type="character" w:styleId="Strong">
    <w:name w:val="Strong"/>
    <w:qFormat/>
    <w:rsid w:val="00BE00C8"/>
    <w:rPr>
      <w:b/>
      <w:bCs/>
    </w:rPr>
  </w:style>
  <w:style w:type="character" w:customStyle="1" w:styleId="FooterChar">
    <w:name w:val="Footer Char"/>
    <w:link w:val="Footer"/>
    <w:rsid w:val="00BE00C8"/>
    <w:rPr>
      <w:rFonts w:ascii="Palatino Linotype" w:hAnsi="Palatino Linotype"/>
      <w:sz w:val="22"/>
      <w:szCs w:val="24"/>
      <w:lang w:eastAsia="en-US"/>
    </w:rPr>
  </w:style>
  <w:style w:type="paragraph" w:styleId="TOC1">
    <w:name w:val="toc 1"/>
    <w:basedOn w:val="Normal"/>
    <w:next w:val="Normal"/>
    <w:autoRedefine/>
    <w:uiPriority w:val="39"/>
    <w:rsid w:val="00085300"/>
    <w:pPr>
      <w:widowControl w:val="0"/>
      <w:spacing w:before="100"/>
    </w:pPr>
    <w:rPr>
      <w:rFonts w:asciiTheme="minorHAnsi" w:hAnsiTheme="minorHAnsi"/>
      <w:b/>
    </w:rPr>
  </w:style>
  <w:style w:type="paragraph" w:styleId="TOC2">
    <w:name w:val="toc 2"/>
    <w:basedOn w:val="Normal"/>
    <w:next w:val="Normal"/>
    <w:autoRedefine/>
    <w:uiPriority w:val="39"/>
    <w:rsid w:val="00085300"/>
    <w:pPr>
      <w:widowControl w:val="0"/>
      <w:spacing w:before="60"/>
      <w:ind w:left="221"/>
    </w:pPr>
    <w:rPr>
      <w:rFonts w:asciiTheme="minorHAnsi" w:hAnsiTheme="minorHAnsi"/>
      <w:sz w:val="21"/>
    </w:rPr>
  </w:style>
  <w:style w:type="paragraph" w:styleId="TOC3">
    <w:name w:val="toc 3"/>
    <w:basedOn w:val="Normal"/>
    <w:next w:val="Normal"/>
    <w:autoRedefine/>
    <w:uiPriority w:val="39"/>
    <w:rsid w:val="00085300"/>
    <w:pPr>
      <w:widowControl w:val="0"/>
      <w:spacing w:before="20"/>
      <w:ind w:left="442"/>
    </w:pPr>
    <w:rPr>
      <w:rFonts w:asciiTheme="minorHAnsi" w:hAnsiTheme="minorHAnsi"/>
      <w:sz w:val="20"/>
    </w:rPr>
  </w:style>
  <w:style w:type="character" w:styleId="Hyperlink">
    <w:name w:val="Hyperlink"/>
    <w:uiPriority w:val="99"/>
    <w:unhideWhenUsed/>
    <w:rsid w:val="0014733A"/>
    <w:rPr>
      <w:b/>
      <w:color w:val="000000"/>
      <w:u w:val="none"/>
    </w:rPr>
  </w:style>
  <w:style w:type="paragraph" w:customStyle="1" w:styleId="New">
    <w:name w:val="New"/>
    <w:basedOn w:val="Normal"/>
    <w:qFormat/>
    <w:rsid w:val="00CA7C1E"/>
    <w:pPr>
      <w:tabs>
        <w:tab w:val="left" w:pos="5860"/>
      </w:tabs>
    </w:pPr>
    <w:rPr>
      <w:rFonts w:eastAsia="Calibri"/>
      <w:noProof/>
      <w:szCs w:val="22"/>
      <w:lang w:eastAsia="en-GB"/>
    </w:rPr>
  </w:style>
  <w:style w:type="paragraph" w:styleId="ListParagraph">
    <w:name w:val="List Paragraph"/>
    <w:basedOn w:val="Normal"/>
    <w:uiPriority w:val="34"/>
    <w:qFormat/>
    <w:rsid w:val="00EA1785"/>
    <w:pPr>
      <w:spacing w:after="200" w:line="276" w:lineRule="auto"/>
      <w:ind w:left="720"/>
      <w:contextualSpacing/>
    </w:pPr>
    <w:rPr>
      <w:rFonts w:eastAsia="Calibri"/>
      <w:szCs w:val="22"/>
    </w:rPr>
  </w:style>
  <w:style w:type="table" w:customStyle="1" w:styleId="TableGrid1">
    <w:name w:val="Table Grid1"/>
    <w:basedOn w:val="TableNormal"/>
    <w:next w:val="TableGrid"/>
    <w:uiPriority w:val="59"/>
    <w:rsid w:val="00D662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Char">
    <w:name w:val="Mark Char"/>
    <w:link w:val="Mark"/>
    <w:locked/>
    <w:rsid w:val="00D66213"/>
    <w:rPr>
      <w:rFonts w:ascii="Calibri" w:hAnsi="Calibri" w:cs="Calibri"/>
      <w:i/>
    </w:rPr>
  </w:style>
  <w:style w:type="paragraph" w:customStyle="1" w:styleId="Mark">
    <w:name w:val="Mark"/>
    <w:basedOn w:val="NoSpacing"/>
    <w:link w:val="MarkChar"/>
    <w:rsid w:val="00D66213"/>
    <w:pPr>
      <w:widowControl w:val="0"/>
      <w:tabs>
        <w:tab w:val="right" w:pos="10204"/>
      </w:tabs>
    </w:pPr>
    <w:rPr>
      <w:rFonts w:ascii="Calibri" w:hAnsi="Calibri" w:cs="Calibri"/>
      <w:i/>
      <w:sz w:val="20"/>
      <w:szCs w:val="20"/>
      <w:lang w:eastAsia="en-GB"/>
    </w:rPr>
  </w:style>
  <w:style w:type="paragraph" w:styleId="NoSpacing">
    <w:name w:val="No Spacing"/>
    <w:link w:val="NoSpacingChar"/>
    <w:uiPriority w:val="1"/>
    <w:qFormat/>
    <w:rsid w:val="00D66213"/>
    <w:rPr>
      <w:rFonts w:ascii="Palatino Linotype" w:hAnsi="Palatino Linotype"/>
      <w:sz w:val="22"/>
      <w:szCs w:val="24"/>
      <w:lang w:eastAsia="en-US"/>
    </w:rPr>
  </w:style>
  <w:style w:type="paragraph" w:customStyle="1" w:styleId="Nonpaste">
    <w:name w:val="Non paste"/>
    <w:basedOn w:val="Normal"/>
    <w:qFormat/>
    <w:rsid w:val="00776759"/>
  </w:style>
  <w:style w:type="table" w:customStyle="1" w:styleId="TableGrid2">
    <w:name w:val="Table Grid2"/>
    <w:basedOn w:val="TableNormal"/>
    <w:next w:val="TableGrid"/>
    <w:uiPriority w:val="59"/>
    <w:rsid w:val="00D654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icode">
    <w:name w:val="unicode"/>
    <w:basedOn w:val="DefaultParagraphFont"/>
    <w:rsid w:val="00D654B3"/>
  </w:style>
  <w:style w:type="paragraph" w:styleId="NormalWeb">
    <w:name w:val="Normal (Web)"/>
    <w:basedOn w:val="Normal"/>
    <w:uiPriority w:val="99"/>
    <w:unhideWhenUsed/>
    <w:rsid w:val="001F706C"/>
    <w:pPr>
      <w:spacing w:before="100" w:beforeAutospacing="1" w:after="100" w:afterAutospacing="1"/>
    </w:pPr>
    <w:rPr>
      <w:rFonts w:ascii="Times New Roman" w:eastAsiaTheme="minorEastAsia" w:hAnsi="Times New Roman"/>
      <w:sz w:val="24"/>
      <w:lang w:eastAsia="en-GB"/>
    </w:rPr>
  </w:style>
  <w:style w:type="character" w:customStyle="1" w:styleId="apple-converted-space">
    <w:name w:val="apple-converted-space"/>
    <w:basedOn w:val="DefaultParagraphFont"/>
    <w:rsid w:val="00F056AA"/>
  </w:style>
  <w:style w:type="character" w:styleId="CommentReference">
    <w:name w:val="annotation reference"/>
    <w:basedOn w:val="DefaultParagraphFont"/>
    <w:rsid w:val="007F238F"/>
    <w:rPr>
      <w:sz w:val="16"/>
      <w:szCs w:val="16"/>
    </w:rPr>
  </w:style>
  <w:style w:type="paragraph" w:styleId="CommentText">
    <w:name w:val="annotation text"/>
    <w:basedOn w:val="Normal"/>
    <w:link w:val="CommentTextChar"/>
    <w:rsid w:val="007F238F"/>
    <w:rPr>
      <w:sz w:val="20"/>
      <w:szCs w:val="20"/>
    </w:rPr>
  </w:style>
  <w:style w:type="character" w:customStyle="1" w:styleId="CommentTextChar">
    <w:name w:val="Comment Text Char"/>
    <w:basedOn w:val="DefaultParagraphFont"/>
    <w:link w:val="CommentText"/>
    <w:rsid w:val="007F238F"/>
    <w:rPr>
      <w:rFonts w:ascii="Calibri" w:hAnsi="Calibri"/>
      <w:lang w:eastAsia="en-US"/>
    </w:rPr>
  </w:style>
  <w:style w:type="paragraph" w:styleId="CommentSubject">
    <w:name w:val="annotation subject"/>
    <w:basedOn w:val="CommentText"/>
    <w:next w:val="CommentText"/>
    <w:link w:val="CommentSubjectChar"/>
    <w:rsid w:val="007F238F"/>
    <w:rPr>
      <w:b/>
      <w:bCs/>
    </w:rPr>
  </w:style>
  <w:style w:type="character" w:customStyle="1" w:styleId="CommentSubjectChar">
    <w:name w:val="Comment Subject Char"/>
    <w:basedOn w:val="CommentTextChar"/>
    <w:link w:val="CommentSubject"/>
    <w:rsid w:val="007F238F"/>
    <w:rPr>
      <w:rFonts w:ascii="Calibri" w:hAnsi="Calibri"/>
      <w:b/>
      <w:bCs/>
      <w:lang w:eastAsia="en-US"/>
    </w:rPr>
  </w:style>
  <w:style w:type="paragraph" w:styleId="Revision">
    <w:name w:val="Revision"/>
    <w:hidden/>
    <w:uiPriority w:val="99"/>
    <w:semiHidden/>
    <w:rsid w:val="007F238F"/>
    <w:rPr>
      <w:rFonts w:ascii="Calibri" w:hAnsi="Calibri"/>
      <w:sz w:val="22"/>
      <w:szCs w:val="24"/>
      <w:lang w:eastAsia="en-US"/>
    </w:rPr>
  </w:style>
  <w:style w:type="character" w:customStyle="1" w:styleId="NoSpacingChar">
    <w:name w:val="No Spacing Char"/>
    <w:basedOn w:val="DefaultParagraphFont"/>
    <w:link w:val="NoSpacing"/>
    <w:uiPriority w:val="1"/>
    <w:locked/>
    <w:rsid w:val="00E16A64"/>
    <w:rPr>
      <w:rFonts w:ascii="Palatino Linotype" w:hAnsi="Palatino Linotype"/>
      <w:sz w:val="22"/>
      <w:szCs w:val="24"/>
      <w:lang w:eastAsia="en-US"/>
    </w:rPr>
  </w:style>
  <w:style w:type="paragraph" w:customStyle="1" w:styleId="Headingone">
    <w:name w:val="Heading one"/>
    <w:basedOn w:val="Normal"/>
    <w:qFormat/>
    <w:rsid w:val="00E16A64"/>
    <w:pPr>
      <w:pBdr>
        <w:bottom w:val="double" w:sz="12" w:space="1" w:color="auto"/>
      </w:pBdr>
      <w:jc w:val="center"/>
      <w:outlineLvl w:val="0"/>
    </w:pPr>
    <w:rPr>
      <w:rFonts w:ascii="Broadway" w:eastAsiaTheme="minorHAnsi" w:hAnsi="Broadway" w:cstheme="minorBidi"/>
      <w:noProof/>
      <w:sz w:val="48"/>
      <w:szCs w:val="22"/>
      <w:lang w:eastAsia="en-GB"/>
    </w:rPr>
  </w:style>
  <w:style w:type="character" w:styleId="BookTitle">
    <w:name w:val="Book Title"/>
    <w:basedOn w:val="DefaultParagraphFont"/>
    <w:uiPriority w:val="33"/>
    <w:qFormat/>
    <w:rsid w:val="005B51D3"/>
    <w:rPr>
      <w:b/>
      <w:bCs/>
      <w:smallCaps/>
      <w:spacing w:val="5"/>
    </w:rPr>
  </w:style>
  <w:style w:type="table" w:styleId="LightGrid">
    <w:name w:val="Light Grid"/>
    <w:basedOn w:val="TableNormal"/>
    <w:uiPriority w:val="62"/>
    <w:rsid w:val="004F000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4F000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rsid w:val="00CD47D8"/>
    <w:rPr>
      <w:rFonts w:asciiTheme="minorHAnsi" w:hAnsiTheme="minorHAnsi" w:cs="Arial"/>
      <w:b/>
      <w:bCs/>
      <w:kern w:val="32"/>
      <w:sz w:val="32"/>
      <w:szCs w:val="32"/>
      <w:lang w:eastAsia="en-US"/>
    </w:rPr>
  </w:style>
  <w:style w:type="paragraph" w:customStyle="1" w:styleId="NormalDocTemplate">
    <w:name w:val="NormalDocTemplate"/>
    <w:link w:val="NormalDocTemplateChar"/>
    <w:qFormat/>
    <w:rsid w:val="004561B7"/>
    <w:pPr>
      <w:ind w:left="426" w:hanging="426"/>
    </w:pPr>
    <w:rPr>
      <w:rFonts w:ascii="Calibri" w:hAnsi="Calibri"/>
      <w:sz w:val="22"/>
      <w:szCs w:val="24"/>
      <w:lang w:eastAsia="en-US"/>
    </w:rPr>
  </w:style>
  <w:style w:type="character" w:customStyle="1" w:styleId="NormalDocTemplateChar">
    <w:name w:val="NormalDocTemplate Char"/>
    <w:basedOn w:val="DefaultParagraphFont"/>
    <w:link w:val="NormalDocTemplate"/>
    <w:rsid w:val="004561B7"/>
    <w:rPr>
      <w:rFonts w:ascii="Calibri" w:hAnsi="Calibri"/>
      <w:sz w:val="22"/>
      <w:szCs w:val="24"/>
      <w:lang w:eastAsia="en-US"/>
    </w:rPr>
  </w:style>
  <w:style w:type="character" w:styleId="PageNumber">
    <w:name w:val="page number"/>
    <w:semiHidden/>
    <w:rsid w:val="004561B7"/>
    <w:rPr>
      <w:rFonts w:ascii="Palatino Linotype" w:hAnsi="Palatino Linotype"/>
      <w:sz w:val="18"/>
    </w:rPr>
  </w:style>
  <w:style w:type="paragraph" w:customStyle="1" w:styleId="TeacherFeedbackForm">
    <w:name w:val="Teacher Feedback Form"/>
    <w:basedOn w:val="Normal"/>
    <w:semiHidden/>
    <w:rsid w:val="004561B7"/>
    <w:pPr>
      <w:tabs>
        <w:tab w:val="right" w:leader="underscore" w:pos="10773"/>
      </w:tabs>
      <w:spacing w:before="160"/>
    </w:pPr>
    <w:rPr>
      <w:rFonts w:ascii="Trebuchet MS" w:hAnsi="Trebuchet MS"/>
      <w:sz w:val="20"/>
      <w:szCs w:val="22"/>
      <w:lang w:eastAsia="en-GB"/>
    </w:rPr>
  </w:style>
  <w:style w:type="paragraph" w:customStyle="1" w:styleId="feedback">
    <w:name w:val="feedback"/>
    <w:basedOn w:val="Normal"/>
    <w:rsid w:val="004561B7"/>
    <w:pPr>
      <w:jc w:val="center"/>
    </w:pPr>
    <w:rPr>
      <w:rFonts w:ascii="Trebuchet MS" w:hAnsi="Trebuchet MS"/>
      <w:b/>
      <w:sz w:val="30"/>
      <w:szCs w:val="30"/>
      <w:lang w:eastAsia="en-GB"/>
    </w:rPr>
  </w:style>
  <w:style w:type="paragraph" w:customStyle="1" w:styleId="FreeUpdatesText">
    <w:name w:val="FreeUpdatesText"/>
    <w:rsid w:val="004561B7"/>
    <w:pPr>
      <w:jc w:val="center"/>
    </w:pPr>
    <w:rPr>
      <w:rFonts w:ascii="Kalinga" w:hAnsi="Kalinga" w:cs="Kalinga"/>
      <w:b/>
      <w:sz w:val="18"/>
      <w:szCs w:val="18"/>
      <w:lang w:eastAsia="en-US"/>
    </w:rPr>
  </w:style>
  <w:style w:type="paragraph" w:customStyle="1" w:styleId="HH1DocTemplate">
    <w:name w:val="HH1 Doc Template"/>
    <w:basedOn w:val="Normal"/>
    <w:link w:val="HH1DocTemplateChar"/>
    <w:qFormat/>
    <w:rsid w:val="004561B7"/>
    <w:pPr>
      <w:outlineLvl w:val="0"/>
    </w:pPr>
    <w:rPr>
      <w:rFonts w:ascii="Segoe UI" w:hAnsi="Segoe UI" w:cs="Segoe UI"/>
      <w:noProof/>
      <w:color w:val="FFFFFF"/>
      <w:sz w:val="2"/>
      <w:szCs w:val="2"/>
      <w:lang w:eastAsia="en-GB"/>
    </w:rPr>
  </w:style>
  <w:style w:type="character" w:customStyle="1" w:styleId="HH1DocTemplateChar">
    <w:name w:val="HH1 Doc Template Char"/>
    <w:link w:val="HH1DocTemplate"/>
    <w:rsid w:val="004561B7"/>
    <w:rPr>
      <w:rFonts w:ascii="Segoe UI" w:hAnsi="Segoe UI" w:cs="Segoe UI"/>
      <w:noProof/>
      <w:color w:val="FFFFFF"/>
      <w:sz w:val="2"/>
      <w:szCs w:val="2"/>
    </w:rPr>
  </w:style>
  <w:style w:type="paragraph" w:customStyle="1" w:styleId="FooterNumerals">
    <w:name w:val="Footer Numerals"/>
    <w:basedOn w:val="Normal"/>
    <w:semiHidden/>
    <w:rsid w:val="004561B7"/>
    <w:pPr>
      <w:tabs>
        <w:tab w:val="right" w:pos="10200"/>
      </w:tabs>
      <w:ind w:right="-15"/>
      <w:jc w:val="center"/>
    </w:pPr>
    <w:rPr>
      <w:rFonts w:ascii="Helvetica" w:hAnsi="Helvetica" w:cs="Tahoma"/>
      <w:sz w:val="18"/>
      <w:szCs w:val="18"/>
      <w:lang w:eastAsia="en-GB"/>
    </w:rPr>
  </w:style>
  <w:style w:type="paragraph" w:customStyle="1" w:styleId="Heading1DocTemplate">
    <w:name w:val="Heading 1 DocTemplate"/>
    <w:basedOn w:val="Heading1"/>
    <w:qFormat/>
    <w:rsid w:val="004561B7"/>
    <w:pPr>
      <w:keepNext w:val="0"/>
      <w:widowControl/>
      <w:spacing w:after="200" w:line="276" w:lineRule="auto"/>
    </w:pPr>
    <w:rPr>
      <w:rFonts w:ascii="Calibri" w:hAnsi="Calibri" w:cs="Tahoma"/>
      <w:kern w:val="0"/>
      <w:sz w:val="40"/>
      <w:lang w:eastAsia="en-GB"/>
    </w:rPr>
  </w:style>
  <w:style w:type="paragraph" w:customStyle="1" w:styleId="PublishMeNowFreeestyleScript">
    <w:name w:val="PublishMeNow Freeestyle Script"/>
    <w:semiHidden/>
    <w:rsid w:val="004561B7"/>
    <w:pPr>
      <w:tabs>
        <w:tab w:val="left" w:pos="1134"/>
      </w:tabs>
      <w:jc w:val="center"/>
    </w:pPr>
    <w:rPr>
      <w:rFonts w:ascii="Freestyle Script" w:hAnsi="Freestyle Script"/>
      <w:sz w:val="50"/>
      <w:szCs w:val="50"/>
      <w:lang w:eastAsia="en-US"/>
    </w:rPr>
  </w:style>
  <w:style w:type="paragraph" w:customStyle="1" w:styleId="ThankYouBodyText">
    <w:name w:val="Thank You Body Text"/>
    <w:basedOn w:val="Normal"/>
    <w:link w:val="ThankYouBodyTextChar"/>
    <w:rsid w:val="004561B7"/>
    <w:pPr>
      <w:jc w:val="center"/>
    </w:pPr>
    <w:rPr>
      <w:rFonts w:ascii="Segoe UI Semilight" w:hAnsi="Segoe UI Semilight" w:cs="Segoe UI Semilight"/>
      <w:color w:val="000000"/>
      <w:szCs w:val="22"/>
      <w:lang w:eastAsia="en-GB"/>
    </w:rPr>
  </w:style>
  <w:style w:type="paragraph" w:customStyle="1" w:styleId="ThankYouHeading">
    <w:name w:val="Thank You Heading"/>
    <w:basedOn w:val="Normal"/>
    <w:link w:val="ThankYouHeadingChar"/>
    <w:rsid w:val="004561B7"/>
    <w:pPr>
      <w:jc w:val="center"/>
    </w:pPr>
    <w:rPr>
      <w:rFonts w:ascii="Scriptina" w:hAnsi="Scriptina" w:cs="Segoe UI"/>
      <w:b/>
      <w:color w:val="000000"/>
      <w:sz w:val="88"/>
      <w:szCs w:val="48"/>
      <w:lang w:eastAsia="en-GB"/>
    </w:rPr>
  </w:style>
  <w:style w:type="character" w:customStyle="1" w:styleId="ThankYouBodyTextChar">
    <w:name w:val="Thank You Body Text Char"/>
    <w:basedOn w:val="DefaultParagraphFont"/>
    <w:link w:val="ThankYouBodyText"/>
    <w:rsid w:val="004561B7"/>
    <w:rPr>
      <w:rFonts w:ascii="Segoe UI Semilight" w:hAnsi="Segoe UI Semilight" w:cs="Segoe UI Semilight"/>
      <w:color w:val="000000"/>
      <w:sz w:val="22"/>
      <w:szCs w:val="22"/>
    </w:rPr>
  </w:style>
  <w:style w:type="paragraph" w:customStyle="1" w:styleId="ThankYouHeading2">
    <w:name w:val="Thank You Heading 2"/>
    <w:basedOn w:val="ThankYouBodyText"/>
    <w:link w:val="ThankYouHeading2Char"/>
    <w:rsid w:val="004561B7"/>
    <w:rPr>
      <w:rFonts w:ascii="Segoe UI" w:hAnsi="Segoe UI" w:cs="Segoe UI"/>
      <w:b/>
      <w:sz w:val="44"/>
      <w:szCs w:val="44"/>
    </w:rPr>
  </w:style>
  <w:style w:type="character" w:customStyle="1" w:styleId="ThankYouHeadingChar">
    <w:name w:val="Thank You Heading Char"/>
    <w:basedOn w:val="DefaultParagraphFont"/>
    <w:link w:val="ThankYouHeading"/>
    <w:rsid w:val="004561B7"/>
    <w:rPr>
      <w:rFonts w:ascii="Scriptina" w:hAnsi="Scriptina" w:cs="Segoe UI"/>
      <w:b/>
      <w:color w:val="000000"/>
      <w:sz w:val="88"/>
      <w:szCs w:val="48"/>
    </w:rPr>
  </w:style>
  <w:style w:type="paragraph" w:customStyle="1" w:styleId="ThankYouBold">
    <w:name w:val="Thank You Bold"/>
    <w:basedOn w:val="ThankYouBodyText"/>
    <w:link w:val="ThankYouBoldChar"/>
    <w:rsid w:val="004561B7"/>
    <w:rPr>
      <w:rFonts w:ascii="Segoe UI" w:hAnsi="Segoe UI" w:cs="Segoe UI"/>
      <w:b/>
    </w:rPr>
  </w:style>
  <w:style w:type="character" w:customStyle="1" w:styleId="ThankYouHeading2Char">
    <w:name w:val="Thank You Heading 2 Char"/>
    <w:basedOn w:val="ThankYouBodyTextChar"/>
    <w:link w:val="ThankYouHeading2"/>
    <w:rsid w:val="004561B7"/>
    <w:rPr>
      <w:rFonts w:ascii="Segoe UI" w:hAnsi="Segoe UI" w:cs="Segoe UI"/>
      <w:b/>
      <w:color w:val="000000"/>
      <w:sz w:val="44"/>
      <w:szCs w:val="44"/>
    </w:rPr>
  </w:style>
  <w:style w:type="paragraph" w:customStyle="1" w:styleId="ThankYouHeading3">
    <w:name w:val="Thank You Heading 3"/>
    <w:basedOn w:val="ThankYouBodyText"/>
    <w:link w:val="ThankYouHeading3Char"/>
    <w:rsid w:val="004561B7"/>
    <w:rPr>
      <w:rFonts w:ascii="Segoe UI" w:hAnsi="Segoe UI" w:cs="Segoe UI"/>
      <w:b/>
      <w:sz w:val="30"/>
    </w:rPr>
  </w:style>
  <w:style w:type="character" w:customStyle="1" w:styleId="ThankYouBoldChar">
    <w:name w:val="Thank You Bold Char"/>
    <w:basedOn w:val="ThankYouBodyTextChar"/>
    <w:link w:val="ThankYouBold"/>
    <w:rsid w:val="004561B7"/>
    <w:rPr>
      <w:rFonts w:ascii="Segoe UI" w:hAnsi="Segoe UI" w:cs="Segoe UI"/>
      <w:b/>
      <w:color w:val="000000"/>
      <w:sz w:val="22"/>
      <w:szCs w:val="22"/>
    </w:rPr>
  </w:style>
  <w:style w:type="paragraph" w:customStyle="1" w:styleId="FeedbackContact">
    <w:name w:val="Feedback Contact"/>
    <w:basedOn w:val="NormalDocTemplate"/>
    <w:link w:val="FeedbackContactChar"/>
    <w:rsid w:val="004561B7"/>
    <w:pPr>
      <w:jc w:val="center"/>
    </w:pPr>
    <w:rPr>
      <w:rFonts w:ascii="Segoe UI Semilight" w:hAnsi="Segoe UI Semilight" w:cs="Segoe UI Semilight"/>
      <w:sz w:val="18"/>
    </w:rPr>
  </w:style>
  <w:style w:type="character" w:customStyle="1" w:styleId="ThankYouHeading3Char">
    <w:name w:val="Thank You Heading 3 Char"/>
    <w:basedOn w:val="ThankYouBodyTextChar"/>
    <w:link w:val="ThankYouHeading3"/>
    <w:rsid w:val="004561B7"/>
    <w:rPr>
      <w:rFonts w:ascii="Segoe UI" w:hAnsi="Segoe UI" w:cs="Segoe UI"/>
      <w:b/>
      <w:color w:val="000000"/>
      <w:sz w:val="30"/>
      <w:szCs w:val="22"/>
    </w:rPr>
  </w:style>
  <w:style w:type="paragraph" w:customStyle="1" w:styleId="FeedbackContact2">
    <w:name w:val="Feedback Contact 2"/>
    <w:basedOn w:val="NormalDocTemplate"/>
    <w:link w:val="FeedbackContact2Char"/>
    <w:rsid w:val="004561B7"/>
    <w:pPr>
      <w:ind w:left="0" w:firstLine="0"/>
      <w:jc w:val="center"/>
    </w:pPr>
    <w:rPr>
      <w:rFonts w:ascii="Segoe UI" w:hAnsi="Segoe UI" w:cs="Segoe UI"/>
      <w:b/>
      <w:sz w:val="18"/>
      <w:lang w:val="fr-FR"/>
    </w:rPr>
  </w:style>
  <w:style w:type="character" w:customStyle="1" w:styleId="FeedbackContactChar">
    <w:name w:val="Feedback Contact Char"/>
    <w:basedOn w:val="NormalDocTemplateChar"/>
    <w:link w:val="FeedbackContact"/>
    <w:rsid w:val="004561B7"/>
    <w:rPr>
      <w:rFonts w:ascii="Segoe UI Semilight" w:hAnsi="Segoe UI Semilight" w:cs="Segoe UI Semilight"/>
      <w:sz w:val="18"/>
      <w:szCs w:val="24"/>
      <w:lang w:eastAsia="en-US"/>
    </w:rPr>
  </w:style>
  <w:style w:type="paragraph" w:customStyle="1" w:styleId="SubjectHeader">
    <w:name w:val="Subject Header"/>
    <w:basedOn w:val="Normal"/>
    <w:link w:val="SubjectHeaderChar"/>
    <w:rsid w:val="004561B7"/>
    <w:pPr>
      <w:tabs>
        <w:tab w:val="right" w:pos="7621"/>
      </w:tabs>
    </w:pPr>
    <w:rPr>
      <w:rFonts w:ascii="Segoe UI" w:hAnsi="Segoe UI" w:cs="Segoe UI"/>
      <w:b/>
      <w:color w:val="000000"/>
      <w:sz w:val="32"/>
      <w:szCs w:val="32"/>
      <w:lang w:eastAsia="en-GB"/>
    </w:rPr>
  </w:style>
  <w:style w:type="character" w:customStyle="1" w:styleId="FeedbackContact2Char">
    <w:name w:val="Feedback Contact 2 Char"/>
    <w:basedOn w:val="NormalDocTemplateChar"/>
    <w:link w:val="FeedbackContact2"/>
    <w:rsid w:val="004561B7"/>
    <w:rPr>
      <w:rFonts w:ascii="Segoe UI" w:hAnsi="Segoe UI" w:cs="Segoe UI"/>
      <w:b/>
      <w:sz w:val="18"/>
      <w:szCs w:val="24"/>
      <w:lang w:val="fr-FR" w:eastAsia="en-US"/>
    </w:rPr>
  </w:style>
  <w:style w:type="paragraph" w:customStyle="1" w:styleId="LevelHeader">
    <w:name w:val="Level Header"/>
    <w:basedOn w:val="SubjectHeader"/>
    <w:link w:val="LevelHeaderChar"/>
    <w:rsid w:val="004561B7"/>
    <w:rPr>
      <w:color w:val="7F7F7F" w:themeColor="text1" w:themeTint="80"/>
    </w:rPr>
  </w:style>
  <w:style w:type="character" w:customStyle="1" w:styleId="SubjectHeaderChar">
    <w:name w:val="Subject Header Char"/>
    <w:basedOn w:val="DefaultParagraphFont"/>
    <w:link w:val="SubjectHeader"/>
    <w:rsid w:val="004561B7"/>
    <w:rPr>
      <w:rFonts w:ascii="Segoe UI" w:hAnsi="Segoe UI" w:cs="Segoe UI"/>
      <w:b/>
      <w:color w:val="000000"/>
      <w:sz w:val="32"/>
      <w:szCs w:val="32"/>
    </w:rPr>
  </w:style>
  <w:style w:type="paragraph" w:customStyle="1" w:styleId="FrontSpecBanner">
    <w:name w:val="Front Spec Banner"/>
    <w:basedOn w:val="Normal"/>
    <w:link w:val="FrontSpecBannerChar"/>
    <w:rsid w:val="004561B7"/>
    <w:pPr>
      <w:jc w:val="center"/>
    </w:pPr>
    <w:rPr>
      <w:rFonts w:ascii="Segoe UI" w:hAnsi="Segoe UI" w:cs="Segoe UI"/>
      <w:b/>
      <w:color w:val="FFFFFF"/>
      <w:szCs w:val="22"/>
      <w:lang w:eastAsia="en-GB"/>
    </w:rPr>
  </w:style>
  <w:style w:type="character" w:customStyle="1" w:styleId="LevelHeaderChar">
    <w:name w:val="Level Header Char"/>
    <w:basedOn w:val="SubjectHeaderChar"/>
    <w:link w:val="LevelHeader"/>
    <w:rsid w:val="004561B7"/>
    <w:rPr>
      <w:rFonts w:ascii="Segoe UI" w:hAnsi="Segoe UI" w:cs="Segoe UI"/>
      <w:b/>
      <w:color w:val="7F7F7F" w:themeColor="text1" w:themeTint="80"/>
      <w:sz w:val="32"/>
      <w:szCs w:val="32"/>
    </w:rPr>
  </w:style>
  <w:style w:type="paragraph" w:customStyle="1" w:styleId="FrontResourceTitle">
    <w:name w:val="Front Resource Title"/>
    <w:basedOn w:val="Normal"/>
    <w:link w:val="FrontResourceTitleChar"/>
    <w:rsid w:val="004561B7"/>
    <w:rPr>
      <w:rFonts w:ascii="Segoe UI" w:hAnsi="Segoe UI" w:cs="Segoe UI"/>
      <w:b/>
      <w:sz w:val="68"/>
      <w:szCs w:val="72"/>
      <w:lang w:eastAsia="en-GB"/>
    </w:rPr>
  </w:style>
  <w:style w:type="character" w:customStyle="1" w:styleId="FrontSpecBannerChar">
    <w:name w:val="Front Spec Banner Char"/>
    <w:basedOn w:val="DefaultParagraphFont"/>
    <w:link w:val="FrontSpecBanner"/>
    <w:rsid w:val="004561B7"/>
    <w:rPr>
      <w:rFonts w:ascii="Segoe UI" w:hAnsi="Segoe UI" w:cs="Segoe UI"/>
      <w:b/>
      <w:color w:val="FFFFFF"/>
      <w:sz w:val="22"/>
      <w:szCs w:val="22"/>
    </w:rPr>
  </w:style>
  <w:style w:type="paragraph" w:customStyle="1" w:styleId="FrontResourceSubtitle">
    <w:name w:val="Front Resource Subtitle"/>
    <w:basedOn w:val="Normal"/>
    <w:link w:val="FrontResourceSubtitleChar"/>
    <w:rsid w:val="004561B7"/>
    <w:rPr>
      <w:rFonts w:ascii="Segoe UI Semilight" w:hAnsi="Segoe UI Semilight" w:cs="Segoe UI Semilight"/>
      <w:sz w:val="56"/>
      <w:szCs w:val="72"/>
      <w:lang w:eastAsia="en-GB"/>
    </w:rPr>
  </w:style>
  <w:style w:type="character" w:customStyle="1" w:styleId="FrontResourceTitleChar">
    <w:name w:val="Front Resource Title Char"/>
    <w:basedOn w:val="DefaultParagraphFont"/>
    <w:link w:val="FrontResourceTitle"/>
    <w:rsid w:val="004561B7"/>
    <w:rPr>
      <w:rFonts w:ascii="Segoe UI" w:hAnsi="Segoe UI" w:cs="Segoe UI"/>
      <w:b/>
      <w:sz w:val="68"/>
      <w:szCs w:val="72"/>
    </w:rPr>
  </w:style>
  <w:style w:type="paragraph" w:customStyle="1" w:styleId="FrontAuthorName">
    <w:name w:val="Front Author Name"/>
    <w:basedOn w:val="Normal"/>
    <w:link w:val="FrontAuthorNameChar"/>
    <w:rsid w:val="004561B7"/>
    <w:pPr>
      <w:spacing w:before="120"/>
    </w:pPr>
    <w:rPr>
      <w:rFonts w:ascii="Segoe UI Semilight" w:hAnsi="Segoe UI Semilight" w:cs="Segoe UI Semilight"/>
      <w:color w:val="000000"/>
      <w:sz w:val="28"/>
      <w:szCs w:val="28"/>
      <w:lang w:eastAsia="en-GB"/>
    </w:rPr>
  </w:style>
  <w:style w:type="character" w:customStyle="1" w:styleId="FrontResourceSubtitleChar">
    <w:name w:val="Front Resource Subtitle Char"/>
    <w:basedOn w:val="DefaultParagraphFont"/>
    <w:link w:val="FrontResourceSubtitle"/>
    <w:rsid w:val="004561B7"/>
    <w:rPr>
      <w:rFonts w:ascii="Segoe UI Semilight" w:hAnsi="Segoe UI Semilight" w:cs="Segoe UI Semilight"/>
      <w:sz w:val="56"/>
      <w:szCs w:val="72"/>
    </w:rPr>
  </w:style>
  <w:style w:type="paragraph" w:customStyle="1" w:styleId="FrontEmail">
    <w:name w:val="Front Email"/>
    <w:basedOn w:val="Normal"/>
    <w:link w:val="FrontEmailChar"/>
    <w:rsid w:val="004561B7"/>
    <w:pPr>
      <w:ind w:right="28"/>
      <w:jc w:val="right"/>
    </w:pPr>
    <w:rPr>
      <w:rFonts w:ascii="Segoe UI" w:hAnsi="Segoe UI" w:cs="Segoe UI"/>
      <w:b/>
      <w:color w:val="000000"/>
      <w:sz w:val="24"/>
      <w:szCs w:val="144"/>
      <w:lang w:eastAsia="en-GB"/>
    </w:rPr>
  </w:style>
  <w:style w:type="character" w:customStyle="1" w:styleId="FrontAuthorNameChar">
    <w:name w:val="Front Author Name Char"/>
    <w:basedOn w:val="DefaultParagraphFont"/>
    <w:link w:val="FrontAuthorName"/>
    <w:rsid w:val="004561B7"/>
    <w:rPr>
      <w:rFonts w:ascii="Segoe UI Semilight" w:hAnsi="Segoe UI Semilight" w:cs="Segoe UI Semilight"/>
      <w:color w:val="000000"/>
      <w:sz w:val="28"/>
      <w:szCs w:val="28"/>
    </w:rPr>
  </w:style>
  <w:style w:type="paragraph" w:customStyle="1" w:styleId="FrontPOD">
    <w:name w:val="Front POD"/>
    <w:basedOn w:val="Normal"/>
    <w:link w:val="FrontPODChar"/>
    <w:rsid w:val="004561B7"/>
    <w:pPr>
      <w:jc w:val="center"/>
    </w:pPr>
    <w:rPr>
      <w:rFonts w:ascii="Segoe UI" w:hAnsi="Segoe UI" w:cs="Segoe UI"/>
      <w:b/>
      <w:color w:val="FFFFFF"/>
      <w:szCs w:val="22"/>
      <w:lang w:eastAsia="en-GB"/>
    </w:rPr>
  </w:style>
  <w:style w:type="character" w:customStyle="1" w:styleId="FrontEmailChar">
    <w:name w:val="Front Email Char"/>
    <w:basedOn w:val="DefaultParagraphFont"/>
    <w:link w:val="FrontEmail"/>
    <w:rsid w:val="004561B7"/>
    <w:rPr>
      <w:rFonts w:ascii="Segoe UI" w:hAnsi="Segoe UI" w:cs="Segoe UI"/>
      <w:b/>
      <w:color w:val="000000"/>
      <w:sz w:val="24"/>
      <w:szCs w:val="144"/>
    </w:rPr>
  </w:style>
  <w:style w:type="paragraph" w:customStyle="1" w:styleId="FrontFooter">
    <w:name w:val="Front Footer"/>
    <w:basedOn w:val="Normal"/>
    <w:link w:val="FrontFooterChar"/>
    <w:rsid w:val="004561B7"/>
    <w:pPr>
      <w:jc w:val="center"/>
    </w:pPr>
    <w:rPr>
      <w:rFonts w:ascii="Segoe UI Semilight" w:hAnsi="Segoe UI Semilight" w:cs="Segoe UI Semilight"/>
      <w:color w:val="7F7F7F"/>
      <w:sz w:val="18"/>
      <w:szCs w:val="20"/>
      <w:lang w:eastAsia="en-GB"/>
    </w:rPr>
  </w:style>
  <w:style w:type="character" w:customStyle="1" w:styleId="FrontPODChar">
    <w:name w:val="Front POD Char"/>
    <w:basedOn w:val="DefaultParagraphFont"/>
    <w:link w:val="FrontPOD"/>
    <w:rsid w:val="004561B7"/>
    <w:rPr>
      <w:rFonts w:ascii="Segoe UI" w:hAnsi="Segoe UI" w:cs="Segoe UI"/>
      <w:b/>
      <w:color w:val="FFFFFF"/>
      <w:sz w:val="22"/>
      <w:szCs w:val="22"/>
    </w:rPr>
  </w:style>
  <w:style w:type="paragraph" w:customStyle="1" w:styleId="Contents">
    <w:name w:val="Contents"/>
    <w:basedOn w:val="NormalDocTemplate"/>
    <w:link w:val="ContentsChar"/>
    <w:rsid w:val="004561B7"/>
    <w:pPr>
      <w:jc w:val="center"/>
    </w:pPr>
    <w:rPr>
      <w:rFonts w:ascii="Segoe UI" w:hAnsi="Segoe UI" w:cs="Segoe UI"/>
      <w:b/>
      <w:sz w:val="32"/>
      <w:szCs w:val="32"/>
    </w:rPr>
  </w:style>
  <w:style w:type="character" w:customStyle="1" w:styleId="FrontFooterChar">
    <w:name w:val="Front Footer Char"/>
    <w:basedOn w:val="DefaultParagraphFont"/>
    <w:link w:val="FrontFooter"/>
    <w:rsid w:val="004561B7"/>
    <w:rPr>
      <w:rFonts w:ascii="Segoe UI Semilight" w:hAnsi="Segoe UI Semilight" w:cs="Segoe UI Semilight"/>
      <w:color w:val="7F7F7F"/>
      <w:sz w:val="18"/>
    </w:rPr>
  </w:style>
  <w:style w:type="paragraph" w:customStyle="1" w:styleId="Heart">
    <w:name w:val="Heart"/>
    <w:basedOn w:val="ThankYouBold"/>
    <w:link w:val="HeartChar"/>
    <w:rsid w:val="004561B7"/>
    <w:rPr>
      <w:b w:val="0"/>
      <w:sz w:val="36"/>
      <w:szCs w:val="38"/>
    </w:rPr>
  </w:style>
  <w:style w:type="character" w:customStyle="1" w:styleId="ContentsChar">
    <w:name w:val="Contents Char"/>
    <w:basedOn w:val="NormalDocTemplateChar"/>
    <w:link w:val="Contents"/>
    <w:rsid w:val="004561B7"/>
    <w:rPr>
      <w:rFonts w:ascii="Segoe UI" w:hAnsi="Segoe UI" w:cs="Segoe UI"/>
      <w:b/>
      <w:sz w:val="32"/>
      <w:szCs w:val="32"/>
      <w:lang w:eastAsia="en-US"/>
    </w:rPr>
  </w:style>
  <w:style w:type="paragraph" w:customStyle="1" w:styleId="FrontPagesNormal">
    <w:name w:val="Front Pages Normal"/>
    <w:basedOn w:val="NormalDocTemplate"/>
    <w:link w:val="FrontPagesNormalChar"/>
    <w:qFormat/>
    <w:rsid w:val="004561B7"/>
    <w:pPr>
      <w:ind w:left="0" w:firstLine="0"/>
    </w:pPr>
  </w:style>
  <w:style w:type="character" w:customStyle="1" w:styleId="HeartChar">
    <w:name w:val="Heart Char"/>
    <w:basedOn w:val="ThankYouBoldChar"/>
    <w:link w:val="Heart"/>
    <w:rsid w:val="004561B7"/>
    <w:rPr>
      <w:rFonts w:ascii="Segoe UI" w:hAnsi="Segoe UI" w:cs="Segoe UI"/>
      <w:b w:val="0"/>
      <w:color w:val="000000"/>
      <w:sz w:val="36"/>
      <w:szCs w:val="38"/>
    </w:rPr>
  </w:style>
  <w:style w:type="character" w:customStyle="1" w:styleId="FrontPagesNormalChar">
    <w:name w:val="Front Pages Normal Char"/>
    <w:basedOn w:val="NormalDocTemplateChar"/>
    <w:link w:val="FrontPagesNormal"/>
    <w:rsid w:val="004561B7"/>
    <w:rPr>
      <w:rFonts w:ascii="Calibri" w:hAnsi="Calibri"/>
      <w:sz w:val="22"/>
      <w:szCs w:val="24"/>
      <w:lang w:eastAsia="en-US"/>
    </w:rPr>
  </w:style>
  <w:style w:type="paragraph" w:customStyle="1" w:styleId="Hiddenactivity">
    <w:name w:val="Hidden activity"/>
    <w:basedOn w:val="Normal"/>
    <w:link w:val="HiddenactivityChar"/>
    <w:qFormat/>
    <w:rsid w:val="004561B7"/>
    <w:pPr>
      <w:numPr>
        <w:numId w:val="2"/>
      </w:numPr>
      <w:spacing w:line="276" w:lineRule="auto"/>
      <w:ind w:left="714" w:hanging="357"/>
    </w:pPr>
    <w:rPr>
      <w:rFonts w:asciiTheme="minorHAnsi" w:hAnsiTheme="minorHAnsi" w:cs="Tahoma"/>
      <w:b/>
      <w:bCs/>
      <w:color w:val="FFFFFF" w:themeColor="background1"/>
      <w:sz w:val="2"/>
      <w:szCs w:val="28"/>
    </w:rPr>
  </w:style>
  <w:style w:type="character" w:customStyle="1" w:styleId="HiddenactivityChar">
    <w:name w:val="Hidden activity Char"/>
    <w:basedOn w:val="DefaultParagraphFont"/>
    <w:link w:val="Hiddenactivity"/>
    <w:rsid w:val="004561B7"/>
    <w:rPr>
      <w:rFonts w:asciiTheme="minorHAnsi" w:hAnsiTheme="minorHAnsi" w:cs="Tahoma"/>
      <w:b/>
      <w:bCs/>
      <w:color w:val="FFFFFF" w:themeColor="background1"/>
      <w:sz w:val="2"/>
      <w:szCs w:val="28"/>
      <w:lang w:eastAsia="en-US"/>
    </w:rPr>
  </w:style>
  <w:style w:type="character" w:customStyle="1" w:styleId="mw-mmv-author">
    <w:name w:val="mw-mmv-author"/>
    <w:basedOn w:val="DefaultParagraphFont"/>
    <w:rsid w:val="004561B7"/>
  </w:style>
  <w:style w:type="paragraph" w:customStyle="1" w:styleId="abullets">
    <w:name w:val="a bullets"/>
    <w:basedOn w:val="Normal"/>
    <w:qFormat/>
    <w:rsid w:val="00FA3A5D"/>
    <w:pPr>
      <w:tabs>
        <w:tab w:val="left" w:pos="5860"/>
      </w:tabs>
      <w:ind w:left="436" w:hanging="436"/>
    </w:pPr>
  </w:style>
  <w:style w:type="paragraph" w:customStyle="1" w:styleId="Question">
    <w:name w:val="Question"/>
    <w:basedOn w:val="ListParagraph"/>
    <w:link w:val="QuestionChar"/>
    <w:qFormat/>
    <w:rsid w:val="00700726"/>
    <w:pPr>
      <w:spacing w:after="0" w:line="240" w:lineRule="auto"/>
      <w:ind w:left="142" w:right="74"/>
    </w:pPr>
    <w:rPr>
      <w:rFonts w:ascii="Myriad Pro" w:eastAsia="Times New Roman" w:hAnsi="Myriad Pro"/>
      <w:b/>
      <w:i/>
      <w:color w:val="000000" w:themeColor="text1"/>
      <w:sz w:val="24"/>
      <w:szCs w:val="24"/>
      <w:lang w:eastAsia="en-GB"/>
    </w:rPr>
  </w:style>
  <w:style w:type="character" w:customStyle="1" w:styleId="QuestionChar">
    <w:name w:val="Question Char"/>
    <w:basedOn w:val="DefaultParagraphFont"/>
    <w:link w:val="Question"/>
    <w:rsid w:val="00700726"/>
    <w:rPr>
      <w:rFonts w:ascii="Myriad Pro" w:hAnsi="Myriad Pro"/>
      <w:b/>
      <w: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02892">
      <w:bodyDiv w:val="1"/>
      <w:marLeft w:val="0"/>
      <w:marRight w:val="0"/>
      <w:marTop w:val="0"/>
      <w:marBottom w:val="0"/>
      <w:divBdr>
        <w:top w:val="none" w:sz="0" w:space="0" w:color="auto"/>
        <w:left w:val="none" w:sz="0" w:space="0" w:color="auto"/>
        <w:bottom w:val="none" w:sz="0" w:space="0" w:color="auto"/>
        <w:right w:val="none" w:sz="0" w:space="0" w:color="auto"/>
      </w:divBdr>
      <w:divsChild>
        <w:div w:id="371079613">
          <w:marLeft w:val="0"/>
          <w:marRight w:val="0"/>
          <w:marTop w:val="0"/>
          <w:marBottom w:val="0"/>
          <w:divBdr>
            <w:top w:val="none" w:sz="0" w:space="0" w:color="auto"/>
            <w:left w:val="none" w:sz="0" w:space="0" w:color="auto"/>
            <w:bottom w:val="none" w:sz="0" w:space="0" w:color="auto"/>
            <w:right w:val="none" w:sz="0" w:space="0" w:color="auto"/>
          </w:divBdr>
        </w:div>
      </w:divsChild>
    </w:div>
    <w:div w:id="534971829">
      <w:bodyDiv w:val="1"/>
      <w:marLeft w:val="0"/>
      <w:marRight w:val="0"/>
      <w:marTop w:val="0"/>
      <w:marBottom w:val="0"/>
      <w:divBdr>
        <w:top w:val="none" w:sz="0" w:space="0" w:color="auto"/>
        <w:left w:val="none" w:sz="0" w:space="0" w:color="auto"/>
        <w:bottom w:val="none" w:sz="0" w:space="0" w:color="auto"/>
        <w:right w:val="none" w:sz="0" w:space="0" w:color="auto"/>
      </w:divBdr>
    </w:div>
    <w:div w:id="1207645534">
      <w:bodyDiv w:val="1"/>
      <w:marLeft w:val="0"/>
      <w:marRight w:val="0"/>
      <w:marTop w:val="0"/>
      <w:marBottom w:val="0"/>
      <w:divBdr>
        <w:top w:val="none" w:sz="0" w:space="0" w:color="auto"/>
        <w:left w:val="none" w:sz="0" w:space="0" w:color="auto"/>
        <w:bottom w:val="none" w:sz="0" w:space="0" w:color="auto"/>
        <w:right w:val="none" w:sz="0" w:space="0" w:color="auto"/>
      </w:divBdr>
      <w:divsChild>
        <w:div w:id="597064357">
          <w:marLeft w:val="0"/>
          <w:marRight w:val="0"/>
          <w:marTop w:val="0"/>
          <w:marBottom w:val="0"/>
          <w:divBdr>
            <w:top w:val="none" w:sz="0" w:space="0" w:color="auto"/>
            <w:left w:val="none" w:sz="0" w:space="0" w:color="auto"/>
            <w:bottom w:val="none" w:sz="0" w:space="0" w:color="auto"/>
            <w:right w:val="none" w:sz="0" w:space="0" w:color="auto"/>
          </w:divBdr>
        </w:div>
      </w:divsChild>
    </w:div>
    <w:div w:id="1746761843">
      <w:bodyDiv w:val="1"/>
      <w:marLeft w:val="0"/>
      <w:marRight w:val="0"/>
      <w:marTop w:val="0"/>
      <w:marBottom w:val="0"/>
      <w:divBdr>
        <w:top w:val="none" w:sz="0" w:space="0" w:color="auto"/>
        <w:left w:val="none" w:sz="0" w:space="0" w:color="auto"/>
        <w:bottom w:val="none" w:sz="0" w:space="0" w:color="auto"/>
        <w:right w:val="none" w:sz="0" w:space="0" w:color="auto"/>
      </w:divBdr>
      <w:divsChild>
        <w:div w:id="1777484340">
          <w:marLeft w:val="0"/>
          <w:marRight w:val="0"/>
          <w:marTop w:val="0"/>
          <w:marBottom w:val="0"/>
          <w:divBdr>
            <w:top w:val="none" w:sz="0" w:space="0" w:color="auto"/>
            <w:left w:val="none" w:sz="0" w:space="0" w:color="auto"/>
            <w:bottom w:val="none" w:sz="0" w:space="0" w:color="auto"/>
            <w:right w:val="none" w:sz="0" w:space="0" w:color="auto"/>
          </w:divBdr>
        </w:div>
      </w:divsChild>
    </w:div>
    <w:div w:id="195317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6BA13-1BD2-43EF-BA9E-C3633F8BE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DCC62866</Template>
  <TotalTime>131</TotalTime>
  <Pages>4</Pages>
  <Words>39</Words>
  <Characters>225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Feloy</dc:creator>
  <cp:keywords/>
  <dc:description/>
  <cp:lastModifiedBy>Jack Gubbins</cp:lastModifiedBy>
  <cp:revision>27</cp:revision>
  <cp:lastPrinted>2017-05-08T12:36:00Z</cp:lastPrinted>
  <dcterms:created xsi:type="dcterms:W3CDTF">2017-04-21T14:41:00Z</dcterms:created>
  <dcterms:modified xsi:type="dcterms:W3CDTF">2019-07-10T13:16:00Z</dcterms:modified>
</cp:coreProperties>
</file>